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7360" w:rsidRDefault="00A67360" w:rsidP="00A67360">
      <w:pPr>
        <w:pStyle w:val="RITitlu"/>
        <w:spacing w:before="0" w:after="0"/>
        <w:rPr>
          <w:rFonts w:ascii="Cambria" w:hAnsi="Cambria"/>
          <w:i/>
          <w:noProof/>
          <w:sz w:val="24"/>
          <w:szCs w:val="24"/>
        </w:rPr>
      </w:pPr>
      <w:bookmarkStart w:id="0" w:name="OLE_LINK8"/>
      <w:bookmarkStart w:id="1" w:name="OLE_LINK7"/>
      <w:bookmarkStart w:id="2" w:name="OLE_LINK1"/>
      <w:bookmarkStart w:id="3" w:name="OLE_LINK2"/>
      <w:bookmarkStart w:id="4" w:name="OLE_LINK3"/>
      <w:bookmarkStart w:id="5" w:name="OLE_LINK14"/>
      <w:bookmarkStart w:id="6" w:name="OLE_LINK23"/>
      <w:bookmarkStart w:id="7" w:name="OLE_LINK66"/>
      <w:bookmarkStart w:id="8" w:name="OLE_LINK84"/>
      <w:bookmarkStart w:id="9" w:name="OLE_LINK216"/>
      <w:bookmarkStart w:id="10" w:name="OLE_LINK4"/>
      <w:bookmarkStart w:id="11" w:name="OLE_LINK5"/>
      <w:r w:rsidRPr="00A67360">
        <w:rPr>
          <w:rFonts w:ascii="Cambria" w:hAnsi="Cambria"/>
          <w:i/>
          <w:noProof/>
          <w:sz w:val="24"/>
          <w:szCs w:val="24"/>
        </w:rPr>
        <w:t xml:space="preserve">Lasa-mi o sansa </w:t>
      </w:r>
      <w:r>
        <w:rPr>
          <w:rFonts w:ascii="Cambria" w:hAnsi="Cambria"/>
          <w:i/>
          <w:noProof/>
          <w:sz w:val="24"/>
          <w:szCs w:val="24"/>
        </w:rPr>
        <w:t xml:space="preserve">de Angela Alexie </w:t>
      </w:r>
    </w:p>
    <w:p w:rsidR="0094230F" w:rsidRPr="00A67360" w:rsidRDefault="0094230F" w:rsidP="00A67360">
      <w:pPr>
        <w:pStyle w:val="RITitlu"/>
        <w:spacing w:before="0" w:after="0"/>
        <w:jc w:val="left"/>
        <w:rPr>
          <w:rFonts w:ascii="Cambria" w:hAnsi="Cambria"/>
          <w:i/>
          <w:noProof/>
          <w:sz w:val="24"/>
          <w:szCs w:val="24"/>
        </w:rPr>
      </w:pPr>
      <w:bookmarkStart w:id="12" w:name="_GoBack"/>
      <w:r w:rsidRPr="00A67360">
        <w:rPr>
          <w:rFonts w:ascii="Cambria" w:hAnsi="Cambria"/>
          <w:i/>
          <w:noProof/>
          <w:sz w:val="24"/>
          <w:szCs w:val="24"/>
        </w:rPr>
        <w:lastRenderedPageBreak/>
        <w:t xml:space="preserve">Capitolul </w:t>
      </w:r>
      <w:bookmarkEnd w:id="0"/>
      <w:bookmarkEnd w:id="1"/>
      <w:bookmarkEnd w:id="2"/>
      <w:bookmarkEnd w:id="3"/>
      <w:bookmarkEnd w:id="4"/>
      <w:bookmarkEnd w:id="5"/>
      <w:bookmarkEnd w:id="6"/>
      <w:bookmarkEnd w:id="7"/>
      <w:bookmarkEnd w:id="8"/>
      <w:bookmarkEnd w:id="9"/>
      <w:r w:rsidRPr="00A67360">
        <w:rPr>
          <w:rFonts w:ascii="Cambria" w:hAnsi="Cambria"/>
          <w:i/>
          <w:noProof/>
          <w:sz w:val="24"/>
          <w:szCs w:val="24"/>
        </w:rPr>
        <w:t>1</w:t>
      </w:r>
    </w:p>
    <w:p w:rsidR="00415EB8" w:rsidRPr="00A67360" w:rsidRDefault="00415EB8" w:rsidP="00930DAB">
      <w:pPr>
        <w:widowControl w:val="0"/>
        <w:autoSpaceDE w:val="0"/>
        <w:autoSpaceDN w:val="0"/>
        <w:adjustRightInd w:val="0"/>
        <w:spacing w:after="0"/>
        <w:ind w:firstLine="282"/>
        <w:jc w:val="both"/>
        <w:rPr>
          <w:rFonts w:ascii="Cambria" w:hAnsi="Cambria" w:cs="Bookman Old Style"/>
          <w:lang w:val="en-US"/>
        </w:rPr>
      </w:pPr>
    </w:p>
    <w:bookmarkEnd w:id="10"/>
    <w:bookmarkEnd w:id="11"/>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Doamna Garrett</w:t>
      </w:r>
      <w:r w:rsidR="00415EB8" w:rsidRPr="00A67360">
        <w:rPr>
          <w:rFonts w:ascii="Cambria" w:hAnsi="Cambria" w:cs="Bookman Old Style"/>
        </w:rPr>
        <w:t>...</w:t>
      </w:r>
      <w:r w:rsidRPr="00A67360">
        <w:rPr>
          <w:rFonts w:ascii="Cambria" w:hAnsi="Cambria" w:cs="Bookman Old Style"/>
        </w:rPr>
        <w:t xml:space="preserve"> Este chemată doamna Garrett.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Vocea indiferentă din difuzor o făcu să tresară pe tânăra femeie în halat, care citea în camera de îngrijiri medicale.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Ridică receptorul, cu o expresie gânditoare în ochii mari cenuşii, care rămaseră aţintiţi asupra dosarului pe care-l studia. Făcu o adnotare în timp ce-i răspundea centralistei.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Aici Lezlie Garrett</w:t>
      </w:r>
      <w:r w:rsidR="00415EB8" w:rsidRPr="00A67360">
        <w:rPr>
          <w:rFonts w:ascii="Cambria" w:hAnsi="Cambria" w:cs="Bookman Old Style"/>
        </w:rPr>
        <w:t>...</w:t>
      </w:r>
      <w:r w:rsidRPr="00A67360">
        <w:rPr>
          <w:rFonts w:ascii="Cambria" w:hAnsi="Cambria" w:cs="Bookman Old Style"/>
        </w:rPr>
        <w:t xml:space="preserve"> Foarte bine, mă duc acolo.</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Mulţumesc.</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Se întoarse spre îngrijitoare şi declară: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Vreţi să-i spuneţi lui Billy Jansen că voi trece să-l văd curând, doamnă Lawrence? Dacă sunt căutată, voi fi la serviciul de chirurgie.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Da, doamnă Garrett.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Thelma Lawrence o privi gânditoare pe Lezlie ieşind din birou. Ca marea majoritate a colaboratorilor, îngrijitoarea de la secţia de pediatrie era intrigată de seducătoarea psihologă.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Doamna Garrett nu făcea confidenţe nici unuia dintre colegi şi se concentra asupra muncii sale cu o eficacitate şi o asiduitate apreciate de infirmiere. De când intrase în clinica particulară Riverview, acum mai mult de un an deja, un singur lucru se cunoştea despre ea: Lezlie Garrett era o practiciană fără pereche. Cu calificările sale, era de altfel de mirare că alesese să lucreze într-o instituţie atât de modestă, în loc să candideze la un post important într-unul din marile spitale publice din Atlanta. Reverview se bucura de o excelentă reputaţie în domeniul chirurgiei uşoare, a urgenţelor şi a obstetricii, dar nu oferea posibilităţile unei cariere, pe care le deschidea un spital universitar cunoscut.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Lezlie intră în ascensor şi apăsă pe butonul etajului şapte, înainte de a se rezema cu spatele de peretele metalic al cabinei. Îndepărtă în mod reflex câteva şuviţe de păr şaten-roşcat care scăpaseră din aranjarea cu grijă a cocului elegant. Această coafură îi degaja faţa, punând în evidenţă fruntea bombată.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Era întotdeauna foarte conştientă de aspectul său fizic.</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xml:space="preserve">De când acceptase postul de directoare de evaluări psihologice în această clinică de pediatrie din Atlanta, Lezlie se simţise observată, judecată. Ca şi când i se pândea cea mai mică slăbiciune, sau un semn de imperfecţiune. Aşa că acorda aproape tot atâta atenţie aspectului său ca şi pacienţilor, preocupată să păstreze o înfăţişare foarte profesională, care să nu se preteze nici unei ambiguităţi. În primele luni, câţiva colegi încercaseră unele avansuri sau comentarii măgulitoare, dar rezerva tinerei femei descurajase </w:t>
      </w:r>
      <w:r w:rsidRPr="00A67360">
        <w:rPr>
          <w:rFonts w:ascii="Cambria" w:hAnsi="Cambria" w:cs="Bookman Old Style"/>
        </w:rPr>
        <w:lastRenderedPageBreak/>
        <w:t>până la urmă chiar şi pe cei mai tenaci admiratori. Deoarece adevărul era foarte simplu: Lezlie nu-şi dorea câtuşi de puţin să cultive relaţii personale. Nu avea nevoie de ele. Muncise din greu pentru a-şi obţine licenţa în psihologie, apoi gradul de conferenţiar universitar şi doctoratul. În timpul studiilor clinice obligatorii, suportase cu stoicism aluziile îndrăzneţe ale tinerilor interni, înfruntându-i cu un dispreţ glacial. Acum, ceea ce conta era doar meseria sa. Avea douăzeci şi nouă de ani, trăia singură şi fără legături, simţindu-se foarte bine.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Ascensorul se opri şi Lezlie porni pe culoar însoţită de zgomotul ritmic al tocurilor înalte. La trecerea sa, mai mulţi medici se întoarseră, admirând, în ciuda menţinerii lor sobre, uşoara balansare a şoldurilor sau eleganţa picioarelor. Cei pe care silueta perfectă şi inteligenţa sa nu-i mai mira, erau fascinaţi de privire. Într-adevăr, în ochii cenuşii se ghicea o anumită melancolie, iar gura mică şi cărnoasă dezvăluia o senzualitate care nu putea fi ascunsă complet de atitudinea sa distantă. Totuşi, nimeni n-o agasa: era binecunoscut că doamna Garrett nu admitea decât raporturi profesionale.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Doctorul Charles Sanders stătea la intrarea în birou.</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La apropierea lui Lezlie, un zâmbet de uşurare îi destinse trăsăturile.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Sunt încântat să te văd, declară acesta trecându-şi o mână prin părul cărunt. Am probleme cu o mică peientă, o fetiţă de doisprezece ani, pe nume Merri Bradinton</w:t>
      </w:r>
      <w:r w:rsidR="00415EB8" w:rsidRPr="00A67360">
        <w:rPr>
          <w:rFonts w:ascii="Cambria" w:hAnsi="Cambria" w:cs="Bookman Old Style"/>
        </w:rPr>
        <w:t>...</w:t>
      </w:r>
      <w:r w:rsidRPr="00A67360">
        <w:rPr>
          <w:rFonts w:ascii="Cambria" w:hAnsi="Cambria" w:cs="Bookman Old Style"/>
        </w:rPr>
        <w:t xml:space="preserve"> O apendicită.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Prefer să întârzii anestezia atâta timp cât nu se va calma.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Părinţii sunt aici?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Este o poveste destul de complicată, Lezlie.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L-am contactat pe Andrew Bradinton, care este pe drum.</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Dar nu-l pot aştepta, sunt deja în întârziere. Avionul pleacă la sfârşitul după-amiezii la Miami, unde se desfăşoară un congres medical important. Mă voi duce să mă pregătesc în timp ce tu îi vei vorbi. Pentru Dumnezeu, încearcă s-o linişteşti. Aş amâna cu plăcere intervenţia, dar nu vreau să risc o peritonită.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Voi vedea ce pot face.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Chipul lui Lezlie era blând şi relaxat, transfigurat.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Charles Sanders era într-adevăr unul din rarii prieteni apropiaţi pe care şi-i făcuse tânăra femeie în cursul ultimilor doi ani. Îl stima mult, deoarece el îi respecta munca, nu făcuse niciodată nici cea mai mică remarcă dispreţuitoare şi o considera ca pe o colegă la fel de devotată ca şi el unei profesii pretenţioase.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xml:space="preserve">Lezlie împinse uşa unei camere şi descoperi o copilă care suspina încet pe un cărucior de chirurgie. Merri, spusese Charles. Părea plăpândă pentru doisprezece ani şi fragilă, cu figura palidă, încadrată de părul blond şi ochii </w:t>
      </w:r>
      <w:r w:rsidRPr="00A67360">
        <w:rPr>
          <w:rFonts w:ascii="Cambria" w:hAnsi="Cambria" w:cs="Bookman Old Style"/>
        </w:rPr>
        <w:lastRenderedPageBreak/>
        <w:t>mari albaştri plini de lacrimi.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Bună ziua, Merri, exclamă Lezlie apropiindu-se de fetiţa terorizată. Ţi-a explicat oare doctorul Sanders ce trebuie să-ţi facă?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Mă va op</w:t>
      </w:r>
      <w:r w:rsidR="00415EB8" w:rsidRPr="00A67360">
        <w:rPr>
          <w:rFonts w:ascii="Cambria" w:hAnsi="Cambria" w:cs="Bookman Old Style"/>
        </w:rPr>
        <w:t>...</w:t>
      </w:r>
      <w:r w:rsidRPr="00A67360">
        <w:rPr>
          <w:rFonts w:ascii="Cambria" w:hAnsi="Cambria" w:cs="Bookman Old Style"/>
        </w:rPr>
        <w:t xml:space="preserve"> opera, sughiţă micuţa. Să scoată ceva ce mă face să fiu bolnavă. Dar acum, nu mai sunt bolnavă!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Asta datorită injecţiei care ţi s-a făcut adineaori. Te vei simţi mai bine dacă îţi voi explica ce se va întâmpla?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Nu ştiu, murmură Merri.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Pe îndelete, în termeni accesibili copilei, Lezlie descrise ce era un apendice şi de ce trebuia să-l scoată. Apoi descrise etapele intervenţiei chirurgicale şi încheie.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Vezi tu, Merri, dacă nu ţi se scoate acum, s-ar putea să devii mai bolnavă. Şi când vei ieşi din sala de operaţie, tatăl tău va fi sosit.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Fetiţa, care o ascultase cu mare atenţie, păru cuprinsă brusc de tristeţe.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Nu va fi acolo, mormăi, cu dicţia deja încetinită de injecţia preoperatorie. Nu va fi niciodată acolo. În zadar spun ei că nu este vina mea, ştiu bine că da. Am auzit ce discutau</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Descumpănită, Lezlie tăcu câteva clipe. Oare de cine vorbea Merri şi despre ce vină? După toate aparenţele, asta îl privea pe tatăl său, poate şi pe mamă? De ce aceasta nu se afla la căpătâiul fiicei sale, în spital? Atâtea întrebări care rămâneau fără răspuns. De teamă să nu tulbure şi mai mult fetiţa, Lezlie afirmă pe un ton liniştitor:</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Va veni, sunt sigură. Dar până atunci, dacă mă voi ocupa eu de tot?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Dumneavoastră?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Voi ţine locul familiei tale. Voi rămâne până când pleci în blocul operator, apoi, când totul va fi terminat, voi aştepta să te trezeşti.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Adevărat?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Speranţa neîncrezătoare care străbătea prin această întrebare o tulbură pe Lezlie.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Mă vei găsi aici, o asigură.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Este o promisiune? insistă Merri, puţin sceptică.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Promit. Dar şi tu trebuie să-mi promiţi ceva.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Ce? făcu fetiţa, neliniştită.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Că n-ai să mai plângi, ai înţeles? Că vei fi cât vei putea tu de curajoasă. Nu va fi uşor, ştiu, dar vrei să încerci?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Merri ezită o clipă, apoi dădu din cap. Datorită explicaţiilor lui Lezlie şi cu scopul pe care i-l fixase, uitase să-i fie teamă.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O infirmieră împinse uşa şi făcu semn celor doi brancardieri să vină să ia căruciorul.</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Veţi fi aici? întrebă iar Merri, cu o ultimă tresărire de teamă.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lastRenderedPageBreak/>
        <w:t>— Cu siguranţă, afirmă Lezlie.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Se aplecă şi sărută fruntea fetiţei, care se întoarse ruşinată.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În timp ce era dusă pe culoar, făcu un semn cu mâna spre psihologă şi-i adresă un zâmbet hotărât. Lezlie îşi vârî mâinile în buzunarele halatului; o copilă de vârsta aceasta n-ar trebui să aibă de înfruntat o asemenea încercare fără susţine</w:t>
      </w:r>
      <w:r w:rsidR="00343BFC" w:rsidRPr="00A67360">
        <w:rPr>
          <w:rFonts w:ascii="Cambria" w:hAnsi="Cambria" w:cs="Bookman Old Style"/>
          <w:lang w:val="en-US"/>
        </w:rPr>
        <w:t>re</w:t>
      </w:r>
      <w:r w:rsidRPr="00A67360">
        <w:rPr>
          <w:rFonts w:ascii="Cambria" w:hAnsi="Cambria" w:cs="Bookman Old Style"/>
        </w:rPr>
        <w:t>a familiei, se gândi cu mânie. Ajunse rapid la camera de tratamente şi ceru fişa micuţei paciente. Tatăl, notă ea, se numea Andrew Bradinton, dar în faţa menţiunii „mamă”, citi cuvântul „decedată”. Din fericire, se abţinuse să-i menţioneze absenţa!</w:t>
      </w:r>
    </w:p>
    <w:p w:rsidR="00722C78" w:rsidRPr="00A67360" w:rsidRDefault="00722C78" w:rsidP="00930DAB">
      <w:pPr>
        <w:widowControl w:val="0"/>
        <w:autoSpaceDE w:val="0"/>
        <w:autoSpaceDN w:val="0"/>
        <w:adjustRightInd w:val="0"/>
        <w:spacing w:after="0"/>
        <w:jc w:val="both"/>
        <w:rPr>
          <w:rFonts w:ascii="Cambria" w:hAnsi="Cambria" w:cs="Bookman Old Style"/>
        </w:rPr>
      </w:pPr>
      <w:r w:rsidRPr="00A67360">
        <w:rPr>
          <w:rFonts w:ascii="Cambria" w:hAnsi="Cambria" w:cs="Bookman Old Style"/>
        </w:rPr>
        <w:t>— Cine a completat formularul de internare? o întrebă pe infirmieră.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Doctorul Sanders. Cunoaşte familia de ani de zile.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Când a fost adusă Merri?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Spre prânz, cred.</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Erau aproape şase ore. Domnul Bradinton ar fi trebuit să aibă timp să sosească</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Oare domnul Bradinton a telefonat?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Din câte ştiu, nu. Doctorul Sanders a încercat să-l găsească prin toate mijloacele. Cred că până la urmă a reuşit şi a obţinut permisiunea verbală s-o opereze.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Dar în acest caz, de ce oare nu este aici? murmură Lezlie pentru ea însăşi.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Indignată şi sceptică, îi venea greu să-şi imagineze că</w:t>
      </w:r>
      <w:r w:rsidR="00343BFC" w:rsidRPr="00A67360">
        <w:rPr>
          <w:rFonts w:ascii="Cambria" w:hAnsi="Cambria" w:cs="Bookman Old Style"/>
          <w:lang w:val="en-US"/>
        </w:rPr>
        <w:t xml:space="preserve"> </w:t>
      </w:r>
      <w:r w:rsidRPr="00A67360">
        <w:rPr>
          <w:rFonts w:ascii="Cambria" w:hAnsi="Cambria" w:cs="Bookman Old Style"/>
        </w:rPr>
        <w:t>Andrew Bradinton nici măcar nu se deranjase şi că, mai mult, nu-şi dădea osteneala de a afla veşti despre fiica sa! Îi veni în minte comentariul lui Merri: „Nu va fi aici</w:t>
      </w:r>
      <w:r w:rsidR="00415EB8" w:rsidRPr="00A67360">
        <w:rPr>
          <w:rFonts w:ascii="Cambria" w:hAnsi="Cambria" w:cs="Bookman Old Style"/>
        </w:rPr>
        <w:t>...</w:t>
      </w:r>
      <w:r w:rsidRPr="00A67360">
        <w:rPr>
          <w:rFonts w:ascii="Cambria" w:hAnsi="Cambria" w:cs="Bookman Old Style"/>
        </w:rPr>
        <w:t xml:space="preserve"> Nu este niciodată aici</w:t>
      </w:r>
      <w:r w:rsidR="00415EB8" w:rsidRPr="00A67360">
        <w:rPr>
          <w:rFonts w:ascii="Cambria" w:hAnsi="Cambria" w:cs="Bookman Old Style"/>
        </w:rPr>
        <w:t>...</w:t>
      </w:r>
      <w:r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Desigur, scoaterea apendicelui nu reprezenta o intervenţie majoră, dar orice procedură chirurgicală sau anestezie, comporta riscuri imprevizibile. Şi din moment ce el ţinea loc şi de mamă şi de tată pentru Merri</w:t>
      </w:r>
      <w:r w:rsidR="00415EB8" w:rsidRPr="00A67360">
        <w:rPr>
          <w:rFonts w:ascii="Cambria" w:hAnsi="Cambria" w:cs="Bookman Old Style"/>
        </w:rPr>
        <w:t>...</w:t>
      </w:r>
      <w:r w:rsidRPr="00A67360">
        <w:rPr>
          <w:rFonts w:ascii="Cambria" w:hAnsi="Cambria" w:cs="Bookman Old Style"/>
        </w:rPr>
        <w:t xml:space="preserve"> Lezlie oftă şi puse fişa la loc.</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Dacă din întâmplare apare domnul Bradinton, vreţi să-i spuneţi că vreau să-i vorbesc? Voi fi în sala de aşteptare de la etajul al treilea.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Infirmiera dădu din cap, vizibil surprinsă de iritarea pe care psihologa şi-o ascundea cu greu. Aceasta luă telefonul pentru a informa centralista despre locul unde se afla. Apoi îşi sună secretara, rugând-o să-i aducă nişte dosare să le studieze în timp ce aştepta. Jane se execută rapid, dar până la urmă</w:t>
      </w:r>
      <w:r w:rsidR="00345040" w:rsidRPr="00A67360">
        <w:rPr>
          <w:rFonts w:ascii="Cambria" w:hAnsi="Cambria" w:cs="Bookman Old Style"/>
          <w:lang w:val="fr-FR"/>
        </w:rPr>
        <w:t>,</w:t>
      </w:r>
      <w:r w:rsidR="00343BFC" w:rsidRPr="00A67360">
        <w:rPr>
          <w:rFonts w:ascii="Cambria" w:hAnsi="Cambria" w:cs="Bookman Old Style"/>
          <w:lang w:val="fr-FR"/>
        </w:rPr>
        <w:t xml:space="preserve"> </w:t>
      </w:r>
      <w:r w:rsidRPr="00A67360">
        <w:rPr>
          <w:rFonts w:ascii="Cambria" w:hAnsi="Cambria" w:cs="Bookman Old Style"/>
        </w:rPr>
        <w:t>Lezlie fu incapabilă să se concentreze asupra lecturii.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Minutele treceau cu încetineală exasperantă. Astfel se scurse o oră, în ritmul de du-te-vino al tinerei femei de la uşă la fereastră. În sfârşit, Charles Sanders o sună de la departamentul chirurgie.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xml:space="preserve">— Infirmiera m-a informat că aştepţi, începu pe un ton afectuos, care lăsă </w:t>
      </w:r>
      <w:r w:rsidRPr="00A67360">
        <w:rPr>
          <w:rFonts w:ascii="Cambria" w:hAnsi="Cambria" w:cs="Bookman Old Style"/>
        </w:rPr>
        <w:lastRenderedPageBreak/>
        <w:t>să i se bănuiască zâmbetul. Totul s-a desfăşurat foarte bine. Merri este la reanimare şi în curând va fi dusă probabil în camera sa. Dar spune-mi, oare Andrew a sosit?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Nu încă. Referitor la asta, Charles, părinţii</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Îţi voi explica atunci când voi coborî, o întrerupse chirurgul. Mai am încă o jumătate de oră. Cu puţin noroc.</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Andrew va fi acolo.</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Să sperăm, încheie Lezlie, gândindu-se la asigurarea pe care i-o dăduse lui Merri.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Răsfoi în mod reflex câteva reviste, într-o stare de enervare care sporea. Oare cum putea un tată să se arate atât de insensibil? Dacă ea ar fi avut-o pe Merri ca fiică, nimic n-ar fi împiedicat-o să-i fie alături în spital. Fiind părinte unic, domnul Bradinton ar fi trebuit să fie cu atât mai atent la nevoile copilului său. Dar vai! De câte ori în meseria sa, psihologa întâlnise o atitudine atât de degajată!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Lezlie era postată în faţa ferestrei cu geamuri când auzi culisând uşile ascensorului. Se întoarse pentru a vedea un bărbat înalt, atletic, care se îndrepta spre internări.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Părul cenuşiu şi des era ciufulit de vânt, iar cravata desfăcută şi gulerul descheiat, îi trăda disperarea. I se adresă infirmierei de la recepţie, se întoarse spre Lezlie, apoi îi mulţumi interlocutoarei cu un semn din cap şi traversă holul, fără să-o scape pe Lezlie din ochi.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Cu un gest energic, îşi scoase pardesiul şi-l aruncă pe spătarul unui scaun, în timp ce anunţă: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Sunt Andrew Bradinton. Din cele spuse de recepţioneră, aveţi să-mi comunicaţi veşti despre Merri?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Timbrul grav al vocii lăsă să se observe o oboseală şi o nerăbdare pe care le dezvăluiau de asemenea şi trăsăturile trase.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Doctorul Sanders tocmai mi-a telefonat din blocul operator</w:t>
      </w:r>
      <w:r w:rsidR="00415EB8" w:rsidRPr="00A67360">
        <w:rPr>
          <w:rFonts w:ascii="Cambria" w:hAnsi="Cambria" w:cs="Bookman Old Style"/>
        </w:rPr>
        <w:t>...</w:t>
      </w:r>
      <w:r w:rsidRPr="00A67360">
        <w:rPr>
          <w:rFonts w:ascii="Cambria" w:hAnsi="Cambria" w:cs="Bookman Old Style"/>
        </w:rPr>
        <w:t xml:space="preserve"> începu Lezlie.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Cum se simte? o întrerupse.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Fizic, bine. Dar doctorul Sanders a trebuit să-mi ceară să intervin înainte de operaţie.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Bărbatul se încruntă neîncrezător.</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De ce asta?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Merri este extrem de tulburată, domnule Bradinton.</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Doctorul Sanders mi-a cerut s-o liniştesc înainte de anestezie.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Tonul tăios, uşor acuzator, îl întrigă pe Andrew Bradinton.</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Îşi aţinti asupra lui Leslie ochii incredibil de albaştri</w:t>
      </w:r>
      <w:r w:rsidR="00415EB8" w:rsidRPr="00A67360">
        <w:rPr>
          <w:rFonts w:ascii="Cambria" w:hAnsi="Cambria" w:cs="Bookman Old Style"/>
        </w:rPr>
        <w:t>...</w:t>
      </w:r>
      <w:r w:rsidRPr="00A67360">
        <w:rPr>
          <w:rFonts w:ascii="Cambria" w:hAnsi="Cambria" w:cs="Bookman Old Style"/>
        </w:rPr>
        <w:t xml:space="preserve"> atât de asemănători celor ai fiicei sale, notă aceasta.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lastRenderedPageBreak/>
        <w:t>— Nu este momentul foarte bine ales pentru această discuţie, domnule Bradinton. Dar trebuie să vă daţi seama că</w:t>
      </w:r>
      <w:r w:rsidR="00345040" w:rsidRPr="00A67360">
        <w:rPr>
          <w:rFonts w:ascii="Cambria" w:hAnsi="Cambria" w:cs="Bookman Old Style"/>
          <w:lang w:val="fr-FR"/>
        </w:rPr>
        <w:t xml:space="preserve"> </w:t>
      </w:r>
      <w:r w:rsidRPr="00A67360">
        <w:rPr>
          <w:rFonts w:ascii="Cambria" w:hAnsi="Cambria" w:cs="Bookman Old Style"/>
        </w:rPr>
        <w:t>Merri, mai mult decât un alt copil, are nevoie de anturaj şi alintare. Este deja foarte greu să pierzi unul din părinţi, dar dacă şi celălalt este prea ocupat pentru a se face liber, asta poate ajunge la probleme serioase. Am încercat s-o liniştesc</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Cum asta? întrebă Bradinton.</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I-am afirmat că veţi fi cu siguranţă aici când se va trezi.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Mulţumesc că nu m-aţi făcut să mint. Se pare că Merri nu se bizuie deloc pe tatăl său</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Tatăl său? izbucni bărbatul. De unde aţi scos-o că-i sunt tată?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Cuprinsă de un presentiment îngrozitor, Lezlie trebui să se stăpânească pentru a răspunde cu calm:</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Asta scrie în dosarul ei, domnule Bradinton. Dat fiind caracterul urgent al situaţiei, doctorul Sanders nu mi-a putut furniza detalii mai ample</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Dar ce funcţie aveţi, exact? Sunteţi internă, asistentă socială, sau ce?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Sunt doamna Garrett, psihologa ataşată acestei clinici, replică Lezlie cu semeţie. Specialistă în tulburări de adolescenţă.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Ei bine, ar fi de preferat să vă informaţi mai bine pentru a vă face corect munca. Poate ar fi trebuit să ţineţi cont de anumite date despre Merri, exclamă cu o furie greu stăpânită.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De exemplu, că cei doi părinţi şi-au găsit moartea într-un accident, acum mai puţin de un an. Eu îi sunt doar unchi şi tutore legal. Şi, dacă mi-ar fi fost posibil să sosesc fie şi cu un minut mai devreme, aş fi făcut-o. Mai aveţi şi alte sfaturi să-mi daţi?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Lezlie rămase fără grai, greşeala sa era oribilă.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Poate agravase o situaţie deja excesiv de dificilă. Cu obrajii în flăcări, bâigui: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Vă rog să mă iertaţi, domnule Bradinton.</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Răul este făcut, i-o tăie acesta. Dacă aţi fi avut cât de puţină conştiinţă profesională, scuzele ar fi fost inutile, deoarece nu i-aţi fi produs Dumnezeu ştie ce traumatism lui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Merri. Stângăcia dumneavoastră ar fi fost lamentabilă şi din partea unui simplu medic, doamnă Garrett. Dar venind de la o p</w:t>
      </w:r>
      <w:r w:rsidR="00345040" w:rsidRPr="00A67360">
        <w:rPr>
          <w:rFonts w:ascii="Cambria" w:hAnsi="Cambria" w:cs="Bookman Old Style"/>
          <w:lang w:val="en-US"/>
        </w:rPr>
        <w:t>s</w:t>
      </w:r>
      <w:r w:rsidRPr="00A67360">
        <w:rPr>
          <w:rFonts w:ascii="Cambria" w:hAnsi="Cambria" w:cs="Bookman Old Style"/>
        </w:rPr>
        <w:t>ihologă, este incalificabil. Din fericire, doctorul Sanders este mai demn de încredere. Măcar starea de sănătate fizică a pupilei mele nu are să mă preocupe.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Rănită în amorul propriu de sarcasmul său, Lezlie îşi pierdu rezerva împăciuitoare, pentru a riposta: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Într-adevăr, poate ar fi trebuit să cer un dosar complet despre Merri, înainte de a sta de vorbă cu ea. Dar cum v-am spus deja, doctorul Sanders era grăbit să efectueze intervenţia.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lastRenderedPageBreak/>
        <w:t>Nu cred că nepoata dumneavoastră şi-a dat seama de gafa mea, deoarece sedativul începuse să acţioneze deja. Poate nici nu-şi va aminti de asta.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Mă îndoiesc, o contracară Andrew. Acum, dacă nu vedeţi niciun inconvenient, aş prefera s-o întâmpin singur pe Merri când se întoarce.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Dar i-am promis să fiu aici</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Sunt eu aici, doamnă Garrett.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Lezlie se pregătea să-i ţină piept, când apăru un cărucior împins de un brancardier. Ajungând în dreptul lor, Merri îi adresă un zâmbet slab tinerei femei.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Aţi rămas, îi murmură cu o voce încă greoaie, după anestezie.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Oare nu ţi-am promis asta?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Lezlie luă braţul copilei, verificându-i din reflex regularitatea pulsului. Degetele mici şi reci se strânseră peste ale sale. Andrew se apropie.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Bună ziua, draga mea. Cum te simţi?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Bună ziua, unchiule Andrew, făcu fetiţa, care părea intimidată. Mă simt puţin ciudat şi am burta strânsă.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Din cauza pansamentului, îi explică Lezlie. Ţi-am vorbit despre asta, îţi aminteşti?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Merri dădu din cap.</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Vei simţi acelaşi lucru timp de câteva zile, până când ţi se vor scoate firele.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Aş putea să le văd? întrebă Merri într-un elan de curiozitate.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Desigur, dar nu imediat. Ai tot timpul, poate mâine.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Acum trebuie să plec, Merri. Am treabă.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Veţi mai veni să mă vizitaţi?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Lezlie zâmbi şi îndepărtă cu blândeţe o buclă lipită de fruntea micuţei paciente.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Bineînţeles.</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Mâine? Vreau să-mi văd punctele de sutură.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Rămâne stabilit pentru mâine. Până atunci, să fii foarte cuminte şi să faci ceea ce-ţi vor spune infirmierele. De acord?</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Merri consimţi încet, cu pleoapele grele de somn.</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Când Lezlie se întoarse pentru a pleca, se află nas în nas cu</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xml:space="preserve">Andrew Bradinton, a cărui privire pătrunzătoare o măsura din cap până în picioare, înainte de a se întoarce să-i scruteze chipul. Dar mai degrabă decât să-şi reînnoiască scuzele, îl salută cu o mişcare a bărbiei şi se îndepărtă cu un mers hotărât. Dumnezeule, ce gafă! Ea, care avea oroare de ineficacitate, neglijase cele mai elementare reguli ale unei discuţii clinice, poate cu consecinţe dezastruoase. Nu se va mai întâmpla asta niciodată! îşi jură. Data viitoare când vreun medic va face apel la erviciile ei, va pretinde </w:t>
      </w:r>
      <w:r w:rsidRPr="00A67360">
        <w:rPr>
          <w:rFonts w:ascii="Cambria" w:hAnsi="Cambria" w:cs="Bookman Old Style"/>
        </w:rPr>
        <w:lastRenderedPageBreak/>
        <w:t>un dosar după toate formele legale. Îşi adresa încă reproşuri amare, când</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Charles Sanders ieşi din ascensorul pe care-l aştepta. În faţa expresiei consternate a tinerei femei, zâmbetul îi dispăru.</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I s-a întâmplat ceva lui Merri?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Nu, dar eram gata să-l strâng de gât pe unchiul ei, îi răspunse lezlie. Măcar dacă m-ai fi pus la curent cu situaţia sa familială! Domnul Bradinton este furios şi pe bună dreptate, deoarece am asigurat-o pe Merri că tatăl său va veni. Sper doar să nu-şi amintească de asta.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Fără să manifeste o mirare specială, Charles scutură din cap.</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Îmi pare rău, Lezlie. Ştiu că Andrew se înfurie uşor, dar voi încerca să-i prezint împrejurările. De altfel, am o altă problemă de abordat cu el, în ceea ce-o priveşte pe Merri.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Dacă îl fac pe Andrew să accepte, ai fi gata să începi o psihoterapie cu ea?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Nu cred că l-am uimit prin competenţa mea, comentă cu tristeţe tânăra femeie. Dar mărturisesc, micuţa pare să aibă o problemă în legătură cu părinţii săi.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Vei înţelege imediat dacă îţi voi comunica dosarul complet. Se plânge de dureri abdominale de aproximativ un an. De fapt, simptomele au apărut doar după decesul familiei</w:t>
      </w:r>
      <w:r w:rsidR="00766445" w:rsidRPr="00A67360">
        <w:rPr>
          <w:rFonts w:ascii="Cambria" w:hAnsi="Cambria" w:cs="Bookman Old Style"/>
          <w:lang w:val="fr-FR"/>
        </w:rPr>
        <w:t xml:space="preserve"> </w:t>
      </w:r>
      <w:r w:rsidRPr="00A67360">
        <w:rPr>
          <w:rFonts w:ascii="Cambria" w:hAnsi="Cambria" w:cs="Bookman Old Style"/>
        </w:rPr>
        <w:t>Bradinton. Andrew atribuise toate problemele apendicelui, dar nu sunt atât de sigur de asta. Voi lua din nou legătura cu tine, îndată ce vom discuta.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Oare nu trebuia să te duci la un congres?</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Voi lua zborul următor, am aranjat. Te voi putea găsi în biroul tău?</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Lezlie dădu din cap şi-l părăsi cu un zâmbet. Acesta se afla în aripa adiacentă clădirii principale a spitalului.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Secretara plecase deja şi tânăra femeie parcurse câteva dosare rămase pe masă, făcând adnotări pe unele sau dictând la magnetofon un paragraf de dactilografiat. Dar gândurile îi rătăceau fără încetare, revenind în mod constant la Merri.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Oare ce putea fi mai tragic decât să-ţi pierzi amândoi părinţii?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Mai ales cu un tutore ca Andrew Bradinton, care nu deborda de căldură umană pe care s-o ofere cu generozitate!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Se afundase în fotoliu, pierdută în gânduri, când sună telefonul. Charles stătuse de vorbă cu Andrew şi o ruga pe psihologă să li se alăture la bufetul spitalului.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Lezlie puse caseta care trebuia transcrisă pe maşina de scris a Janei, apoi ieşi. La acea oră, pe culoarele pustii ale birourilor domnea o linişte ciudată. În schimb, în spitalul propriu-zis, numeroşi vizitatori aşteptau, sau discutau cu voce joasă.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xml:space="preserve">Autoservirea era situată la parter. Cea mai mare parte a meselor fiind </w:t>
      </w:r>
      <w:r w:rsidRPr="00A67360">
        <w:rPr>
          <w:rFonts w:ascii="Cambria" w:hAnsi="Cambria" w:cs="Bookman Old Style"/>
        </w:rPr>
        <w:lastRenderedPageBreak/>
        <w:t>neocupate, Lezlie îl zări imediat pe Charles instalat lângă o fereastră cu geamuri, cu Andrew Bradinton.</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După sprâncenele încruntate ale prietenului său şi gesturile expresive ale mâinilor, cei doi bărbaţi se confruntau probabil cu o neînţelegere. Apropiindu-se, prinse câteva frânturi de conversaţie.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Ascultă, Charles, ştiu că acţionezi din grija de a o ajuta pe</w:t>
      </w:r>
      <w:r w:rsidR="00C6437E" w:rsidRPr="00A67360">
        <w:rPr>
          <w:rFonts w:ascii="Cambria" w:hAnsi="Cambria" w:cs="Bookman Old Style"/>
          <w:lang w:val="en-US"/>
        </w:rPr>
        <w:t xml:space="preserve"> </w:t>
      </w:r>
      <w:r w:rsidRPr="00A67360">
        <w:rPr>
          <w:rFonts w:ascii="Cambria" w:hAnsi="Cambria" w:cs="Bookman Old Style"/>
        </w:rPr>
        <w:t>Merri, dar mă îndoiesc că i-ar putea fi de folos vreun fel de psihoterapie. Trebuie să facă faţă unei situaţii dureroase, accept, dar asta este tot. În plus, apendicita a dovedit că suferea doar de o boală somatică.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Nu este verosimil ca apendicele să fie inflamat de un an.</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Andrew. Se întâmplă altceva, ce nu poţi trata singur.</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xml:space="preserve">— Mai degrabă </w:t>
      </w:r>
      <w:r w:rsidR="00C6437E" w:rsidRPr="00A67360">
        <w:rPr>
          <w:rFonts w:ascii="Cambria" w:hAnsi="Cambria" w:cs="Bookman Old Style"/>
          <w:lang w:val="en-US"/>
        </w:rPr>
        <w:t>e</w:t>
      </w:r>
      <w:r w:rsidRPr="00A67360">
        <w:rPr>
          <w:rFonts w:ascii="Cambria" w:hAnsi="Cambria" w:cs="Bookman Old Style"/>
        </w:rPr>
        <w:t>u decât o psihoanalistă care-i va pune întrebări lui Merri, scărpinându-şi barba şi o va zăpăci mai mult ca niciodată cu interpretările sale confuze.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Lezlie stătea tocmai în spatele lui. Vocea sa calmă, îl făcu să tresară.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După umila mea părere, folosiţi aici un stereotip oarecum depăşit, spuse aceasta zâmbind.</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Charles râse sonor şi psihologa luă loc între ei doi.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Domnule Bradinton, începu Lezlie pe un ton serios.</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Ştiţi oare că Merri se consideră vinovată de moartea părinţilor să-i?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Andrew susţinu fără să clipească privirea directă: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Ce v-a spus, exact?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Nimic precis, dar când am comis greşeala să afirm că tatăl său va fi prezent când se va trezi, mi-a răspuns că nu şi că asta din vina ei. În acea clipă nu am putut să fac legătura cu accidentul, pentru că nu ştiam totul.</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A vorbit oare despre mine? întrebă Andrew.</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Nu</w:t>
      </w:r>
      <w:r w:rsidR="00415EB8" w:rsidRPr="00A67360">
        <w:rPr>
          <w:rFonts w:ascii="Cambria" w:hAnsi="Cambria" w:cs="Bookman Old Style"/>
        </w:rPr>
        <w:t>...</w:t>
      </w:r>
      <w:r w:rsidRPr="00A67360">
        <w:rPr>
          <w:rFonts w:ascii="Cambria" w:hAnsi="Cambria" w:cs="Bookman Old Style"/>
        </w:rPr>
        <w:t xml:space="preserve"> De ce?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Imediat după decesul fratelui şi al cumnatei mele, Merri m-a considerat vinovat de asta. Într-un anumit fel, cred că încă mi-l reproşează.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Această mărturisire părea că-l costă enorm pe tânărul bărbat. Îşi trecu nervos degetele prin părul des, cenuşiu.</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Presupun că veţi vrea să ştiţi totul despre ea.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Într-adevăr, deseori se procedează astfel, admise Lezlie.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Dar aş prefera să mă descurc altfel cu Merri. Mi-ar plăcea să-mi descrie ea ce a simţit de-a lungul anului trecut, din punctul său de vedere, de copil. În schimb, voi avea nevoie de informaţii despre viaţa sa de familie înaintea dramei şi despre accidentul în sine.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Andrew îşi împinse scaunul în spate şi se ridică în picioare; îşi aţinti asupra lui Lezlie ochii lui de un albastru tulburător.</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xml:space="preserve">— În acest caz, vom discuta la cină. N-am mâncat nimic toată ziua. </w:t>
      </w:r>
      <w:r w:rsidRPr="00A67360">
        <w:rPr>
          <w:rFonts w:ascii="Cambria" w:hAnsi="Cambria" w:cs="Bookman Old Style"/>
        </w:rPr>
        <w:lastRenderedPageBreak/>
        <w:t>Evident, ne-am putea potoli foamea aici, dar bucătăria nu mi se pare deloc apetisantă. Aveţi sugestii?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Lezlie îşi dorea să fie foarte bine informată asupra micii paciente, dar nu în cadrul relaxat al unui restaurant!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Nimic nu ne obligă să facem această discuţie chiar în seara asta, replică prompt tânăra femeie. Veţi putea trece pe la biroul meu, mâine, de exemplu? Sunt sigură că-mi va rămâne o fereastră liberă.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Poate asta v-ar conveni dumneavoastră, dar mie nu.</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Va trebui să-mi petrec o bună parte a zilei încercând să redresez situaţia dezastruoasă pe care am lăsat-o la Denver.</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Va trebui să-mi găsesc un înlocuitor acolo, pentru că eu voi rămâne cu siguranţă aici câtva timp.</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Îşi luă pardesiul şi o aşteptă pe tânăra femeie, fără să-i lase de ales.</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Aţi putea merge la „Galleria”, propuse Charles.</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Doar cunoşti locul mai bine decât mine, Andrew.</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Lezlie îi aruncă o privire întrebătoare chirurgului, în timp ce se lăsa condusă de Andrew Bradinton spre ieşirea din bufet. Afară, blândeţea serii de primăvară îi răcori în mod plăcut. Lezlie lucra în general până târziu şi, iarna, întunericul domnea peste tot când părăsea în sfârşit spitalul. Acuma, pâcla albăstrie a apusului aureola cu o lumină efemeră straturile de flori şi frunzişul fremătător de corn. Lui Lezlie îi plăcea să petreacă asemenea seri în grădina sa, un mic petic de pământ în spatele casei pe care o cumpărase la câţiva kilometri de locul său de muncă. Dar responsabilităţile sale profesionale se întinseseră în asemenea măsură, încât avea rareori timp liber.</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Totuşi, departe de ea, ideea de a se plânge. Munca îi era consolare, refugiu, mândrie. Îi era suficientă.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Andrew îi întrerupse brutal şirul gândurilor.</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Maşina mea este acolo.</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Iar a mea acolo, îi ripostă arătând în direcţia opusă.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Ne vom certa oare pentru a şti pe care s-o luăm?</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Lezlie nu-şi putu stăpâni un zâmbet.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Nu, o va lua fiecare pe a lui şi ne vom întâlni la „Galleria”.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Nu este departe, la dreapta.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Ştiu, făcu Andrew cu o notă de enervare.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Restaurantul era construit în terase deschise spre nişte grădiniţe, în spatele ferestrelor mari care dădeau spre drum.</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xml:space="preserve">Pereţii de un verde închis, tăiaţi de arcade albe, ofereau locului o prospeţime naturală. În mijlocul fiecărei mese acoperite cu o faţă de masă imaculată, trona o vază cu verdeaţă, împodobită cu o superbă orhidee. Lezlie </w:t>
      </w:r>
      <w:r w:rsidRPr="00A67360">
        <w:rPr>
          <w:rFonts w:ascii="Cambria" w:hAnsi="Cambria" w:cs="Bookman Old Style"/>
        </w:rPr>
        <w:lastRenderedPageBreak/>
        <w:t>se înfioră, străbătută de o tulburare ciudată, când, împingându-i scaunul.</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Andrew îi atinse uşor cu mâinile pentru o scurtă clipă spatele.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Se aşeză în faţa ei, iar tânăra femeie îi contemplă trăsăturile care se detaşau pe fondul marcat de flăcările jucăuşe ale buştenilor. Chelnerul apăru aproape imediat şi le aduse meniul.</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Doriţi un ape</w:t>
      </w:r>
      <w:r w:rsidR="00C6437E" w:rsidRPr="00A67360">
        <w:rPr>
          <w:rFonts w:ascii="Cambria" w:hAnsi="Cambria" w:cs="Bookman Old Style"/>
          <w:lang w:val="fr-FR"/>
        </w:rPr>
        <w:t>r</w:t>
      </w:r>
      <w:r w:rsidRPr="00A67360">
        <w:rPr>
          <w:rFonts w:ascii="Cambria" w:hAnsi="Cambria" w:cs="Bookman Old Style"/>
        </w:rPr>
        <w:t>i</w:t>
      </w:r>
      <w:r w:rsidR="00C6437E" w:rsidRPr="00A67360">
        <w:rPr>
          <w:rFonts w:ascii="Cambria" w:hAnsi="Cambria" w:cs="Bookman Old Style"/>
          <w:lang w:val="fr-FR"/>
        </w:rPr>
        <w:t>t</w:t>
      </w:r>
      <w:r w:rsidRPr="00A67360">
        <w:rPr>
          <w:rFonts w:ascii="Cambria" w:hAnsi="Cambria" w:cs="Bookman Old Style"/>
        </w:rPr>
        <w:t>iv? propuse Andrew.</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Lezlie făcu un semn negativ şi tânărul bărbat îşi comandă un scotch pentru el. Apoi, când fură din nou singuri, se aplecă în faţă şi declară încet: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Vă datorez scuze. Charles mi-a explicat că v-a solicitat intervenţia de urgenţă, fără să aibă timp să vă informeze asupra lui Merri. De obicei nu sunt atât de irascibil, dar m-aţi luat din scurt, făcându-mi morală încă de la sosire.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Vă accept scuzele dacă le primiţi în schimb pe ale mele.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De acord.</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Această înţelegere risipi imediat tensiunea care-i separa.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Ce voia oare să spună Charles menţionând că dumneavoastră cunoaşteţi extrem de bine „Galleria”? întrebă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Lezlie cu scopul de a anima conversaţia care lâncezea.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În principal, fratele meu este cel care a creat acest centru comercial, explică Andrew. Era arhitect şi a pus în aplicare aici idei originale pe care le nutrea de ani de zile – visul său, după cum spunea. Am auzit vorbindu-se de proiectul de a construi aici un asemenea complex şi l-am considerat ideal pentru planurile lui Greg. Dar ne-au trebuit şase luni, Meredithei şi mie, pentru a-l convinge să-şi depună candidatura.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La această amintire, pe buzele lui Andrew flutură un zâmbet.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Dacă l-aţi fi văzut în ziua în care a primit răspunsul iniţiatorilor! Erau încântaţi de propunerile sale, în special de aceea de a nu se folosi decât marmură de Georgia pe jos şi pe pereţii holului de la hotel. Bugetul era enorm. Aşa că Greg lucra cu arhitecţii investitorilor şi iată rezultatul final.</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Din nefericire, nu l-a văzut terminat</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În presa locală apăruseră numeroase articole referitoare la</w:t>
      </w:r>
      <w:r w:rsidR="00C6437E" w:rsidRPr="00A67360">
        <w:rPr>
          <w:rFonts w:ascii="Cambria" w:hAnsi="Cambria" w:cs="Bookman Old Style"/>
          <w:lang w:val="fr-FR"/>
        </w:rPr>
        <w:t xml:space="preserve"> </w:t>
      </w:r>
      <w:r w:rsidRPr="00A67360">
        <w:rPr>
          <w:rFonts w:ascii="Cambria" w:hAnsi="Cambria" w:cs="Bookman Old Style"/>
        </w:rPr>
        <w:t>„Galleria” şi arhitectura sa îndrăzneaţă. Lezlie îi urmărise dezvoltarea, de la stadiul de şantier vast până la ansamblul actual de magazine elegante şi restaurante luxoase, încoronate de cel mai fastuos hotel din regiunea Atlanta.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Fratele dumneavoastră şi-a imaginat toate astea?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Murmură privind în jurul său.</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Nu totul, dar în bună parte, da. După moartea sa, l-am înlocuit pentru a clarifica anumite detalii neterminate, despre care îmi vorbise. L-am înlocuit de asemenea pentru un proiect aflat în desfăşurare la Denver. M-am străduit să-i păstrez contractele, onorându-le în acelaşi timp pe ale mele.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lastRenderedPageBreak/>
        <w:t>— Eraţi asociaţi?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Nu, deşi în tinereţe ne-am dorit întotdeauna asta.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Eu conduc propria întreprindere de construcţii. Speram să realizez construcţiile imaginate de Greg</w:t>
      </w:r>
      <w:r w:rsidR="00415EB8" w:rsidRPr="00A67360">
        <w:rPr>
          <w:rFonts w:ascii="Cambria" w:hAnsi="Cambria" w:cs="Bookman Old Style"/>
        </w:rPr>
        <w:t>...</w:t>
      </w:r>
      <w:r w:rsidRPr="00A67360">
        <w:rPr>
          <w:rFonts w:ascii="Cambria" w:hAnsi="Cambria" w:cs="Bookman Old Style"/>
        </w:rPr>
        <w:t xml:space="preserve"> Dar visurile din copilărie rareori se realizează. Şi alte evenimente au făcut extrem de dificilă o colaborare mai apropiată.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Ce evenimente? îl încurajă Leslie.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Oare cine pune această întrebare, femeia sau psihologa?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Să spunem că răspunsul ne-ar putea ajuta s-o înţeleg pe</w:t>
      </w:r>
      <w:r w:rsidR="00C6437E" w:rsidRPr="00A67360">
        <w:rPr>
          <w:rFonts w:ascii="Cambria" w:hAnsi="Cambria" w:cs="Bookman Old Style"/>
          <w:lang w:val="en-US"/>
        </w:rPr>
        <w:t xml:space="preserve"> </w:t>
      </w:r>
      <w:r w:rsidRPr="00A67360">
        <w:rPr>
          <w:rFonts w:ascii="Cambria" w:hAnsi="Cambria" w:cs="Bookman Old Style"/>
        </w:rPr>
        <w:t>Merri, pentru că m-ar lămuri asupra raporturilor care le aveaţi cu tatăl său.</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Andrew schiţă o mină ironică.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Relaţiile dintre Merri şi mine nu vă interesează oare deloc?</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Ba da, fireşte. Dar acum, prima mea preocupare este să aflu cum a suportat pierderea părinţilor.</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Rău, evident! ripostă el. Cum ar fi putut fi altfel? Nu mai este aceeaşi fetiţă. Uneori mi se pare că o parte din ea s-a îngropat cu Greg şi cu Meredith. A închis o uşă între mine şi ea.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Ştiţi de ce?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Andrew îşi ridică asupra lui Lezlie ochii pătrunzători, în care aceasta citi surprinsă o durere sfâşietoare, o teamă trecătoare, care fu aproape imediat ascunsă.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Da, ştiu, declară calm. Doriţi oare amănunte?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Lezlie scutură din cap şi întrebă în ce împrejurări survenise moartea Meredithei şi a lui Greg Bradinton. Fusese un stupid accident rutier, află, care îi costase viaţa. Cuplul fusese să cineze cu Andrew. Când seara se terminase; trecuseră s-o ia pe</w:t>
      </w:r>
      <w:r w:rsidR="0004312C" w:rsidRPr="00A67360">
        <w:rPr>
          <w:rFonts w:ascii="Cambria" w:hAnsi="Cambria" w:cs="Bookman Old Style"/>
          <w:lang w:val="fr-FR"/>
        </w:rPr>
        <w:t xml:space="preserve"> </w:t>
      </w:r>
      <w:r w:rsidRPr="00A67360">
        <w:rPr>
          <w:rFonts w:ascii="Cambria" w:hAnsi="Cambria" w:cs="Bookman Old Style"/>
        </w:rPr>
        <w:t>Merri de la supravegherea copiilor. Fetiţa dormea pe bancheta din spate când Greg pierduse controlul vehiculului, foarte probabil în timpul unei dispute cu Meredith. Maşina coborâse în viteză un taluz făcând câteva învârtituri. Din fericire, Merri fusese aruncată afară, înainte ca automobilul să ia foc şi să explodeze. Inconştientă la sosirea ajutoarelor, îşi recăpătase, din păcate, cunoştinţa la timp, pentru a vedea flăcările în care îi pieriseră părinţii. Ca prin minune, ea nu suferise decât o uşoară comoţie şi o fractură la un picior.</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„Dumnezeule”, gândi Lezlie amintindu-şi ziua fatală care îi răvăşise propria viaţă, doi ani mai înainte. Tragedia trăită de</w:t>
      </w:r>
      <w:r w:rsidR="0004312C" w:rsidRPr="00A67360">
        <w:rPr>
          <w:rFonts w:ascii="Cambria" w:hAnsi="Cambria" w:cs="Bookman Old Style"/>
          <w:lang w:val="fr-FR"/>
        </w:rPr>
        <w:t xml:space="preserve"> </w:t>
      </w:r>
      <w:r w:rsidRPr="00A67360">
        <w:rPr>
          <w:rFonts w:ascii="Cambria" w:hAnsi="Cambria" w:cs="Bookman Old Style"/>
        </w:rPr>
        <w:t>Merri i se părea atât de familiară! Puse prima întrebare care-i veni în minte, pentru a-şi întrerupe gândurile.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Ştiţi oare în legătură cu ce se certau fratele dumneavoastră şi soţia sa?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Trăsăturile lui Andrew căpătară o expresie chinuită.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Cred că am o idee. În seara aceea, la cină, avusesem o discuţie.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lastRenderedPageBreak/>
        <w:t>— După părerea dumneavoastră, Merri auzise acest conflict, înainte de accident?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N-aş putea jura, dar cred că da.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Chelnerul se apropie discret de masa lor.</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Poate ar trebui să comandăm, propuse Lezlie.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Mi-a dispărut pofta de mâncare, constată Andrew.</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Biftecurile sunt aici excelente, dar mă voi mulţumi cu o salată de homar.</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Bucătăria era într-adevăr delicioasă, cadrul propice relaxării şi compania lui Andrew foarte plăcută. Lezlie nu mai ieşise cu un bărbat de foarte mult timp; n-avea nicio importanţă că acesta era tutorele unei paciente. În timpul cinei, descoperi mai multe despre el. Părinţii îi muriseră la interval de câteva luni; după toate aparenţele, rămas fără soţie, tatăl îşi pierduse plăcerea de a trăi. În acea perioadă</w:t>
      </w:r>
      <w:r w:rsidR="0004312C" w:rsidRPr="00A67360">
        <w:rPr>
          <w:rFonts w:ascii="Cambria" w:hAnsi="Cambria" w:cs="Bookman Old Style"/>
          <w:lang w:val="en-US"/>
        </w:rPr>
        <w:t xml:space="preserve">, </w:t>
      </w:r>
      <w:r w:rsidRPr="00A67360">
        <w:rPr>
          <w:rFonts w:ascii="Cambria" w:hAnsi="Cambria" w:cs="Bookman Old Style"/>
        </w:rPr>
        <w:t>Andrew avea douăzeci şi trei de ani, iar fratele său, douăzeci şi unu. De-abia îşi terminase studiile că primi înştiinţarea de recrutare. Luând-o înaintea chemării, se înrolase şi fusese trimis în Vietnam. Stătuse acolo trei ani, primii doi învăţând să supravieţuiască în junglă la atacurile partizanilor. Apoi fusese capturat de membrii Frontului naţional de eliberare şi zăcuse câteva luni interminabile într-un lagăr de prizonieri. Un singur gând îi permisese să suporte acel lung calvar: cel de a pune pe picioare o afacere cu Greg, imediat după întoarcere.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Alesese chiar şi numele întreprinderii: „Bradinton Design and</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Construction”. Dar când se întoarse în sfârşit în Atlanta, totul se schimbase, fireşte. Greg se căsătorise şi îşi deschisese propriul birou la Denver, „Bradinton Architecture”.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Erau asemenea circumstanţe, încât n-ar fi putut colabora cum îşi doriseră. Era de preferat să-şi ducă vieţile separat. Aşa că</w:t>
      </w:r>
      <w:r w:rsidR="0004312C" w:rsidRPr="00A67360">
        <w:rPr>
          <w:rFonts w:ascii="Cambria" w:hAnsi="Cambria" w:cs="Bookman Old Style"/>
          <w:lang w:val="en-US"/>
        </w:rPr>
        <w:t xml:space="preserve"> </w:t>
      </w:r>
      <w:r w:rsidRPr="00A67360">
        <w:rPr>
          <w:rFonts w:ascii="Cambria" w:hAnsi="Cambria" w:cs="Bookman Old Style"/>
        </w:rPr>
        <w:t>Andrew se hotărâse să rămână la Atlanta, unde pusese bazele firmei „Bradniton Construction”. Fiecare dintre fraţi reuşise în domeniul său, dar golul visului niciodată realizat nu încetase să-l obsedeze pe Andrew.</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În sfârşit, pentru a vă răspunde la întrebare, cu toate că</w:t>
      </w:r>
      <w:r w:rsidR="0004312C" w:rsidRPr="00A67360">
        <w:rPr>
          <w:rFonts w:ascii="Cambria" w:hAnsi="Cambria" w:cs="Bookman Old Style"/>
          <w:lang w:val="en-US"/>
        </w:rPr>
        <w:t xml:space="preserve"> </w:t>
      </w:r>
      <w:r w:rsidRPr="00A67360">
        <w:rPr>
          <w:rFonts w:ascii="Cambria" w:hAnsi="Cambria" w:cs="Bookman Old Style"/>
        </w:rPr>
        <w:t>Greg şi cu mine nu mai eram la fel de apropiaţi ca înainte, rămăsesem fraţi. Nu i-am refuzat niciun serviciu şi nici el mie.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Fără să intru în detalii, să ştiţi doar că exact după plecarea mea în Vietnam se ivise o problemă familială.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Andrew contemplă gânditor câteva secunde în tăcere ceaşca de cafea pe care o ţinea între degetele puternice, înainte de a relua: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Greg a fost obligat să ia o hotărâre. Bună sau rea, aceasta a dus la ranchiună de-a lungul anilor, atât de-o parte, cât şi de cealaltă. Dar n-am abordat această problemă cu nimeni, în afară de Greg şi Meredith.</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Îşi puse şerveţelul pe masă.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lastRenderedPageBreak/>
        <w:t>— Mai aveţi nevoie şi de alte informaţii?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Lezlie făcu nu din cap, încântată să oprească acolo o conversaţie care o intriga în timp ce făcea să se nască în ea o surdă nelinişte. Ce se putuse oare întâmpla între cei doi fraţi?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Se întreba fără să vrea. Evenimentele afectaseră legăturile lui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Merri cu unchiul său?</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În acest caz, vorbiţi-mi despre doamna Garrett, reluă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Andrew. Charles nu se oprea din elogii referitoare la dumneavoastră şi la munca pe care o faceţi. După el, aţi fi putut obţine un post în cele mai mari spitale. De ce aţi ales</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Riverview?</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Lezlie ridică uşor din umeri, jenată.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Am avut discuţii în principalele instituţii şi le-am observat serviciile. Riverview mi-a oferit ceea ce căutam cu adevărat: posibilitatea unor tratamente aprofundate, ceea ce, la drept vorbind, este imposibil în instituţiile importante.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Aici am timpul de a-l urmări pe fiecare dintre pacienţi.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Asta contează atât de mult, pentru dumneavoastră?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Este punctul de vedere după care îmi conduc studiile.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Când Andrew propuse o plimbare prin centrul comercial, tânăra femeie acceptă cu plăcere. Merseră fără ţintă precisă, discutând, de-a lungul pasajului pietonal mărginit de magazine, străbătură sala de jocuri şi examinară restaurantele, mergând până în faţa holului de intrare al somptuosului hotel încorporat complexului.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Aici se află cele mai bune idei ale lui Greg, observă încet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Andrew.</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Culoarea era dată de marmura bej-roz, formând baza acestui spaţiu modern, împodobit cu opere de artă contemporană. Un bar gri ca perla, acoperit în jur cu mochetă de culoare roşu închis era fixat mai jos de jumătatea etajului, înconjurat de plante luxuriante. Ascensoare în întregime din sticlă alunecau în linişte de-a lungul unui perete. Un fel de cafenea deschisă spre exterior, constituia un punct de întâlnire odihnitor.</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Pe ansamblu, rezultatul este mai degrabă</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Impresionant, comentă Lezlie.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Aşa este</w:t>
      </w:r>
      <w:r w:rsidR="00415EB8" w:rsidRPr="00A67360">
        <w:rPr>
          <w:rFonts w:ascii="Cambria" w:hAnsi="Cambria" w:cs="Bookman Old Style"/>
        </w:rPr>
        <w:t>...</w:t>
      </w:r>
      <w:r w:rsidRPr="00A67360">
        <w:rPr>
          <w:rFonts w:ascii="Cambria" w:hAnsi="Cambria" w:cs="Bookman Old Style"/>
        </w:rPr>
        <w:t xml:space="preserve"> regret că Greg nu şi-a putut vedea opera terminată.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Urcară în tăcere la al doilea nivel, unde o sală mică de cafenea era flancată de săli de conferinţe. Studiară tablourile abstracte atârnate pe pereţi, în timp ce reveneau încet spre zona magazinelor. Un grup de participanţi la vreun congres, ameţiţi mai degrabă de băutură, ajunseră la hotel şi, pentru a o oferi de înghesuială, Andrew îşi luă însoţitoarea de talie.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lastRenderedPageBreak/>
        <w:t>Nişte senzaţii tulburătoare o cuprinseră pe Lezlie, când ridică ochii spre faţa bronzată a tânărului bărbat şi când privirile li se întâlniră. Acesta îi zâmbi, în timp ce o conducea dincolo de mulţime. Cu obrajii în flăcări, conştientă în mod aproape dureros de atingerea uşoară dar fermă a mâinii lui Andrew.</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Lezlie nu se putu stăpâni să-şi imagineze cât de posesive, de tandre şi de insistente în acelaşi timp, ar putea fi aceste degete.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Îşi reveni brusc, îngrozită. Să se lase astfel pradă halucinaţiei, cu acest necunoscut! Nu mai era o adolescentă care se îndrăgosteşte cu uşurinţă la prima vedere, ci o femeie care trăise adevărata dragoste. Şi acum, nu o mai interesa nicio relaţie intimă. Nu mai voia să depindă vreodată astfel de o altă fiinţă, să rişte să fie aproape distrusă, dacă trebuia să-l piardă.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Trăsăturile familiare i se impuseră în minte, clare încă, în ciuda timpului scurs. Michael, prietenul cel mai bun, amantul</w:t>
      </w:r>
      <w:r w:rsidR="00415EB8" w:rsidRPr="00A67360">
        <w:rPr>
          <w:rFonts w:ascii="Cambria" w:hAnsi="Cambria" w:cs="Bookman Old Style"/>
        </w:rPr>
        <w:t>...</w:t>
      </w:r>
      <w:r w:rsidRPr="00A67360">
        <w:rPr>
          <w:rFonts w:ascii="Cambria" w:hAnsi="Cambria" w:cs="Bookman Old Style"/>
        </w:rPr>
        <w:t xml:space="preserve"> soţul său. Amintirile o copleşiră, anii de fericire, drama finală, pierderea irevocabilă, de neacceptat.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Treptat, prietenii încetaseră s-o mai caute, să încerce s-o scoată din cochilia în care se închisese deliberat.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Meseria învăţată cu atâtea eforturi, devenise unicul centru de interes. După căsătorie, Lezlie îşi întrerupsese mai întâi studiile, pentru a-i permite lui Michael să le termine pe ale sale. Când el intrase în viaţa profesională, trecu Lezlie în locul lui. În mod ciudat, în ciuda anilor trecuţi, îşi amintea încă greutăţile, orele de muncă îndârjită, noaptea, pentru a obţine gradul de conferenţiar şi apoi doctoratul în psihologie.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Michael nu-i fusese obstacol în cariera viitoare, dar era departe de a aprecia această ambiţie de a deveni altceva decât soţia sa. Toate aceste mici probleme dispărură când îşi reaminti ziua morţii lui, amorţeala întregii fiinţe care o împiedicase pe Lezlie să urle, să se prăbuşească total.</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Durerea nu se impuse cu toată intensitatea decât mai târziu, în singurătatea nopţilor, apoi în cabinetul unui psihanalist.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Alături de el îşi revărsase vinovăţia şi teama de neînţeles, suferinţa sfâşietoare care fuseseră discutate şi analizate cu răbdare până la capăt, încât Lezlie fu capabilă să-şi reia viaţa.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Andrew o cerceta pe tânăra femeie cu curiozitate. Era atât de departe de el, absorbită în gânduri despre care nu ştia nimic</w:t>
      </w:r>
      <w:r w:rsidR="00415EB8" w:rsidRPr="00A67360">
        <w:rPr>
          <w:rFonts w:ascii="Cambria" w:hAnsi="Cambria" w:cs="Bookman Old Style"/>
        </w:rPr>
        <w:t>...</w:t>
      </w:r>
      <w:r w:rsidRPr="00A67360">
        <w:rPr>
          <w:rFonts w:ascii="Cambria" w:hAnsi="Cambria" w:cs="Bookman Old Style"/>
        </w:rPr>
        <w:t xml:space="preserve"> Îi remarcă paloarea şi observă tremurul care-i agita mâinile.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Lezlie?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xml:space="preserve">Aceasta înălţă ochii încet, îi văzu faţa la câţiva centimetri de a sa şi-i simţi căldura bustului lângă umăr. Alarmat de expresia sa, mâinile o strângeau mai tare. În jur, trecătorii îi priveau cu atenţie. Lezlie îşi reveni şi se îndepărtă. Andrew presupuse că nu-i va dezvălui ceea ce o tulburase astfel. </w:t>
      </w:r>
      <w:r w:rsidRPr="00A67360">
        <w:rPr>
          <w:rFonts w:ascii="Cambria" w:hAnsi="Cambria" w:cs="Bookman Old Style"/>
        </w:rPr>
        <w:lastRenderedPageBreak/>
        <w:t>Se strădui să-i zâmbească şi, cu greu, ea îl imită.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Ce-ai spune de o îngheţată? propuse brusc Andrew.</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Surprinsă de această diversiune, Lezlie se lăsă condusă fără să protesteze la vânzătorul de îngheţată situat lângă ieşire.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Câteva minute mai târziu ţinea în mână un cornet acoperit în vârf cu îngheţată de ciocolată, vanilie şi cireşe. La rândul său</w:t>
      </w:r>
      <w:r w:rsidR="0004312C" w:rsidRPr="00A67360">
        <w:rPr>
          <w:rFonts w:ascii="Cambria" w:hAnsi="Cambria" w:cs="Bookman Old Style"/>
          <w:lang w:val="en-US"/>
        </w:rPr>
        <w:t xml:space="preserve">, </w:t>
      </w:r>
      <w:r w:rsidRPr="00A67360">
        <w:rPr>
          <w:rFonts w:ascii="Cambria" w:hAnsi="Cambria" w:cs="Bookman Old Style"/>
        </w:rPr>
        <w:t>Andrew părea un băieţel, care îşi savura desertul cu evidentă plăcere.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Una dintre cele mai vii amintiri din copilărie este de a fi mers cu tata şi cu Greg la vânzătorul de îngheţată, în fiecare sâmbătă, vara. Chiar dacă tocmai tundea peluza, sau avea o mulţime de treburi de făcut, tata nu uita niciodată de răsfăţul nostru săptămânal. Cât despre noi, nici jocurile cele mai pasionante la prietenii noştri, nu ne împiedicau să ne grăbim acasă la ora obişnuită.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Copiii sunt teribil de conservatori! Fă cu ei ceva mai mult de o dată şi înseamnă să te supui la a o reface permanent.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În cazul în care nu te angajezi într-o luptă înverşunată pentru a rupe obiceiul.</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Dar dumneavoastră, nu aveaţi mici „obiceiuri”, cum le spuneţi? o tachină Andrew.</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Îmi amintesc unul singur: să mă joc în podul casei în zilele ploioase. Casa părinţilor mei era foarte veche, cu ascunzători extraordinare – dulapuri, cufere, cotloane</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Sunt încă în viaţă?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Tata a decedat acum aproximativ cinci ani.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Mama locuieşte încă în Atlanta, dar călătoreşte foarte mult.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Lezlie schiţă un zâmbet amuzat.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Îmi telefonează între două mari călătorii pentru a se asigura că mă hrănesc cum trebuie şi că am grijă de sănătatea mea.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Să nu vă plângeţi de asta, remarcă Andrew.</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Bineînţeles că nu! Mama este una dintre cele mai echilibrate persoane pe care le cunosc. Este întotdeauna în stare să înlăture dramatismul lucrurilor. După ea, asta se datorează unei solide doze de bun-simţ. A fost întotdeauna acolo când am avut nevoie de ea, mai ales</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Mai ales?</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Lezlie ridică din umeri şi se întoarse.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Nu, nimic. Pur şi simplu, este foarte perspicace.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Fără îndoială, fusese gata să scape un indiciu despre ceea ce o frământase adineaori, medită Andrew. Dar imediat se oprise.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xml:space="preserve">Se plimbară fără grabă spre ieşire. Afară se înnoptase şi iluminarea portocalie a parcajului arunca în jur licăriri suprarealiste. Arbuştii şi </w:t>
      </w:r>
      <w:r w:rsidRPr="00A67360">
        <w:rPr>
          <w:rFonts w:ascii="Cambria" w:hAnsi="Cambria" w:cs="Bookman Old Style"/>
        </w:rPr>
        <w:lastRenderedPageBreak/>
        <w:t>tufişurile nou plantate păreau nepotrivite cu imobilele impozante. Andrew o însoţi pe Lezlie la maşina sa şi izbucni în râs când aceasta se întoarse spre el pentru a-i mulţumi pentru o seară până la urmă încântătoare.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Scoţând batista din buzunar, şterse îngheţata de ciocolată care murdărea bărbia tinerei femei.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Nu sunt bine crescută! glumi Lezlie.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Trăsăturile lui Andrew redeveniră serioase în timp ce se priveau cu o intensitate care-i făcea să uite de tot ce-i înconjura. Pierdută în contemplarea acelor ochi albaştri, tânăra femeie îşi simţi inima bătând să-i spargă pieptul.</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Imposibil să nege, Andrew Bradinton exercita asupra sa un farmec de temut.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Oare prin ce vrajă stranie era incapabilă să se îndepărteze de el? Andrew nu rostea niciun cuvânt, dar chemarea sa mută era şi mai presantă. Îi cercetă îndelung chipul, oprindu-se asupra gurii. Lezlie ştia că o va săruta şi că nu-i va opune nicio rezistenţă.</w:t>
      </w:r>
    </w:p>
    <w:p w:rsidR="0094230F" w:rsidRPr="00A67360" w:rsidRDefault="0094230F" w:rsidP="00930DAB">
      <w:pPr>
        <w:widowControl w:val="0"/>
        <w:autoSpaceDE w:val="0"/>
        <w:autoSpaceDN w:val="0"/>
        <w:adjustRightInd w:val="0"/>
        <w:spacing w:after="0"/>
        <w:ind w:firstLine="282"/>
        <w:jc w:val="both"/>
        <w:rPr>
          <w:rFonts w:ascii="Cambria" w:hAnsi="Cambria" w:cs="Bookman Old Style"/>
          <w:lang w:val="en-US"/>
        </w:rPr>
      </w:pPr>
    </w:p>
    <w:bookmarkEnd w:id="12"/>
    <w:p w:rsidR="0094230F" w:rsidRPr="00A67360" w:rsidRDefault="0094230F" w:rsidP="00930DAB">
      <w:pPr>
        <w:pStyle w:val="RITitlu"/>
        <w:spacing w:before="0" w:after="0"/>
        <w:rPr>
          <w:rFonts w:ascii="Cambria" w:hAnsi="Cambria"/>
          <w:i/>
          <w:noProof/>
          <w:sz w:val="24"/>
          <w:szCs w:val="24"/>
        </w:rPr>
      </w:pPr>
      <w:r w:rsidRPr="00A67360">
        <w:rPr>
          <w:rFonts w:ascii="Cambria" w:hAnsi="Cambria"/>
          <w:i/>
          <w:noProof/>
          <w:sz w:val="24"/>
          <w:szCs w:val="24"/>
        </w:rPr>
        <w:lastRenderedPageBreak/>
        <w:t>Capitolul 2</w:t>
      </w:r>
    </w:p>
    <w:p w:rsidR="0094230F" w:rsidRPr="00A67360" w:rsidRDefault="0094230F" w:rsidP="00930DAB">
      <w:pPr>
        <w:widowControl w:val="0"/>
        <w:autoSpaceDE w:val="0"/>
        <w:autoSpaceDN w:val="0"/>
        <w:adjustRightInd w:val="0"/>
        <w:spacing w:after="0"/>
        <w:ind w:firstLine="282"/>
        <w:jc w:val="both"/>
        <w:rPr>
          <w:rFonts w:ascii="Cambria" w:hAnsi="Cambria" w:cs="Bookman Old Style"/>
          <w:lang w:val="fr-FR"/>
        </w:rPr>
      </w:pP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Deloc intimidată, Lezlie văzu fără teamă faţa lui Andrew apropiindu-se de a sa. Sărutul fu mai întâi nesigur.</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Dar prospeţimea gurii nu risipi emoţiile care tulburau simţurile tinerei femei. Îşi înnodă mâinile în jurul taliei sale şi îi simţi muşchii spatelui contractându-se. În acea clipă, o sărută cu mai multă înflăcărare şi rezerva lui Lezlie se topi ca zăpada la soare.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Andrew o îmbrăţişă cu putere, explorând cu vârful degetelor curbura şoldurilor, plimbându-şi buzele peste obrajii şi gâtul său. Scoase un suspin profund, apoi puse din nou stăpânire pe gură, de data aceasta cu o senzualitate greu de stăpânit, care o lipsi pe Lezlie de orice voinţă.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Sprijinită complet de el, tânăra femeie avea impresia că moare şi reînvie, în îmbrăţişarea acestui bărbat pe care de-abia îl cunoştea. Se agăţă de el cu disperare, apropiindu-se mai mult.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Un sunet îndepărtat ajunse până la ei şi, brusc, observară că nu mai erau singuri.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Încet, Lezlie, murmură Andrew, îndepărtându-se uşor.</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Cuvintele avură efectul unui duş rece. Jenată de zâmbetele indulgente ale unui grup de gură-cască se dădu şi ea înapoi.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„Probabil ne cred amanţi”, se gândi cu groază. Oare cum putuse permite un asemenea lucru? Nu numai să-l permită, se corectă cu sinceritate, ci să-l şi încurajeze, să-i facă plăcere!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Ţi s-a mai spus deja că eşti incredibil de frumoasă? şopti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Andrew cu tandreţe.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Îşi lăsă privirea să rătăcească peste părul, chipul şi gâtul ei delicat. Lezlie se înfioră, la fel de tulburată ca de un sărut.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Nu, protestă cu voce joasă. Ascultă, domnule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Bradinton</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Nu crezi că am depăşit stadiul de „domnule” şi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„Doamnă”? exclamă acesta cu o licărire jucăuşă în ochi.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Ceea ce tocmai s-a întâmplat este o greşeală, Andrew.</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Nu am obiceiul să mă comport astfel şi cu siguranţă, nu cu rudele pacienţilor mei.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Nici nu ştiu ce pierd! În ceea ce mă priveşte, mă bucur că produc asupra ta acelaşi efect pe care îl ai tu asupra mea.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Se înclină spre ea şi-i ridică bărbia cu intenţii evidente.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„Ar fi atât de uşor”, medită Lezlie. „Atât de uşor să mă las cucerită, să alung grijile</w:t>
      </w:r>
      <w:r w:rsidR="00415EB8" w:rsidRPr="00A67360">
        <w:rPr>
          <w:rFonts w:ascii="Cambria" w:hAnsi="Cambria" w:cs="Bookman Old Style"/>
        </w:rPr>
        <w:t>...</w:t>
      </w:r>
      <w:r w:rsidRPr="00A67360">
        <w:rPr>
          <w:rFonts w:ascii="Cambria" w:hAnsi="Cambria" w:cs="Bookman Old Style"/>
        </w:rPr>
        <w:t xml:space="preserve">” Dar nu intenţiona deloc să se dea din nou într-un astfel de spectacol. Deja îşi adunase cu greu gândurile, ce se va întâmpla cu ea dacă se </w:t>
      </w:r>
      <w:r w:rsidRPr="00A67360">
        <w:rPr>
          <w:rFonts w:ascii="Cambria" w:hAnsi="Cambria" w:cs="Bookman Old Style"/>
        </w:rPr>
        <w:lastRenderedPageBreak/>
        <w:t>lăsa iar sărutată?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Nu, afirmă luptând pentru a-şi stăpâni emoţiile care o frământau. Cedarea în faţa ta, nu respectă deloc codul profesiei mele şi</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Şi ţii să-ţi conduci viaţa, chiar şi cea personală, în mod responsabil?</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Lezlie căută o notă de ironie în această remarcă, dar nu sesiză niciuna.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Într-adevăr, confirmă.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Unele lucruri sfidează orice logică, Lezlie, replică tânărul bărbat cu un zâmbet plin de căldură. De exemplu, ceea ce ne atrage unul spre celălalt. Am impresia că atitudinea strict profesională îţi serveşte drept scut. Împotriva mea?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Sau împotriva ta?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Consider inutil să continuăm această discuţie.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Şi ce propui în loc?</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Nimic. Să uităm toate astea.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Mă tem că nu voi fi în stare</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Îi urmări cu vârful degetului arătător conturul bărbiei, apoi îi ridică faţa, obligând-o să-l privească în ochi. Cum încă tăcea, o întrebă, uluit: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De ce oare ţi-e teamă, Lezlie?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Nu mi-e teamă, replică aceasta, în defensivă.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Nu se temea de Andrew, dar emoţiile pe care le trezea în ea, o îngrozeau.</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S-a făcut târziu, pretextă tânăra femeie.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Andrew îi deschise portiera, apoi se aplecă prin fereastra deschisă: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N-are rost să te amăgeşti, Lezlie. Ceea ce există între noi nu va dispărea aşa.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Fără s-o prevină, se apropie brusc şi o sărută uşor pe buze.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Micul oftat pe care Lezlie îl lăsă să-i scape, îl făcu să zâmbească.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Vezi? încheie triumfător. Pleacă, somn uşor, doamnă psihologă.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Tânăra femeie demară imediat şi ieşi din parcaj, aruncând o ultimă privire în oglinda retrovizoare pentru a-l zări pe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Andrew încă postat în acelaşi loc, cu mâinile în buzunare.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„Cum oare am putut ajunge aici? se gândi cu îngrijorare.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Îi opusese atât de puţină rezistenţă, încât probabil o considera deja cucerită. Va trebui să se înarmeze cu hotărâri ferme în timpul viitoarelor lor întâlniri. Nu se punea problema să devină o pradă uşoară pentru un bărbat, indiferent care ar fi el şi cu atât mai puţin pentru tutorele unei paciente!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Când coti pe aleea care ducea la ea, casa din piatră şi lemn, construită în stilul fermelor, i se păru trist de întunecată şi goală. Întoarse cheia în broască, aprinse plafoniera de la intrare, îşi scoase pantofii şi îşi aruncă poşeta pe sofa.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xml:space="preserve">Fotolii din ramuri de palmier, cu perne îmbrăcate în catifea de culoare </w:t>
      </w:r>
      <w:r w:rsidRPr="00A67360">
        <w:rPr>
          <w:rFonts w:ascii="Cambria" w:hAnsi="Cambria" w:cs="Bookman Old Style"/>
        </w:rPr>
        <w:lastRenderedPageBreak/>
        <w:t>albastru închis puneau în evidenţă imprimeul plăcut şi modern al canapelei. Mese joase cu tăvi de aramă reflectau cald lumina lămpilor, iar ferigile bogate şi un ficus uriaş adăugau o pată de culoare ansamblului.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Mocheta groasă, de culoare crem, se adâncea plăcut sub picioarele goale ale lui Lezlie, care merse pe culoar până la baie. În timp ce se umplea cada se dezbrăcă şi îşi scoase agrafele care îi susţineau cocul. Părul greu, roşcat, îi coborî pe umeri. De câte ori îi lăudase Michael părul lung, ca pe cel mai seducător atu al său! Şi cum protestase când ea adoptase coafuri mai sobre, care îi dădeau o înfăţişare mai profesională!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Profesională</w:t>
      </w:r>
      <w:r w:rsidR="00415EB8" w:rsidRPr="00A67360">
        <w:rPr>
          <w:rFonts w:ascii="Cambria" w:hAnsi="Cambria" w:cs="Bookman Old Style"/>
        </w:rPr>
        <w:t>...</w:t>
      </w:r>
      <w:r w:rsidRPr="00A67360">
        <w:rPr>
          <w:rFonts w:ascii="Cambria" w:hAnsi="Cambria" w:cs="Bookman Old Style"/>
        </w:rPr>
        <w:t xml:space="preserve"> În faţa oglinzii, se încruntă. Hotărât lucru, în acea seară cuvântul revenea des. Pentru Andrew, se adăpostea în spatele acestui gen de atitudine. Împotriva cui?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Împotriva oricărui angajament, împotriva suferinţei, recunoscu Lezlie. Ştia în mod sigur că o relaţie cu Andrew</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Bradinton va genera asta. Iar Lezlie nu mai era în stare să-şi impună aşa ceva. Dacă el alegea să creadă că îi era teamă de propria sexualitate, era liber s-o facă. În plus, Andrew nu va putea înţelege niciodată că, deşi atrasă de el, refuza chiar de acum orice evoluţie a legăturii lor.</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În umezeala din baie, şuviţele de păr începură să se încreţească. Se aplecă pentru a le peria cu energie şi un inel agăţat de un lanţ de aur i se legănă pe piept. Mângâie în mod reflex verigheta pe care i-o dăduse Michael. Apoi, îşi ridică părul pe cap, adăugă în baie câteva picături de ulei parfumat şi plonjă în ea cu încântare. Cu pleoapele închise, îşi lăsă gândurile să rătăcească şi curând, văzu un chip bărbătesc, cu trăsături accentuate, cu ochi albaştri şi glumeţi. Într-un gest inconştient, îşi duse degetele la gură, amintindu-şi senzaţiile tulburătoare pe care le trezise în ea sărutul lui Andrew.</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Oare cum putuse reacţiona atât de puternic faţă de un bărbat pe care nu-l cunoştea? Era absurd. Îl iubise pe Michael</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Garrett din toată inima. Avuseseră atâtea lucruri în comun!</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Raporturile lor fizice, îi provocaseră plăcere, dar niciodată o emoţie atât de tulburătoare</w:t>
      </w:r>
      <w:r w:rsidR="00415EB8" w:rsidRPr="00A67360">
        <w:rPr>
          <w:rFonts w:ascii="Cambria" w:hAnsi="Cambria" w:cs="Bookman Old Style"/>
        </w:rPr>
        <w:t>...</w:t>
      </w:r>
      <w:r w:rsidRPr="00A67360">
        <w:rPr>
          <w:rFonts w:ascii="Cambria" w:hAnsi="Cambria" w:cs="Bookman Old Style"/>
        </w:rPr>
        <w:t xml:space="preserve"> Se ridică şi puse mâna pe un prosop pluşat, cu care îşi frecă pielea colorată în roz de cădură. Probabil era curiozitatea, atracţia noutăţii ceea ce făcuse îmbrăţişarea lui Andrew atât de provocatoare.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Lezlie scutură din cap; trebuia să înceteze să se gândească la asta şi să încerce să analizeze incidentul. Era de preferat să-l uite. În definitiv, nu fusese nimic. Un simplu sărut!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xml:space="preserve">Îmbrăcă un halat lung de baie şi îşi înnodă cordonul îndreptându-se spre bucătărie. Aprovizionată cu un pahar cu suc de portocale, se duse să se instaleze pe sofaua din salon, pentru a reciti câteva dosare aduse de la spital. O jumătate de oră mai târziu, concentrarea îi fu întreruptă de un mieunat </w:t>
      </w:r>
      <w:r w:rsidRPr="00A67360">
        <w:rPr>
          <w:rFonts w:ascii="Cambria" w:hAnsi="Cambria" w:cs="Bookman Old Style"/>
        </w:rPr>
        <w:lastRenderedPageBreak/>
        <w:t>slab. Un pisoi negru ca noaptea stătea aşezat în spatele uşii-geam: Beelzebub, care era al vecinilor, frecventa cu regularitatea casa lui Lezlie – ca şi alte câteva. În acea seară, vizita micului animal nestatornic o încânta.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Ei bine, motanule, n-ai găsit pe nimeni altcineva să te primească?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În loc de răspuns, acesta se frecă voluptuos de geam.</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Zâmbitoare, Lezlie făcu să alunece panoul şi Belizebub intră cu un aer de proprietar. Sări pe canapea şi când tânăra femeie se aşeză, se făcu ghem lângă ea, torcând, după cum obişnuia.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În timp ce-şi reluă lectura, aceasta mângâia distrată capul mic şi catifelat.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Tocmai se hotărâse să meargă la culcare, când sună telefonul. Era infirmiera de noapte de la serviciul de pediatrie.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Carol Stanton.</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Avem o problemă, doamnă Garrett. Domnul Bradinton a trecut s-o vadă pe Merri adineaori. Apoi, am aruncat de mai multe ori câte o privire în camera ei şi am crezut că doarme.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Dar până la urmă am auzit nişte suspine înăbuşite.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Am aşteptat înainte de a vă suna, dar încă plânge.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I s-a administrat un calmant?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Nu, este încă sub efectul anesteziei. Spune că nu se simte rău. Credeţi că ar trebui să chem medicul de gardă pentru a-i prescrie un sedativ?</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Prefer s-o văd eu înainte. Doar să mă îmbrac şi sosesc.</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Mulţumesc, doamnă Garrett. Şi îmi pare rău că vă deranjez.</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Nu face nimic.</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În camera sa, Lezlie îşi scoase halatul şi îmbrăcă nişte pantaloni gri, cu un pulover fin gri cu roz şi mânecile în formă de aripi de liliac; în timp ce-şi vâra picioarele în pantofi eleganţi, îşi ridică rapid părul pe ceafă. În loc de orice machiaj, puse puţin luciu pe buze, apoi îşi luă poşeta. După ce-l alungă cu blândeţe pe vizitatorul cu patru lăbuţe, ieşi.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În zece minute ajunse la spital şi îşi parcă maşina.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În serviciul de pediatrie, Carol o întâmpină cu uşurare.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Lezlie schimbă câteva cuvinte cu ea, înainte de a merge în camera lui Merri, de la capătul culoarului. Prin uşa întredeschisă apărea o rază de lumină şi psihologa percepu sunetul plânsului greu de stăpânit. Intră şi văzu fetiţa pe pat, cu faţa afundată în pernă, cum făcuse ea însăşi, în copilărie, pentru a-şi ascunde tristeţea.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Puse o mână pe umărul care tremura al lui Merri, dar nu obţinu nicio reacţie.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Ce ai, Merri? o întrebă blând.</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Tăcerea micuţei paciente o nelinişti.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Te simţi rău? Îi pot cere infirmierei să-ţi desfacă bandajele.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lastRenderedPageBreak/>
        <w:t>Merri scutură din cap.</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A promis că se întoarce, dar n-a făcut-o, suspină.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Cine?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Unchiul Andrew. Spusese că va fi aici. L-am aşteptat, l-am aşteptat</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Dar ştii că a trecut pe aici, afirmă blând Lezlie.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Infirmiera l-a văzut venind în camera ta. Probabil adormisei.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În timp ce vorbea, Lezlie se aşeză pe marginea patului.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Şi asta pentru că munceşte atât de mult timp, bombăni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Merri.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Tânăra femeie privi cu afecţiune chipul copilei care se deformase de o mină îmbufnată.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Eşti severă cu el, Merri.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Fetiţa îi aruncă o privire neîncrezătoare.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Spune-mi, Merri, îl iubeşti mult pe unchiul Andrew?</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Este drăguţ, mormăi aceasta, ridicând din umeri.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De cât timp locuieşti cu el?</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De vara trecută, de când mi-au plecat părinţii.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Cea mai mare parte a copiilor înţelegeau astfel moartea, gândi Lezlie; au impresia că sunt uitaţi, păsăriţi. În timpul următoarei jumătăţi de oră, îi puse tinerei paciente întrebări inofensive despre viaţa sa de zi cu zi. Află astfel că Merri era încredinţată în majoritatea timpului bunelor îngrijiri ale unei menajere, doamna Cates. Andrew trebuia să lipsească deseori din Atlanta, sau se întorcea foarte târziu. Merri nu avea deloc prieteni de joacă. Fără îndoială, nu se adaptase foarte bine plecării din Denver, încheie psihologa. Pentru a termina, abordă un subiect mai delicat: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Merri, vrei să-mi vorbeşti despre părinţii tăi?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Nu.</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Brusc, se posomorâse din nou.</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De ce? insistă Lezlie.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Mi-e somn, pretextă Merri, întorcând capul spre petere.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Evident, nu era fericită în noua viaţă şi le reproşa încă părinţilor dispariţia lor. O asemenea reacţie nu avea nimic anormal. Lezlie o înveli cu blândeţe, murmură noapte bună şi se îndepărtă. În clipa în care trecea de uşă, fu oprită de vocea timidă a lui Merri.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Veţi mai veni totuşi mâine? Nu mi-am văzut încă punctele de sutură.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Voi fi aici, Merri. Acum, dormi.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Parcurse culoarul pustiu adâncit în penumbră şi o găsi pe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Carol Stanton în camera de tratamente.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Este o copilă adorabilă, nu-i aşa? făcu infirmiera, înduioşată.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Absolut. Dar duce o povară prea grea pentru vârsta sa.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lastRenderedPageBreak/>
        <w:t>Voi veni s-o văd mâine dimineaţă pe la ora opt; dacă până atunci se iveşte vreo problemă, nu ezitaţi să mă sunaţi.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Mă întreb dacă domnul Bradinton va veni şi el, replică infirmiera, visătoare. Este atât de frumos! Una dintre prietenele mele care este de serviciu dimineaţa, va ceda imediat farmecului său.</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Într-adevăr, are un fizic plăcut, acceptă Lezlie.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Plăcut? Este un adevărat Apolo!</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Lezlie nu era deloc îndemnată la bârfe, cu atât mai puţin când ele îl priveau pe Andrew Bradinton, a cărui seducţie, din păcate, n-o lăsase insensibilă. Îşi luă rapid rămas-bun de la infirmieră, nemaidorind decât să se culce.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Ajunsă acasă, trebui să lupte împotriva sentimentului de singurătate care uneori o apăsa. Măcar dacă mama i-ar fi fost în oraş! Chiar avea nevoie să petreacă un timp cu cineva apropiat, fie şi doar un prânz. Odinioară avusese atât de mulţi prieteni, dar treptat îi pierduse</w:t>
      </w:r>
      <w:r w:rsidR="00415EB8" w:rsidRPr="00A67360">
        <w:rPr>
          <w:rFonts w:ascii="Cambria" w:hAnsi="Cambria" w:cs="Bookman Old Style"/>
        </w:rPr>
        <w:t>...</w:t>
      </w:r>
      <w:r w:rsidRPr="00A67360">
        <w:rPr>
          <w:rFonts w:ascii="Cambria" w:hAnsi="Cambria" w:cs="Bookman Old Style"/>
        </w:rPr>
        <w:t xml:space="preserve"> La început, totuşi, încercase să păstreze legătura cu ei, luând parte la cinele organizate în mod regulat. Precauţiile cu care o înconjurau în mod făţiş o puseră în cele din urmă în încurcătură. Şi mai ales, Lezlie găsea că e greu pentru o femeie singură să se mişte într-o lume de perechi.</w:t>
      </w:r>
    </w:p>
    <w:p w:rsidR="00BC66DB" w:rsidRPr="00A67360" w:rsidRDefault="00BC66DB" w:rsidP="00930DAB">
      <w:pPr>
        <w:widowControl w:val="0"/>
        <w:autoSpaceDE w:val="0"/>
        <w:autoSpaceDN w:val="0"/>
        <w:adjustRightInd w:val="0"/>
        <w:spacing w:after="0"/>
        <w:jc w:val="center"/>
        <w:rPr>
          <w:rFonts w:ascii="Cambria" w:hAnsi="Cambria" w:cs="Bookman Old Style"/>
          <w:b/>
          <w:color w:val="000000"/>
        </w:rPr>
      </w:pPr>
      <w:bookmarkStart w:id="13" w:name="OLE_LINK6"/>
      <w:bookmarkStart w:id="14" w:name="OLE_LINK9"/>
      <w:r w:rsidRPr="00A67360">
        <w:rPr>
          <w:rFonts w:ascii="Cambria" w:hAnsi="Cambria" w:cs="Bookman Old Style"/>
          <w:b/>
          <w:color w:val="000000"/>
        </w:rPr>
        <w:t>***</w:t>
      </w:r>
    </w:p>
    <w:bookmarkEnd w:id="13"/>
    <w:bookmarkEnd w:id="14"/>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Telefonul sună fix la ora şapte. Lezlie era aşezată la masa din bucătăria galben viu cu verde, în faţa unei ceşti aburinde de cafea. Zâmbi, recunoscând timbrul cald al celei care vorbea.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Bună ziua, mamă.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Bună ziua, draga mea. Ce faci?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Foarte bine. Sunt încântată să te aud. Îmi lipseşti.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Şi tu îmi lipseşti. Am avut o ciudată impresie că ai necazuri.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Este straniu, mamă. Dar aseară tocmai m-am gândit la tine şi iată că în această dimineaţă mi-ai telefonat. Cel de-al şasea simţ al tău este încă viu.</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Râseră amândouă de această glumă obişnuită. Lezlie îşi văzuse mereu mama ghicindu-i problemele înainte ca ea însăşi să-şi dea seama de ele. După ce-i povestise pe scurt călătoria şi vizita la verii săi, Margaret Hall întrebă: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Voiai să-mi vorbeşti despre ceva anume, Lezlie?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Nu neapărat. Poate aştepta întoarcerea ta.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Eşti sigură, scumpo? Mi se pare că ai o voce plăpândă</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Nu te nelinişti. Asta pentru că am stat trează până târziu aseară. Eram pe punctul de a mă îmbrăca pentru a merge la muncă. Totuşi, voi fi fericită să te văd.</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Ar trebui să mă întorc pe la mijlocul săptămânii viitoare.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lastRenderedPageBreak/>
        <w:t>Ne vom întâlni pentru prânz.</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Perfect, încheie Lezlie, încântată.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Când închise, tânăra femeie avea moralul mai bun. „Să nu te plângi”, comentase Andrew când ea glumise referitor la solicitudinea mamei. Dimpotrivă, ştia să aprecieze valoarea relaţiei lor. Dacă Margaret şi ea nu se vedeau prea des, erau întotdeauna disponibile una pentru cealaltă în caz de nevoie.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Lezlie înţelegea foarte bine atracţia pe care o exercitau călătoriile asupra Margaretei. Timp de ani de zile, aceasta fusese o excelentă femeie de casă, devotată în întregime soţului şi fiicei sale! Acum era singură şi îşi oferea ceea ce visase mereu. Neîncetatele călătorii lungi alimentau în plus discuţiile confuze dintre cele două femei.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Lezlie spălă vasele, apoi stropi plantele aranjate pe marginea ferestrei. Afară, ultimele urme ale iernii dispăruseră în grădina sa în paragină. Într-adevăr, în acest weekend va trebui să lucreze puţin acolo! Începuse să semene cu o junglă în miniatură</w:t>
      </w:r>
      <w:r w:rsidR="00415EB8" w:rsidRPr="00A67360">
        <w:rPr>
          <w:rFonts w:ascii="Cambria" w:hAnsi="Cambria" w:cs="Bookman Old Style"/>
        </w:rPr>
        <w:t>...</w:t>
      </w:r>
    </w:p>
    <w:p w:rsidR="00BC66DB" w:rsidRPr="00A67360" w:rsidRDefault="00BC66DB" w:rsidP="00930DAB">
      <w:pPr>
        <w:widowControl w:val="0"/>
        <w:autoSpaceDE w:val="0"/>
        <w:autoSpaceDN w:val="0"/>
        <w:adjustRightInd w:val="0"/>
        <w:spacing w:after="0"/>
        <w:jc w:val="center"/>
        <w:rPr>
          <w:rFonts w:ascii="Cambria" w:hAnsi="Cambria" w:cs="Bookman Old Style"/>
          <w:b/>
          <w:color w:val="000000"/>
        </w:rPr>
      </w:pPr>
      <w:r w:rsidRPr="00A67360">
        <w:rPr>
          <w:rFonts w:ascii="Cambria" w:hAnsi="Cambria" w:cs="Bookman Old Style"/>
          <w:b/>
          <w:color w:val="000000"/>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La acea oră matinală, pe culoarele spitalului era o animaţie ca într-un stup. Infirmierele, de două ori mai numeroase decât noaptea, făceau toaleta pacienţilor, distribuiau medicamentele, actualizau dosarele, în timp ce îngrijitoarele schimbau paturile sau scoteau tăvile goale de la micul dejun, pentru a le aşeza stivă pe cărucioare enorme.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La etajul de pediatrie, Lezlie îl zări pe doctorul Carver, care făcea vizita. În picioare în faţa uşii lui Merri, încruntat, absorbit în lectura fişei sale.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Când psihologa se opri lângă el, ridică ochii.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Aţi văzut-o pe Merri? îl întrebă ea.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Exact acolo mergeam. Văd că aseară a avut probleme?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Nimic grav, am putut eu s-o liniştesc. Cum trebuie să avem o întrevedere în această dimineaţă, speram să vă vorbesc înainte. Se grăbeşte să-şi vadă punctele de sutură.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Ca toţi copiii, replică doctorul, indiferent.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Atitudinea blazată îi displăcu lui Lezlie, care îl urmă totuşi în cameră. Pe chipul fetiţei nu se mai vedea nicio urmă a lacrimilor din ajun. Trezită din somn şi voioasă, îi zâmbi doctorului Carver, a cărui purtare se schimbase atât de radical, încât Lezlie fu stupefiată. În prezenţa pacientei, era foarte blând şi atent.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De-abia îi scosese pansamentele, că Merri ceru timidă să se ducă la toaletă. Chirurgul şi psihologa fură de acord din priviri şi Lezlie o ţinu pe fetiţă de braţ, în timp ce aceasta se aşeza cu precauţie în capul oaselor. Îşi duse neliniştită mâna la abdomen.</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lastRenderedPageBreak/>
        <w:t>— Am impresia că va cădea totul, murmură.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Medicul schiţă un zâmbet şi Lezlie nu-şi putu stăpâni un uşor hohot de râs.</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Linişteşte-te, este bine închis, afirmă.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Trăsăturile lui Merri se luminară din nou şi străbătu încet încăperea, susţinută de tânăra femeie. Când uşa băii fu închisă, îşi ridică în faţa oglinzii cămaşa de noapte, iar ochii măriţi de uimire se aţintiră asupra inciziei închisă bine de punctele de sutură negre.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Firele vor rămâne pentru totdeauna? întrebă fascinată.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Nu, doctorul Sanders ţi le va scoate peste o săptămână.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Apoi pielea se va cicatriza şi nu vei mai avea pe burtică decât o linie subţire.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Formidabil! exclamă Merri. Îi voi arăta asta unchiului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Andrew. Vine să mănânce cu mine la prânz. Mi-a spus că va fi ca un picnic.</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Te vei distra bine, aprobă Lezlie.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Mâncaţi cu noi? o invită copila. Unchiul Andrew cumpără întotdeauna prea multe pentru noi.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Din nefericire, nu voi putea Merri.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Să-l vadă astăzi pe Andrew Bradinton era chiar ultimul lucru pe care şi-l dorea! Mai devreme sau mai târziu va trebui să-l primească pentru a discuta despre tratamentul nepoatei lui, dar nu în această dimineaţă</w:t>
      </w:r>
      <w:r w:rsidR="00415EB8" w:rsidRPr="00A67360">
        <w:rPr>
          <w:rFonts w:ascii="Cambria" w:hAnsi="Cambria" w:cs="Bookman Old Style"/>
        </w:rPr>
        <w:t>...</w:t>
      </w:r>
      <w:r w:rsidRPr="00A67360">
        <w:rPr>
          <w:rFonts w:ascii="Cambria" w:hAnsi="Cambria" w:cs="Bookman Old Style"/>
        </w:rPr>
        <w:t xml:space="preserve"> Nu după ce se întâmplase între ei în ajun. Încă nu era sigură că stăpânea atracţia pe care o exercita asupra ei.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Am prea mulţi pacienţi de văzut astăzi, îi explică fetiţei, care evident aştepta. Dar voi continua să trec atâta timp cât vei fi în spital, iar apoi mă vei vizita tu în mod regulat, pentru a sta de vorbă.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Despre ce? întrebă Merri, bănuitoare.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Despre ce vei vrea tu. Vei putea să-mi povesteşti despre şcoală, despre lucrurile care îţi fac plăcere, să-mi spui de exemplu ce ţi-ar plăcea să faci.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Ca unei prietene?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Oarecum, da.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Trebuia totuşi s-o facă pe Merri să înţeleagă că relaţia lor, dacă putea fi prietenească, va fi în acelaşi timp terapeutică.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Dar doctorul Carver le aştepta. Aşa că Lezlie, propuse: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Te aşezi singură, sau ai nevoie de ajutor?</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Nu doream cu adevărat să merg la toaletă, mărturisi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Merri plecând ochii. A fost doar de teamă că doctorul îmi va pune pansamentul fără să mă lase să mă uit.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xml:space="preserve">— Ei bine, acum că ai văzut, poate ar trebui să ne întoarcem la patul tău, ca să-şi poată continua vizita. Dacă ne dă voie, ne vom putea plimba puţin pe </w:t>
      </w:r>
      <w:r w:rsidRPr="00A67360">
        <w:rPr>
          <w:rFonts w:ascii="Cambria" w:hAnsi="Cambria" w:cs="Bookman Old Style"/>
        </w:rPr>
        <w:lastRenderedPageBreak/>
        <w:t>culoar.</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Puţin după aceea, chirurgul părăsi camera copilei.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Vom merge să ne plimbăm acum? întrebă Merri.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În câteva minute. Mai întâi aş vrea să-ţi explic ceva.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Ştii oare ce este un psiholog?</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Nu</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Este cineva care vorbeşte cu oamenii sau îi ascultă, când au probleme sau când suferă. Asta este meseria mea: sunt psihologă. Aş fi fericită să-ţi fiu prietenă, Merri, dar vreau de asemenea să mi te destăinui. Când vei fi pregătită, va trebui să-mi povesteşti viaţa cu părinţii tăi. Te voi înţelege</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Nu, o întrerupse micuţa. Nimeni nu poate înţelege.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M-au părăsit</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Merri se întoarse, gata să plângă.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Nu vreau să mă gândesc la asta.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Foarte bine, răspunse blând Lezlie.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Ridică bărbia copilei pentru a scruta ochii mari albaştri.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De obicei, nu se folosea de experienţa sa personală pentru a câştiga încrederea unui pacient, dar Merri va putea fi uşurată să afle că nu era singură în faţa dramei sale</w:t>
      </w:r>
      <w:r w:rsidR="00415EB8" w:rsidRPr="00A67360">
        <w:rPr>
          <w:rFonts w:ascii="Cambria" w:hAnsi="Cambria" w:cs="Bookman Old Style"/>
        </w:rPr>
        <w:t>...</w:t>
      </w:r>
      <w:r w:rsidRPr="00A67360">
        <w:rPr>
          <w:rFonts w:ascii="Cambria" w:hAnsi="Cambria" w:cs="Bookman Old Style"/>
        </w:rPr>
        <w:t xml:space="preserve"> că şi alţii suferiseră pierderi nu mai puţin tragice.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Îţi voi încredinţa un secret, Merri. Ştiu într-adevăr ce simţi</w:t>
      </w:r>
      <w:r w:rsidR="00415EB8" w:rsidRPr="00A67360">
        <w:rPr>
          <w:rFonts w:ascii="Cambria" w:hAnsi="Cambria" w:cs="Bookman Old Style"/>
        </w:rPr>
        <w:t>...</w:t>
      </w:r>
      <w:r w:rsidRPr="00A67360">
        <w:rPr>
          <w:rFonts w:ascii="Cambria" w:hAnsi="Cambria" w:cs="Bookman Old Style"/>
        </w:rPr>
        <w:t xml:space="preserve"> Pentru că mi s-a întâmplat acelaşi lucru ca ţie.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Dumneavoastră?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Da, şi mi-a trebuit mult timp să înţeleg în totalitate.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Mi-a fost foarte rău, ca şi ţie. Am avut nevoie să discut această suferinţă cu cineva. Este ceea ce îţi cer să faci şi tu. Nimeni nu te va obliga, dacă nu vrei, dar este deja mult timp de când porţi această povară singură. Doar dacă nu i-ai vorbit unchiului tău?</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Merri scutură din cap în semn de negare şi întoarse privirea, stingherită.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M-a întrebat de câteva ori, dar n-am spus nimic.</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Un ultim lucru, Merri, încheie Lezlie. Voi fi terapeuta ta, dar vreau să-ţi fiu şi prietenă. Tu vrei asta?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Fetiţa acceptă fără convingere. Era normal să nu se încreadă atât de repede în psihologă, care nu se formaliză.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Şi acum, dacă am merge să ne facem plimbarea?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Se ridică şi-i întinse lui Merri mâna, dar în aceeaşi clipă observă cu coada ochiului o mişcare lângă uşă. Se întoarse şi-l recunoscu îngrozită pe Andrew Bradinton, rezemat cu nonşalanţă de canat. Oare de când le spiona astfel?</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Auzise toată conversaţia?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Bună ziua, doamnă Garrett.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lastRenderedPageBreak/>
        <w:t>Înaintă în cameră, fără să trădeze cel mai mic semn de intimitate. Uşurată, Lezlie respiră mai liber.</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Ai venit devreme, unchiule Andrew, remarcă Merri pufnind când acesta o ridică blând. Ne vom plimba pe culoar, mi-a permis doctorul.</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Dacă ai merge cu unchiul? sugeră Lezlie. Eu te voi însoţi altă dată, Merri.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Voiam să fiţi amândoi, protestă copila.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Ei bine, vom fi, declară Andrew adresându-i tinerei femei o privire întrebătoare.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Îşi puse nepoata jos şi o luă de mână. Merri i-o întinse pe cealaltă lui Lezlie.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Mi-am văzut punctele de sutură, de dimineaţă! anunţă aceasta cu mândrie. Sunt complet negre. Lezlie spune că vor fi lăsate o săptămână şi că apoi nu va mai rămâne decât o cicatrice, una mică.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Îşi continuă această flecăreală veselă de la un capăt la celălalt al culoarului. Prima dată când îi spusese lui Lezlie pe nume, Andrew o privi pe aceasta cu surprindere.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Tânăra femeie se mulţumi să ridice din umeri zâmbind şi evită apoi cu grijă să întâlnească privirea lui scrutătoare.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Din fericire, un ajutor neaşteptat îi permise să pună capăt acestei situaţii incomode.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Doamnă Garrett! o strigă o infirmieră. Sunteţi chemată la telefon.</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Recunoscu vocea Janei, secretara sa; doamna Hwkins sunase pentru a schimba întâlnirea fiicei sale, pe care voia s-o aducă de dimineaţă, în loc de după-amiază. Lezlie îşi consultă ceasul şi îşi dădu acordul. Înainte de a părăsi etajul, se duse în camera lui Merri pentru a-i spune la revedere.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Voi reveni mâine, promise în faţa minei abătute a fetiţei.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Totuşi, nu vreţi să faceţi un picnic cu noi?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Unchiul Andrew a adus tot felul de lucruri.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Mi-ar fi făcut plăcere, dar astăzi chiar nu pot. Poate altă dată?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Contăm pe dumneavoastră, declară Andrew.</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Pentru prima dată în acea dimineaţă, lăsă să-i apară în privire o licărire de provocare. Lezlie le adresă amândurora un semn de rămas-bun şi se îndepărtă în grabă în direcţia ascensorului. De-abia apăsase pe butonul de apel, că o mână îi prinse încheietura. Se întoarse.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Trebuie să-ţi vorbesc, murmură Andrew pe un ton stăruitor.</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Mă întrebam cât timp vei continua această comedie de rudă a pacientei, faţă de terapeut.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Preferai oare un alt comportament din partea mea?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xml:space="preserve">— Nu, se grăbi Lezlie să răspundă. În niciun caz; în plus, nu doresc o </w:t>
      </w:r>
      <w:r w:rsidRPr="00A67360">
        <w:rPr>
          <w:rFonts w:ascii="Cambria" w:hAnsi="Cambria" w:cs="Bookman Old Style"/>
        </w:rPr>
        <w:lastRenderedPageBreak/>
        <w:t>întrevedere cu tine.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Andrew schiţă un zâmbet ironic.</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S-ar putea să se dovedească dificil, deoarece îmi vei trata nepoata. În mod firesc, voi avea să-ţi pun nişte întrebări.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Bineînţeles, afirmă Lezlie, jenată că se gândise la o discuţie de altă natură. Am întâlniri până la mijlocul după-amiezii. Vei putea apoi trece pe la biroul meu?</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Andrew dădu din cap în clipa în care uşile ascensorului se deschiseră. Văzându-l gol, se grăbi în urma lui Lezlie.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Cabina se urni şi imediat Andrew o prinse de umeri pe tânăra femeie.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Ce înseamnă asta</w:t>
      </w:r>
      <w:r w:rsidR="00415EB8" w:rsidRPr="00A67360">
        <w:rPr>
          <w:rFonts w:ascii="Cambria" w:hAnsi="Cambria" w:cs="Bookman Old Style"/>
        </w:rPr>
        <w:t>...</w:t>
      </w:r>
      <w:r w:rsidRPr="00A67360">
        <w:rPr>
          <w:rFonts w:ascii="Cambria" w:hAnsi="Cambria" w:cs="Bookman Old Style"/>
        </w:rPr>
        <w:t>? exclamă Lezlie.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Voiam doar să precizez că în biroul tău vom aborda exclusiv subiectul Merri, deoarece eşti ataşată cu înverşunare de conştiinţa profesională. Dar unde propui să vorbim despre noi?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Nu există „noi”, replică tânăra femeie.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Nu încă, dar va fi în curând.</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O asemenea siguranţă o descumpăni pe Lezlie.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Nu te îndoieşti de nimic! îl ironiză.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Pentru ce să mă îndoiesc de ceea ce este evident?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Permite-mi să nu-ţi împărtăşesc părerea, îi replică Lezlie, în defensivă.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De ce oare? Găseşte-mi un motiv întemeiat, unul singur, pentru a nu ne mai vedea.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Sunt terapeuta nepoatei tale.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Este o scuză, nu un motiv, o contră Andrew.</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Acest joc n-are niciun sens, decretă cu severitate tânăra femeie.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Sunt de acord, ripostă Andrew amuzat.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Ascultă, domnule Bradinton, nu sunt interesată şi cu asta punct.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Acesta se înclină spre ea, cu chipul la câţiva centimetri de al său.</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Zău? îi şopti. Totuşi, nu pot s-o uit pe femeia pe care am ţinut-o în braţe un scurt moment. O femeie care vrea să-şi nege senzualitatea cu orice preţ</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Nici Lezlie nu reuşea să îndepărteze acea amintire intensă.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În timpul nopţii îl visase pe Andrew şi un sărut interminabil, care o lăsă totuşi flămândă. Gândindu-se la asta, simţi uşoare furnicături pe buze. În acea clipă, comise greşeala de a-şi adânci privirea în cea a tânărului bărbat. Hipnotizată, Lezlie citi promisiunea unei pasiune arzătoare, o chemare atât de sinceră</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Andrew îi ghici tulburarea din respiraţia sacadată şi zadarnicele încercări de a se întoarce. Extrem de vulnerabilă, părea oprită în aşteptare</w:t>
      </w:r>
      <w:r w:rsidR="00415EB8" w:rsidRPr="00A67360">
        <w:rPr>
          <w:rFonts w:ascii="Cambria" w:hAnsi="Cambria" w:cs="Bookman Old Style"/>
        </w:rPr>
        <w:t>...</w:t>
      </w:r>
      <w:r w:rsidRPr="00A67360">
        <w:rPr>
          <w:rFonts w:ascii="Cambria" w:hAnsi="Cambria" w:cs="Bookman Old Style"/>
        </w:rPr>
        <w:t xml:space="preserve"> ca s-o sărute, sau să se îndepărteze?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lastRenderedPageBreak/>
        <w:t>Tânărul bărbat, îi mângâie gura cu vârful degetelor, uşor ca un fulg.</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Să nu te temi de mine, Lezlie, îi şopti.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Aceasta făcu un semn de încuviinţaare. Nu de el se temea, ci de suferinţa inevitabilă pe care o va aduce o relaţie.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Andrew se îndepărtă cu un aer mulţumit şi Lezlie încercă o anumită decepţie că buzele nici măcar nu li se atinseseră.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Îşi netezi părul şi se îndreptă cu impresia că făcuse o călătorie imaginară, de-a lungul acestor câteva clipe în ascensor.</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Uşile culisară şi ieşi, fără ca nimic din fizionomia sa să trădeze ceea ce tocmai se întâmplase. Andrew încheie pe un ton indiferent.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Aşadar, la ora cincisprezece.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Lezlie dădu din cap şi-l privi îndepărtându-se.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Dumnezeule, oare de ce acceptase această întrevedere? Să se apropie de acest bărbat, era pentru ea sinonim cu un teribil pericol. Poate ar trebui să-i sugereze ca Merri să consulte un confrate? Ridică din umeri, nemulţumită de propria slăbiciune. Oare nu înfruntase deja situaţii mai dificile?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Cu toate acestea, un presentiment o avertiza că furtuna de emoţii care se putea dezlănţui ar putea fi prea puternică pentru ea.</w:t>
      </w:r>
    </w:p>
    <w:p w:rsidR="0094230F" w:rsidRPr="00A67360" w:rsidRDefault="0094230F" w:rsidP="00930DAB">
      <w:pPr>
        <w:widowControl w:val="0"/>
        <w:autoSpaceDE w:val="0"/>
        <w:autoSpaceDN w:val="0"/>
        <w:adjustRightInd w:val="0"/>
        <w:spacing w:after="0"/>
        <w:ind w:firstLine="282"/>
        <w:jc w:val="both"/>
        <w:rPr>
          <w:rFonts w:ascii="Cambria" w:hAnsi="Cambria" w:cs="Bookman Old Style"/>
          <w:lang w:val="en-US"/>
        </w:rPr>
      </w:pPr>
    </w:p>
    <w:p w:rsidR="0094230F" w:rsidRPr="00A67360" w:rsidRDefault="0094230F" w:rsidP="00930DAB">
      <w:pPr>
        <w:pStyle w:val="RITitlu"/>
        <w:spacing w:before="0" w:after="0"/>
        <w:rPr>
          <w:rFonts w:ascii="Cambria" w:hAnsi="Cambria"/>
          <w:i/>
          <w:noProof/>
          <w:sz w:val="24"/>
          <w:szCs w:val="24"/>
        </w:rPr>
      </w:pPr>
      <w:r w:rsidRPr="00A67360">
        <w:rPr>
          <w:rFonts w:ascii="Cambria" w:hAnsi="Cambria"/>
          <w:i/>
          <w:noProof/>
          <w:sz w:val="24"/>
          <w:szCs w:val="24"/>
        </w:rPr>
        <w:lastRenderedPageBreak/>
        <w:t>Capitolul 3</w:t>
      </w:r>
    </w:p>
    <w:p w:rsidR="0094230F" w:rsidRPr="00A67360" w:rsidRDefault="0094230F" w:rsidP="00930DAB">
      <w:pPr>
        <w:widowControl w:val="0"/>
        <w:autoSpaceDE w:val="0"/>
        <w:autoSpaceDN w:val="0"/>
        <w:adjustRightInd w:val="0"/>
        <w:spacing w:after="0"/>
        <w:ind w:firstLine="282"/>
        <w:jc w:val="both"/>
        <w:rPr>
          <w:rFonts w:ascii="Cambria" w:hAnsi="Cambria" w:cs="Bookman Old Style"/>
          <w:lang w:val="en-US"/>
        </w:rPr>
      </w:pP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În acea după-amiază, la ora paisprezece şi treizeci de minute, Lezlie era într-o stare de agitaţie nervoasă pe care, în calitate de psihologă, era mai obişnuită s-o trateze la ceilalţi.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Deşi studiase deja cu grijă dosarul redactat de Charles Sanders referitor la Merri, îl reciti încă o dată. După accident, fetiţa fusese tratată la Denver, piciorul se vindecase bine şi comoţia cerebrală nu avusese urmări. Dar, cum subliniase deja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Charles, probleme minore de sănătate se succedaseră în număr anormal de mare: o uşoară anemie, dureri de cap şi mai ales acuzări repetate de dureri abdominale. O manifestare obişnuită de stres la copii şi adolescenţi.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Auzind ţârâind interfonul, Lezlie tresări. Andrew Bradinton nu putea fi acuzat de lipsă de punctualitate! se gândi, crispându-se fără să vrea. Acesta intră cu un pas hotărât şi examină dintr-o privire rapidă mocheta albastru deschis, biroul din mahon, divanul şi fotoliile bleumarin, cărţile aliniate pe rafturile înalte şi jucăriile de pe jos, la îndemâna micilor pacienţi.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Am consultat însemnările doctorului Sanders şi dările de seamă ale spitalului din Denver, începu Lezlie când el se aşeză. Mă alătur colegului meu în părerea că apendicita nu poate explica toate durerile abdominale de care se plânge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Merri de un an. Nu rareori o persoană care suferă pe plan afectiv capătă simptome somatice; discuţiile mele cu Merri au făcut să apară mai multe fapte care, în cazul său, întăresc această ipoteză.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Ce fapte? întrebă Andrew.</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Pe de-o parte, culpabilitatea şi durerea lui Merri faţă de decesul părinţilor sunt atât de mari încât nu este încă în stare să vorbească despre el. Ori, este imposibil să rezolvi o problemă fără s-o înfrunţi direct. Şi sunt convinsă că, departe de a face faţă situaţiei, nepoata ta o evită. Ţi-a vorbit despre asta?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De la accident, este mai degrabă închisă, admise Andrew.</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Am încercat să abordez cu ea această problemă, dar refuză cu totul, cel puţin cu mine.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Este evident că Merri este foarte diferită de copiii de vârsta ei. La prima vedere, i-aş fi dat mai puţin de doisprezece ani. De-a lungul discuţiilor noastre, am descoperit că nu împărtăşeşte niciunul din interesele tipice unei preadolescente: hainele la modă, muzica, băieţii.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N-a menţionat nicio prietenă, nicio activitate specială.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Din câte ştii, are aşa ceva?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Merri pare să prefere singurătatea, confirmă Andrew.</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lastRenderedPageBreak/>
        <w:t>I-am propus mai multe ocupaţii, dar niciuna nu i-a trezit entuziasmul.</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Nu este teribil de îngrijorător, preciză Lezlie. Merri este încă sub influenţa unor numeroase emoţii pe care le respinge; nu poate investi în plăceri actuale deoarece se agaţă de trecut.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Şi astfel, maturizarea i-a fost oprită. Voi putea înţelege de-a lungul psihoterapiei, dacă reuşesc să-i câştig încrederea.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Andrew se ridică şi se duse să se posteze în faţa ferestrei.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Afară, soarele de primăvară strălucea cu toată puterea.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Dacă o voi trata pe Merri, continuă Lezlie, va trebui să fac uneori apel la tine pentru a verifica exactitatea spuselor sale.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Sau îţi voi cere să mă susţii în cutare sau cutare aspect al tratamentului, chiar dacă ţi se va părea contrar propriilor convingeri. Esenţialul este ca nepoata ta să fie ajutată cât mai bine posibil.</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Cum tânărul bărbat rămase tăcut, Lezlie îi privi o clipă spatele lat, înainte de a relua: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Nu ştiu de ce ţi-am fost recomandată de Charles.</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Totuşi, dacă vrei să alegi un alt terapeut, este dreptul tău.</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Andrew se întoarse brusc, cu un fulger de mânie în ochii albaştri.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Este ridicol, o ştii la fel de bine ca mine! Merri s-a ataşat deja de tine. I-ai permis să depăşească o situaţie foarte dificilă şi îţi sunt recunoscător. Un lucru să fie limpede între noi.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Lezlie: nu va folosi la nimic să renunţi la a o trata pe Merri.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Ceea ce s-a întâmplat între noi este ceea ce te sperie.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Tânăra femeie lăsă ochii în jos şi Andrew se întoarse din nou. Lezlie nu-şi imagina eforturile pe care trebuia să le facă pentru a se stăpâni. Îi acceptase toate concluziile referitoare la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Merri într-o tăcere stoică; trebuia oare să-i dezvăluie ceea ce, după părerea lui, cauzase aversiunea fetiţei în a menţiona noaptea accidentului? Auzise oare cearta părinţilor? Dacă da, asta îi putea explica tăcerea. Dar psihologa părea că preferă să audă chiar din gura pacientei modul în care trăise drama.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Pe de altă parte, dacă Merri înţelesese conflictul dintre Greg şi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Meredith şi-i va dezvălui lui Lezlie conţinutul său, oare cum va reacţiona aceasta? Poate, când se vor cunoaşte mai bine, îi va putea explica</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Cu ce frecvenţă ai vrea s-o vezi? se mulţumi să întrebe.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Am pornit bine şi voi continua s-o vizitez în fiecare zi, până la ieşirea din spital. Apoi, aş propune două şedinţe pe săptămână, dacă îţi convine. Poate mai mult la început, dacă ea doreşte. Esenţialul este să avem un contact suficient, fără ca ea să se simtă constrânsă.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Merri crede că vei fi prietena ei</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lastRenderedPageBreak/>
        <w:t>— Este obişnuită cu lumea medicală, îl întrerupse Lezlie.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Asta ne va fi de folos, ştie că o voi trata, că are nevoie de cineva în care să se încreadă. Dar îi va trebui şi o legătură de prietenie adevărată. Ţi-a vorbit uneori de vreo colegă de clasă?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Andrew scutură din cap.</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I-am sugerat să invite acasă pe cine voia ea, dar n-a făcut-o niciodată. Învăţătoarea a încercat de asemenea s-o amestece printre ceilalţi copii, dar Merri rămâne la distanţă.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Lezlie îşi ascunse cu greu surpriza. Nu-şi imaginase ca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Andrew Bradinton să fie atât de preocupat de nepoata sa încât s-o încurajeze să-şi facă prieteni şi să-i întâlnească profesorii.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Evident, personalitatea sa era mult mai complexă şi mai sensibilă decât presupusese la prima vedere.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Ai şi alte întrebări să-mi pui referitoare la Merri?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Tânăra femeie făcu un semn de negare. Andrew se întoarse să plece şi se opri în uşă, pentru a comenta.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Încep să cred că o psihoterapie o poate ajuta într-adevăr pe Merri şi mai ales că eşti persoana care-i trebuie. Dar să nu te înşeli, Lezlie. Dacă m-am hotărât să mă comport cum doreşti, asta nu-mi schimbă cu nimic sentimentele.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Îi zâmbi şi-i făcu cu ochiul complice, apoi dispăru.</w:t>
      </w:r>
    </w:p>
    <w:p w:rsidR="00BC66DB" w:rsidRPr="00A67360" w:rsidRDefault="00BC66DB" w:rsidP="00930DAB">
      <w:pPr>
        <w:widowControl w:val="0"/>
        <w:autoSpaceDE w:val="0"/>
        <w:autoSpaceDN w:val="0"/>
        <w:adjustRightInd w:val="0"/>
        <w:spacing w:after="0"/>
        <w:jc w:val="center"/>
        <w:rPr>
          <w:rFonts w:ascii="Cambria" w:hAnsi="Cambria" w:cs="Bookman Old Style"/>
          <w:b/>
          <w:color w:val="000000"/>
        </w:rPr>
      </w:pPr>
      <w:r w:rsidRPr="00A67360">
        <w:rPr>
          <w:rFonts w:ascii="Cambria" w:hAnsi="Cambria" w:cs="Bookman Old Style"/>
          <w:b/>
          <w:color w:val="000000"/>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Cu afluenţa obişnuită de la ora prânzului, restaurantul era arhiplin. Zumzetul neîncetat al conversaţiilor umplea sala, pe care chelnerii agitaţi o străbăteau în pas sprinten.</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Margaret Hall îşi privi ceasul; Lezlie întârzia, ca de obicei.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Scutură din cap cu dezaprobare. Îşi făcea mereu griji pentru ea, în ciuda eforturilor lăudabile de voinţă cu preţul cărora reuşise să evite orice amestec în viaţa singurului ei copil.</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Cât despre prietenele sale, se amestecaseră în viaţa odraselor până la a-i sufoca total pe tinerii oameni! Ea nu voise o asemenea relaţie cu Lezlie.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Aceasta se îndrepta spre masă cu mersul său întotdeauna energic. Îşi sărută mama pe obraz şi spuse dintr-odată, gâfâind puţin:</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Bună ziua, mamă! Îmi pare rău că te-am făcut să aştepţi.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Cum ai găsit New York-ul? o întrebă aşezându-se.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La fel de dement ca întotdeauna. Mătuşa Jana te sărută.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Am văzut cea mai mare parte a spectacolelor care se joacă pe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Broodway şi am făcut cumpărături</w:t>
      </w:r>
      <w:r w:rsidR="00415EB8" w:rsidRPr="00A67360">
        <w:rPr>
          <w:rFonts w:ascii="Cambria" w:hAnsi="Cambria" w:cs="Bookman Old Style"/>
        </w:rPr>
        <w:t>...</w:t>
      </w:r>
      <w:r w:rsidRPr="00A67360">
        <w:rPr>
          <w:rFonts w:ascii="Cambria" w:hAnsi="Cambria" w:cs="Bookman Old Style"/>
        </w:rPr>
        <w:t xml:space="preserve"> Pe scurt, ca în fiecare călătorie!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O studie pe tânăra femeie cu un ochi critic.</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Ei bine, cum te simţi? Îmi pari mai slabă.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lastRenderedPageBreak/>
        <w:t>Lezlie îi zâmbi afectuos şi cu un gest impulsiv, luă mâna lui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Margaret.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Este adevărat, am pierdut puţin din greutate. În ultimul timp a trebuit să fac ore suplimentare.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Şi viaţa personală?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De această parte, nimic de semnalat.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Draga mea, fii atentă să nu laşi activităţile profesionale să te monopolizeze complet. Ştiu că asta nu mă priveşte, dar după părerea mea ar trebui să ieşi mai mult.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Îmi ador meseria, mamă. Deocamdată, nu am nevoie de nimic altceva.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Foarte bine, încuviinţă Margaret conciliantă. Voiam să-ţi spun doar că nimic pe lume nu poate înlocui un partener</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Chelneriţa le întrerupse conversaţia pentru a lua comanda.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Dar imediat ce se îndepărtă, Margaret se aplecă în faţă: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Lezlie, când ţi-am telefonat voiai să-mi vorbeşti despre ceva. Am simţit-o foarte bine. Ai vreo problemă?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Nu chiar</w:t>
      </w:r>
      <w:r w:rsidR="00415EB8" w:rsidRPr="00A67360">
        <w:rPr>
          <w:rFonts w:ascii="Cambria" w:hAnsi="Cambria" w:cs="Bookman Old Style"/>
        </w:rPr>
        <w:t>...</w:t>
      </w:r>
      <w:r w:rsidRPr="00A67360">
        <w:rPr>
          <w:rFonts w:ascii="Cambria" w:hAnsi="Cambria" w:cs="Bookman Old Style"/>
        </w:rPr>
        <w:t xml:space="preserve"> Am o nouă pacientă. Dacă ai vedea-o!</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Şi-a pierdut amândoi părinţii anul trecut. Este atât</w:t>
      </w:r>
      <w:r w:rsidR="00415EB8" w:rsidRPr="00A67360">
        <w:rPr>
          <w:rFonts w:ascii="Cambria" w:hAnsi="Cambria" w:cs="Bookman Old Style"/>
        </w:rPr>
        <w:t>...</w:t>
      </w:r>
      <w:r w:rsidRPr="00A67360">
        <w:rPr>
          <w:rFonts w:ascii="Cambria" w:hAnsi="Cambria" w:cs="Bookman Old Style"/>
        </w:rPr>
        <w:t xml:space="preserve"> atât</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Atât de asemănătoare cu tine, acum doi ani, rezumă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Margaret.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Fără îndoială, consimţi Lezlie. Ştiu că pot s-o ajut, cum m-ai ajutat tu în aceea perioadă. Dar ea nu are pe nimeni foarte apropiat, doar un unchi pe care nu-l cunoaşte suficient de bine.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Fără să dea nume, explică rapid în câteva cuvinte în ce împrejurări îi fusese încredinţată Merri, după ce doctorul</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Sanders îl convinsese pe tutorele său. Intrigată, Margaret întrebă: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Ce fel de bărbat este?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Lezlie bău o înghiţitură de ceai pentru a-şi da timp de gândire.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Nu ştiu, de fapt este foarte ocupat, deoarece conduce în acelaşi timp afacerile sale şi pe ale fratelui mort. Ceea ce justifică, poate, puţinul timp pe care l-a consacrat fetiţei</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Are impresia că aceasta îi poartă frică, din cauza unei anumite dispute dintre părinţii săi, în seara accidentului. Dar era convins că durerile abdominale ale nepoatei, timp de un an, se datorau apendicelui bolnav.</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Ceea ce era greşit?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Charles Sanders nu crede asta, şi nici eu. După părerea mea, era singurul mijloc de care dispunea copila pentru a atrage atenţia, iar apendicita este doar o coincidenţă accidentală; este gata să părăsească spitalul, dar vom continua terapia.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O licărire hotărâtă străluci în ochii cenuşii.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lastRenderedPageBreak/>
        <w:t>— Cu puţin timp şi răbdare, voi ajunge s-o eliberez de culpabilitate.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Margaret avu un zâmbet plin de mândrie.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Cu siguranţă. Eşti înzestrată cu o capacitate remarcabilă de a-i înţelege pe alţii. Principala problemă va fi probabil să nu te laşi antrenată pe plan foarte personal.</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Înţelegi exact, mamă, consimţi Lezlie, gânditoare.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Chelneriţa le aduse hamburgerii şi Lezlie luă o înghiţitură din al său. În timp ce mâncară, conversaţia se învârti în jurul spectacolelor actuale şi a criticilor pe care le aveau. Ca de fiecare dată când îşi vedea mama, Lezlie se simţi eliberată de sentimentul de singurătate care punea uneori stăpânire pe ea.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Oare pentru că Margaret nu avea nicio pretenţie faţă de ea, o părăsea întotdeauna reconfortată şi senină? Înainte de a se despărţi, se înţeleseră să cineze împreună duminică, la opt.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Lezlie ajunse la birou într-o dispoziţie mai calmă, cu trăsăturile destinse de un zâmbet fericit. După-amiaza trecu repede în timp ce primea unul după altul tinerii pacienţi, cu alaiul lor de greutăţi proprii. Dar fiecăruia îi acorda cu generozitate aceeaşi răbdare neobosită. Tocmai plecase ultimul, când Jane o anunţă prin interfon că domnul</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Bradinton şi nepoata sa voiau s-o vadă, dacă era posibil.</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Cu mâna tremurând puţin, Lezlie îşi aranjă câteva şuviţe de păr rebele. Ajunse la uşă când aceasta se deschise.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Andrew părea că umple încăperea cu prezenţa sa masculină. Îmbrăcat simplu, în pantaloni gri, cămaşă Oxford albă ca fildeşul şi un pulover grena, avea părul ciufulit de vânt.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Pentru a-i evita privirea scrutătoare, Lezlie se aplecă spre fetiţă: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Bună ziua, Merri. Cum te simţi?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Bine. Tocmai mi s-au scos firele. M-a durut.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Dar a fost foarte curajoasă, comentă Andrew, îmbrăţişând-o. De aceea, când a cerut să vadă locul în care lucrezi, n-am putut s-o refuz.</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Ai făcut bine, confirmă psihologa.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Aceasta observa copila care cerceta încăperea, studiind ceramica ce împodobea o etajeră şi diplomele universitare atârnate pe perete. Se instală într-un fotoliu, cu un aer mulţumit.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Este frumos, aprobă. Albastru este culoarea mea preferată.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Şi a mea, recunoscu Lezlie.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Nu fusese singurul motiv pentru care pusese să fie folosită în decorarea biroului. Studii serioase ajunseseră la concluzia că această culoare avea calităţi liniştitoare, propice aşadar unui tratament psihoterapic.</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xml:space="preserve">Îşi continuă conversaţia cu Merri, conştientă de examinarea lui Andrew, </w:t>
      </w:r>
      <w:r w:rsidRPr="00A67360">
        <w:rPr>
          <w:rFonts w:ascii="Cambria" w:hAnsi="Cambria" w:cs="Bookman Old Style"/>
        </w:rPr>
        <w:lastRenderedPageBreak/>
        <w:t>de care nu reuşea să facă abstracţie.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Cu ce te vei ocupa după ce te întorci acasă, Merri?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Fetiţa schiţă o strâmbătură.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Cu lecţiile. Unchiul Andrew le-a cerut profesorilor toate temele pe care va trebui să le recuperez. Nu voi reuşi niciodată! Doctorul Sanders spune că voi putea urma ultimele săptămâni de cursuri. Colegii mi-au trimis un carnet de convalescenţă, iar doamna Cates a copt o prăjitură mare.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Doamna Cates este menajera noastră, explică Andrew.</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Apropo, Merri, trebuie să ne întoarcem acasă. Probabil este pe cale să pregătească cina.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Se înfurie dacă mâncăm târziu, îi mărturisi Merri lui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Lezlie.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Tânăra femeie zâmbi amuzată.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Vrei să aştepţi o clipă afară, Merri? o rugă unchiul. Aş vrea să-i pun câteva întrebări doamnei Garrett.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Când fură singuri, Andrew măsură fără jenă silueta plină de graţie a lui Lezlie. Razele soarelui care apunea aruncau licăriri arămii pe părul mătăsos, din care câteva şuviţe rebele îi încadrau armonios faţa. Îi fu extrem de greu să se stăpânească să sărute acele buze atât de tentante. Oftând, îşi vârî mâinile adânc în buzunare.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Am să-ţi cer un serviciu, începu. Eu vă trebui să lipsesc toată săptămâna viitoare, aşa că îmi va fi imposibil s-o însoţesc pe Merri la primele şedinţe. Doamna Cates va locui la noi, dar nu are permis. Desigur, nu este foarte conform cu regula, dar ai accepta să organizezi întâlnirile cu nepoata mea la sfârşitul zilei, şi să mergi s-o vezi acasă?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Era, într-adevăr, vorba de o cerere neobişnuită. Dar în fond, de ce nu?</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Probabil voi putea aranja asta, făcu Lezlie. Cât timp vei fi plecat?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Aproximativ zece zile. Dacă Merri ar fi fost suficient restabilită, aş fi luat-o cu mine. Dar operaţia este prea recentă.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I-ai explicat asta?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Da, dar nu sunt sigur că înţelege. De la internare, mi-am petrecut cu ea cea mai mare parte a timpului, dar acum mă cheamă munca.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Zâmbi înduioşat.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Este o fată formidabilă, chiar dacă rămâne mai degrabă rezervată.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O vedeai deseori, înainte de decesul părinţilor?</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Mai puţin decât aş fi vrut</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Lezlie crezu că-i percepe în voce o notă de amărăciune.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Oare pentru că se gândea ar fi acceptat mai uşor să locuiască cu el, dacă ar fi cunoscut-o mai bine? Adâncită în gânduri, nu observă imediat că Andrew se apropiase şi o privea cu o insistenţă tulburătoare.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lastRenderedPageBreak/>
        <w:t>— Uneori am neplăcuta impresie că, în viaţă, am ascultat cu prea multă conştiinciozitate de simţul datoriei, în timp ce poate era de preferat să-mi urmez instinctele. Ce crezi?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Totul depinde de context, îşi dădu Lezlie cu părerea, uluită. Şi de persoanele în joc.</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Nici măcar n-o atinsese şi totuşi, chiar şi vocea sa avea efectul unei mângâieri.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Şi dacă ar fi vorba de o încântătoare psihologă pe care o găsesc absolut irezistibilă?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În acest caz, sfatul meu ar fi să rezişti cu orice preţ.</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Ce dură eşti cu mine! se lamentă pe un ton ştrengăresc, pe care privirea strălucitoare îl contrazicea.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Domnule Bradinton</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Andrew.</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Foarte bine, Andrew. Prima mea preocupare este nepoata ta, care-mi este pacientă. Şi acest mic joc mă stânjeneşte într-un mod care ar putea dăuna tratamentului său.</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Aşadar, accepţi!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Ce?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Că te tulbur. Asta nu este nimic pe lângă efectul pe care-l produci tu asupra mea.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Mi-ai mai spus-o, ripostă Lezlie fără să-şi poată stăpâni un zâmbet. Ai un obicei foarte prost, acela de a nu asculta.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Făcând abstracţie de ceea ce ai putea simţi, Merri trebuie să fie prioritatea amândurora. De data asta m-ai auzit?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Andrew dădu din cap.</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Nu vreau legături personale cu tine.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Pentru că eşti terapeuta lui Merri şi asta ar fi împotriva codului profesiunii tale.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Pe de-o parte, da.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Şi pe de altă parte?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Din motive care nu mă privesc decât pe mine.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Andrew îi ridică bărbia pentru a o obliga să-l privească în faţă.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Am impresia foarte clară că şi când îţi aţinteşti ochii asupra mea, nu mă vezi cu adevărat, îi murmură.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Te străduieşti să mă închizi într-un personaj neutru, cel al tutorelui lui Merri. Dacă ţi-ai permite să mă cunoşti cu adevărat, poate ai înţelege că nu sunt un mitocan care te urmăreşte pentru a te supune dorinţelor lui.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Nici nu-mi imaginam asta, admise Lezlie în şoaptă.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Dar nu am nici timp, nici dorinţa de a mă lansa într-o relaţie.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lastRenderedPageBreak/>
        <w:t>Îi era greu să se exprime cu o voce oarecum fermă, în faţa zâmbetului dezarmant al lui Andrew. Acesta îi mângâie uşor obrazul catifelat, apoi se îndepărtă.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Îţi respect dorinţa</w:t>
      </w:r>
      <w:r w:rsidR="00415EB8" w:rsidRPr="00A67360">
        <w:rPr>
          <w:rFonts w:ascii="Cambria" w:hAnsi="Cambria" w:cs="Bookman Old Style"/>
        </w:rPr>
        <w:t>...</w:t>
      </w:r>
      <w:r w:rsidRPr="00A67360">
        <w:rPr>
          <w:rFonts w:ascii="Cambria" w:hAnsi="Cambria" w:cs="Bookman Old Style"/>
        </w:rPr>
        <w:t xml:space="preserve"> deocamdată. Te voi suna imediat ce mă întorc. Dacă ai nevoie de mine, doamna Cates ştie cum să mă găsească.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În uşă, ezită, înainte de a adăuga: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Să ai grijă de nepoata mea.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Chiar şi o inimă de piatră s-ar fi topit în faţa căldurii expresiei sale, iar Lezlie rămase total descumpănită.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Din fericire, ziua de muncă se terminase, căci era incapabilă să se mai concentreze, chiar dacă de asta i-ar depinde viaţa.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Oare toate întâlnirile cu Andrew Bradinton se vor încheia întotdeauna pe un ton atât de intim? I-ar fi greu să suporte.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Cum să reziste mult timp personalităţii cuceritoare a acestui bărbat.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Lezlie îşi strânse lucrurile pentru a părăsi biroul, făcu o oprire la băcănia vecină şi luă direcţia clubului de gimnastică.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Bună ziua, doctore! o întâmpină Patti Cach una dintre instructoare.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De subţirimea unei sulfide, silueta lui Patti era pusă în evidenţă avantajos de costumul strâns pe corp. Cele două femei se simpatizaseră încă de la prima şedinţă a lui Lezlie.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Pari mai degrabă obosită, comentă gimnasta apropiindu-se.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Acum, am un program foarte încărcat. Am nevoie să mă obosesc fizic.</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Nicio problemă!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Patti o conduse râzând spre vestiare.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Vei avea timp doar să te schimbi înainte de începerea lecţiei. Prietena ta a sosit deja</w:t>
      </w:r>
      <w:r w:rsidR="00415EB8" w:rsidRPr="00A67360">
        <w:rPr>
          <w:rFonts w:ascii="Cambria" w:hAnsi="Cambria" w:cs="Bookman Old Style"/>
        </w:rPr>
        <w:t>...</w:t>
      </w:r>
      <w:r w:rsidRPr="00A67360">
        <w:rPr>
          <w:rFonts w:ascii="Cambria" w:hAnsi="Cambria" w:cs="Bookman Old Style"/>
        </w:rPr>
        <w:t xml:space="preserve"> Dar s-ar putea să renunţe înainte de a fi început!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O muzică ritmată dădea măsura pentru exerciţiile de încălzire pe care le efectuau deja mai multe femei, întinse pe covor.</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Una dintre ele, Donna Blair, o apostrofă pe Lezlie în trecere: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Numai tu puteai să soseşti în întârziere! Grăbeşte-te, înainte să mă sfârşesc. De-abia am început şi toţi muşchii mei protestează deja! Îmi vor trebui ore de masaj terapeutic pentru a-mi reveni.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Îţi pot recomanda pe cineva, glumi Lezlie.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Foarte nostim, gâfâi Donna. Voi cele slabe, nu aveţi nicio milă pentru grăsuţe.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Lezlie izbucni în râs şi se îndepărtă. O întâlnise pe Donna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Blair la două zile după ce primise postul de la spital.</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Tânăra femeie conducea cu un devotament extraordinar o şcoală pentru copii cu autism sau înapoiaţi mintal.</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xml:space="preserve">Se confrunta în fiecare zi cu o muncă grea, fără sfârşit şi deseori ingrată, </w:t>
      </w:r>
      <w:r w:rsidRPr="00A67360">
        <w:rPr>
          <w:rFonts w:ascii="Cambria" w:hAnsi="Cambria" w:cs="Bookman Old Style"/>
        </w:rPr>
        <w:lastRenderedPageBreak/>
        <w:t>dar ştia să găsească satisfacţii în cele mai mici progrese ale elevilor. În timpul prânzurilor sau cinelor pe care le împărţiseră deseori când Jim, soţul său, era în deplasare, îi transmisese lui Lezlie entuziasmul ei admirabil.</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Când Lezlie ajunse în sala de gimnastică, Donna ieşea.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Te voi aştepta în jacuzzi, exclamă cu o clipire de înţeles din ochi.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Lezlie încuviinţă şi în sunetul unei melodii îndrăcite, făcu câteva mişcări de întindere, înainte de a se alătura exerciţiilor mai energice pe care le conducea Patti. Timp de treizeci de minute, îşi supuse corpul unei activităţi musculare intense, care o lăsă epuizată şi lac de sudoare, dar în sfârşit destinsă.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Se duse gâfâind să i se alăture Donnei, care stătea comod în apa caldă şi plină de bule din marea cuvă de lemn numită jacuzzi.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După umila mea părere, pentru a reduce stresul, este de preferat să rămâi o jumătate de oră aici, decât să te chinui într-un mod atât de inuman cum tocmai ai făcut tu. Dar în cazul în care tu eşti făcută pentru asta, eu nu sunt.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Contemplă scurt silueta zveltă a lui Lezlie, înainte de a o examina pe a sa cu un ochi critic.</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Nu ai destulă răbdare, replică Lezlie. Nu poţi spera rezultate imediate. Trebuie exerciţii regulate pe timp îndelungat, pentru a vedea diferenţa.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Nu, mulţumesc, refuză Donna cu o grimasă elocventă.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În plus, Jim nu se plânge.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Este de preferat pentru el, îşi dădu cu părerea Lezlie, intrând în cada imensă. Oh! ce încântare!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Vezi? La ce bun să te epuizezi?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Discutară un timp despre subiecte variate, de la recentele decepţii ale lui Jim într-o încercare de reparare a instalaţiilor, până la planurile cuplulului pentru vacanţa de vară.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Apoi, foarte firesc, Lezlie ajunse să abordeze preocupările referitoare la Andrew şi la atitudinea faţă de ea. Donna o asculta în tăcere.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Nu ştiu cum să-l fac să înţeleagă că nu mă interesează o relaţie cu el. Mă tachinează permanent, într-un fel de provocare, promiţându-mi un viitor minunat pentru noi.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Indiferent ce spun pentru a-l descuraja, se încăpăţânează.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Este foarte derutant şi nu voi încerca să neg că este foarte seducător. Mă simt atât de presată, când vorbeşte de ceea ce, după el trebuie să se petreacă în mod inevitabil între noi!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Afirmă că mi-e teamă şi într-adevăr, are dreptate.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Spune-i de ce, sugeră Donna.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Asta nu-l priveşte. Vreau doar să mă lase în pace.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lastRenderedPageBreak/>
        <w:t>În interesul lui Merri, cred că am ajuns la o înţelegere ca lucrurile să rămână cum erau. Îmi este imposibil s-o tratez în timp ce întreţin relaţii personale cu unchiul său. Totuşi, nu pare foarte convins.</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Vei şti să rezolvi această încurcătură, declară Donna cu încredere.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Este ceea ce nu încetez să-mi repet.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Pe de altă parte, dacă te atrage atât de mult, poate ar trebui să-ţi revizuieşti punctul de vedere.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Vorbeşti ca mama! glumi Lezlie. Dar nu mă voi înăcri complet, sub pretext că prefer să rămân singură!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Nu se pune problema.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Doar Donna şi Charles Sanders cunoşteau adevărul despre trecutul lui Lezlie.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Dar poate mama ta n-a greşit, adăugă Donna. Toţi avem nevoie de cineva.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Lezlie deschise gura pentru a protesta, iar Donna reluă imediat: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Ştiu, ştiu. O ai pe mama ta, mă ai pe mine, ai munca ta.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Dar nu este acelaşi lucru. Te-ai gândit să discuţi despre asta cu doctorul Harvey?</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Doctorul Harvey era psihanalistul care o consultase pe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Lezlie după accident. Nu-l mai văzuse de un an.</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Nu, mă străduiesc mai ales să fac faţă fiecărei zile. Şi nu simt nevoia să mă întorc la el. Îmi trebuie timp să-mi revin, atâta tot.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Se fac deja doi ani, îi aminti blând Donna.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În faţa expresiei gânditoare a lui Lezlie, schimbă subiectul.</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Vrei să cinezi cu Jim şi cu mine, mâine seară?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Aş face-o cu plăcere, dar chiar mi-am neglijat prea mult casa. Ţi-ar conveni puţin mai târziu?</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Desigur, acceptă Donna îndreptându-se. Uf! Dacă nu ies curând din baia asta uriaşă, voi semăna cu o prună uscată!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Scoase un picior şi se strâmbă studiindu-şi degetele zbârcite.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Ştiam! Jim începe deja să bănuiască faptul că petrec mai mult timp în jacuzzi decât pe covorul de gimnastică.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Acest indiciu îi va confirma bănuielile.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N-are decât să încerce şi el. Va fi repede convertit!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Se îndreptară împreună spre cabinele de duş.</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Brusc, Donna mărturisi: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De fapt, aveam nevoie să-ţi vorbesc, Lezlie. Jim crede c-ar trebui să evit să mă implic astfel, dar este foarte greu.</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Îţi aminteşti de Elizabeth, una din micuţele cu autism?</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În ultimul timp îi considerai progresele încurajatoare, nu?</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lastRenderedPageBreak/>
        <w:t>— Încă aşa stau lucrurile, dar am o nouă problemă: părinţii vor s-o plaseze într-o instituţie specializată. I-am avertizat să nu se aştepte la minuni. Cunosc definiţia medicală a autismului, dar este totuşi o povară enormă să accepte şi să trăiască zi de zi cu un copil care nu vorbeşte şi nu reacţionează la demonstraţiile de afecţiune. Acum, se pare că au renunţat.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S-a întâmplat vreun eveniment special?</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Donna dădu cu tristeţe din cap.</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Totul mergea relativ bine până luna trecută.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Elizabeth revenise la comportamente pe care le depăşise, de ceva timp, cum ar fi să se dea cu capul de perete. Desigur, este o regresie, dar asta nu înseamnă că tratamentul a eşuat! Şi ei, refuză s-o vadă.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Ai avut o discuţie numai cu mama?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Donna oftă îndelung.</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Tocmai, ea este cea care cere plasamentul. Şi este de înţeles: a renunţat la cariera sa pentru a se ocupa de Elizabeth, uneori în detrimentul celorlalţi copii. Tatăl nu face nicio obiecţie, deoarece îi este imposibil să fie mai prezent pentru a-şi ajuta soţia, iar ea nu mai reuşeşte singură</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Lezlie reflectă câteva clipe.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I-ai propus mamei să angajeze un ajutor de familie, instruit special şi să-şi reia activitatea? Va găsi puţină libertate şi ar fi mai puţin scump decât să plătească o instituţie.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Orice ar fi, trebuie să eviţi să pui această problemă la inimă.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Jim gândeşte la fel, dar îmi este atât de greu să rămân indiferentă!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Ameliorarea Elizabethei mi-a făcut atât de multă plăcere</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Ştiu. Dar în ultimă instanţă, decizia revine părinţilor şi cu cât te vei implica mai mult afectiv, cu atât mai mult vei suferi.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Este adevărat</w:t>
      </w:r>
      <w:r w:rsidR="00415EB8" w:rsidRPr="00A67360">
        <w:rPr>
          <w:rFonts w:ascii="Cambria" w:hAnsi="Cambria" w:cs="Bookman Old Style"/>
        </w:rPr>
        <w:t>...</w:t>
      </w:r>
      <w:r w:rsidRPr="00A67360">
        <w:rPr>
          <w:rFonts w:ascii="Cambria" w:hAnsi="Cambria" w:cs="Bookman Old Style"/>
        </w:rPr>
        <w:t xml:space="preserve"> Le voi împărtăşi totuşi sugestia ta, este o posibilitate la care nu m-am gândit. Mulţumesc pentru sfaturi.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Lezlie, şi pentru că m-ai ascultat.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La ce foloseşte oare un psiholog? glumi ea.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Când părăsiră clubul şi ajunseră la maşinile lor, se înnoptase. După un ultim semn din mână spre prietena sa.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Lezlie se instală la volanul Mustangului alb. Reluă drumul spre casă, plănuind să pregătească o masă uşoară înainte de a citi câteva reviste de psihologie, pentru a fi la zi cu noutăţile.</w:t>
      </w:r>
    </w:p>
    <w:p w:rsidR="0094230F" w:rsidRPr="00A67360" w:rsidRDefault="0094230F" w:rsidP="00930DAB">
      <w:pPr>
        <w:widowControl w:val="0"/>
        <w:autoSpaceDE w:val="0"/>
        <w:autoSpaceDN w:val="0"/>
        <w:adjustRightInd w:val="0"/>
        <w:spacing w:after="0"/>
        <w:ind w:firstLine="282"/>
        <w:jc w:val="both"/>
        <w:rPr>
          <w:rFonts w:ascii="Cambria" w:hAnsi="Cambria" w:cs="Bookman Old Style"/>
          <w:lang w:val="en-US"/>
        </w:rPr>
      </w:pPr>
    </w:p>
    <w:p w:rsidR="0094230F" w:rsidRPr="00A67360" w:rsidRDefault="0094230F" w:rsidP="00930DAB">
      <w:pPr>
        <w:pStyle w:val="RITitlu"/>
        <w:spacing w:before="0" w:after="0"/>
        <w:rPr>
          <w:rFonts w:ascii="Cambria" w:hAnsi="Cambria"/>
          <w:i/>
          <w:noProof/>
          <w:sz w:val="24"/>
          <w:szCs w:val="24"/>
        </w:rPr>
      </w:pPr>
      <w:r w:rsidRPr="00A67360">
        <w:rPr>
          <w:rFonts w:ascii="Cambria" w:hAnsi="Cambria"/>
          <w:i/>
          <w:noProof/>
          <w:sz w:val="24"/>
          <w:szCs w:val="24"/>
        </w:rPr>
        <w:lastRenderedPageBreak/>
        <w:t>Capitolul 4</w:t>
      </w:r>
    </w:p>
    <w:p w:rsidR="0094230F" w:rsidRPr="00A67360" w:rsidRDefault="0094230F" w:rsidP="00930DAB">
      <w:pPr>
        <w:widowControl w:val="0"/>
        <w:autoSpaceDE w:val="0"/>
        <w:autoSpaceDN w:val="0"/>
        <w:adjustRightInd w:val="0"/>
        <w:spacing w:after="0"/>
        <w:ind w:firstLine="282"/>
        <w:jc w:val="both"/>
        <w:rPr>
          <w:rFonts w:ascii="Cambria" w:hAnsi="Cambria" w:cs="Bookman Old Style"/>
          <w:lang w:val="fr-FR"/>
        </w:rPr>
      </w:pP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Prima şedinţă a lui Merri se desfăşură mai bine decât sperase Lezlie. După ce-şi văzuse ultimul pacient, tânăra femeie părăsi spitalul pentru a merge cu maşina la adresa dată de Andrew. Eleganta locuinţă o impresionase. Construită din lemn de cedru, cu ferestre imense tăiate în diferite forme, casa era foarte mare. O femeie de aproximativ cincizeci de ani, cu siguranţă doamna Cates, deschise uşa auzind zgomotul motorului. Părul cărunt încadra cu bucle o faţă durdulie.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Înaintă ştergându-şi mâinile pe şorţ.</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Bună ziua! Trebuie să fiţi doamna Garrett. Merri se joacă în spate, în grădină. Vreţi s-o chem?</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Nu are rost, dacă îmi arătaţi drumul, o voi întâlni acolo.</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O urmă pe menajeră în vestibul şi nu se putu stăpâni să arunce, în trecere, o privire curioasă spre salonul vast.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În mijlocul peretelui opus trona şemineul cel mai original pe care-l văzuse vreodată. Vatra din granit forma cel mai armonios contrast cu placa din pin vechi. Totul era dominat de un panou din lemn neprelucrat, împodobit cu aramă lucrată. Tonurile plăcute de bej şi ruginiu, dădeau locului o atmosferă naturală şi primitoare, accentuată şi mai mult de superbe plante verzi.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Lezlie o zări pe Merri în fundul parcului, legănându-se uşor pe un balansoar instalat lângă un pârâu. De bară erau atârnate de asemenea diverse aparate de gimnastică, în aparenţă noi.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Lezlie îi mulţumi doamnei Cates şi se îndreptă spre copilă, călcând cu plăcere iarba deasă. Inima i se strânse în timp ce o observa pe fetiţă, singură şi tristă, care privea cu un aer absent micul curs de apă.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Bună ziua Merri! exclamă, continuând să se apropie.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Recunoscu expresia concentrată pe care o afişa în mod inconştient Merri, când se simţea ameninţată.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Unchiul te-a anunţat că voi veni să te văd?</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Micuţa se mulţumi să dea din cap, ursuză. Lezlie simulă un interes exagerat pentru grădina a cărei margine era marcată de un gard scund acoperit cu trandafiri agăţători.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Este plăcut aici, comentă tânăra femeie.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Mie îmi place mult, fu de acord Merri.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Probabil nu seamănă cu Denverul. Aveai un asemenea pare, când locuiai cu părinţii?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Nu. Aveam o piscină.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Lezlie se chirci lângă ea.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Ce ai, Merri?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lastRenderedPageBreak/>
        <w:t>În faţa tăcerii încăpăţânate a pacientei, insistă: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Ştii că poţi să-mi spui. Ne vedem ca să stăm de vorbă, îţi aminteşti?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Nu doresc asta, mormăi fetiţa.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Nimeni nu te va obliga. Preferi să facem altceva?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Merri se gândi câteva clipe, apoi o umbră de zâmbet îi lumină trăsăturile copilăreşti.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V-aş putea arăta camera mea?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Mi-ar face plăcere, acceptă Lezlie.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După ce traversase decorul spaţios al casei, aceasta fu luată prin surprindere descoperind încăperea. Aici, din contră, domneau zorzoane şi funde, în jurul unui pat mic cu baldachin, iar pe margine etajere supraîncărcate cu păpuşi şi jucării din pluş. Într-un colţ, o mică bibliotecă gata să se prăbuşească sub miniaturile din ceramică, iar în faţă, un panou din plută dispăruse sub nenumărate fotografii.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Pe ansamblu, efectul era sufocant şi lui Lezlie îi trebuiră câteva minute pentru a-şi reveni.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Este frumoasă, nu-i aşa? făcu Merri cu mândrie.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Foarte frumoasă, murmură tânăra femeie.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Am păstrat aproape tot ce exista în fosta mea cameră.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Încântată, o luă pe Lezlie de mână pentru a-i povesti amintirile legate de toate comorile sale. Oare de ce îi permisese Andrew să se înconjoare cu toate aceste relicve nesănătoase? se întrebă psihologa, gânditoare. Cum va accepta vreodată o viaţă nouă, atâta timp când se închidea astfel în trecut?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Lezlie studie portretele pe care i le arătă copila.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Greg Bradinton semăna cu fratele său, dar mai delicat şi cu un chip mai deschis. Meredith era la fel de frumoasă pe cât bănuise Lezlie: blondă şi mică, având ochii mari expresivi şi gura zâmbitoare.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Care este fotografia ta preferată?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Toate îmi plac, declară Merri cu emfază.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Descrise ocaziile amintite de fiecare. S-ar fi spus că era o fetiţă ca oricare, povestind despre familia sa ca şi când nu dispăruse.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Nu-l văd pe unchiul tău, observă Lezlie.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Aici, este doar pentru noi, explică Merri. Unchiul Andrew este acolo, jos.</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Îi arătă un instantaneu cu Andrew şi Greg, în copilăria lor.</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Cu hainele în dezordine şi zâmbete ştrengăreşti, aminteau de o pereche de mici diavoli plini de energie. Lezlie privi cu atenţie cărţile aliniate pe raft: poveşti pentru copii foarte mici, ale căror titluri confirmau diagnosticul de imaturitate al lui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Merri.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lastRenderedPageBreak/>
        <w:t>— Ca să adorm, mama îmi citea în fiecare seară câte o poveste, murmură aceasta. Le recitea câteodată şi-mi amintesc de felul în care rostea fiecare frază.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Petrecură mult timp în acel sanctuar straniu, apoi Merri o conduse pe Lezlie într-o vizită prin casă. Tânăra femeie simţi o ascunsă stânjeneală să descopere acele locuri atât de impregnate de personalitatea lui Andrew, mai ales când se află în uşa dormitorului său. Imperceptibile efluvii ale apei sale de toaletă pluteau încă în aer. Şemineul era flancat de două ferestre înalte, care dădeau spre grădină.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Merri sări pe pat şi începu să se legene ciudat.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Lezlie observă în acea clipă că salteaua era umplută cu apă.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Oare ai voi să sari astfel deasupra?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Unchiul Andrew este de acord, replică voioasă Merri.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Tata a vrut să cumpere şi el una când a văzut-o pe cea a unchiului Andrew. Dar mama spunea că un pat cu apă este un lucru imoral.</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Lezlie trebui să se stăpânească să nu pufnească în râs.</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Probabil Meredith spusese „anormal”. Ceea ce era totuşi o remarcă ciudată</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Apoi veni timpul ca Lezlie să-şi ia rămas-bun. Învăţase mai mult despre tânăra pacientă decât i-ar fi permis o şedinţă tradiţională. În pragul uşii, se pregătea s-o părăsească pe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Merri, când li se alătură doamna Cates.</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Domnul Bradinton este la telefon, Merri, anunţă.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Fetiţa dispăru în fugă şi Lezlie făcu gestul de a ieşi.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A cerut să vorbească şi cu dumneavoastră, doamnă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Garrett. Vreţi să veniţi în bucătărie? o invită menajera.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Lezlie închise uşa şi o urmă. Merri era cocoţată pe un taburet lângă chiuvetă.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Da, unchiule Andrew. Ţi-o dau, este aici.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Îi întinse lui Lezlie receptorul.</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Speram să te pot găsi, începu Andrew. Şedinţa s-a desfăşurat bine?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Foarte bine, confirmă tânăra femeie laconic.</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Merri, la pândă, asculta cu atenţie.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Merri mi-a arătat camera sa.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Andrew făcu o pauză, apoi: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Asta probabil ţi-a produs un şoc?</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Într-adevăr.</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Şi cum te simţi? o întrebă pe un ton călduros. Te gândeşti oare la mine?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Ar fi greu altfel. Sunt la tine acasă</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Îţi lipsesc?</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lastRenderedPageBreak/>
        <w:t>— Deloc, pretinse, afectând o indiferenţă pe care era departe s-o simtă.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Minciuna este un păcat, nu ţi s-a spus niciodată?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Imposibil să-i mai contrazică afirmaţiile în faţa martorilor</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Tăcu.</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Merri este în încăpere? ghici Andrew. Te pot suna acasă, dacă-mi dai numărul.</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Nu va fi necesar. Ia legătura cu mine la întoarcere.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Intenţionez să-ţi vorbesc înainte, îi promise tânărul bărbat. Vrei să mi-o mai dai pe Merri? O seară bună, Lezlie.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Bună seara.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Îi întinse receptorul fetiţei, care jură să fie cuminte şi s-o asculte pe doamna Cates. Închizând, scoase un oftat de exasperare.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Oare ce-şi închipuie? Că voi face o escapadă?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Ar avea motive să se teamă? o întrebă intuitiv Lezlie.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Merri păru stupefiată.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Dar unde m-aş putea duce? întrebă cu tristeţe.</w:t>
      </w:r>
    </w:p>
    <w:p w:rsidR="00BC66DB" w:rsidRPr="00A67360" w:rsidRDefault="00BC66DB" w:rsidP="00930DAB">
      <w:pPr>
        <w:widowControl w:val="0"/>
        <w:autoSpaceDE w:val="0"/>
        <w:autoSpaceDN w:val="0"/>
        <w:adjustRightInd w:val="0"/>
        <w:spacing w:after="0"/>
        <w:jc w:val="center"/>
        <w:rPr>
          <w:rFonts w:ascii="Cambria" w:hAnsi="Cambria" w:cs="Bookman Old Style"/>
          <w:b/>
          <w:color w:val="000000"/>
        </w:rPr>
      </w:pPr>
      <w:r w:rsidRPr="00A67360">
        <w:rPr>
          <w:rFonts w:ascii="Cambria" w:hAnsi="Cambria" w:cs="Bookman Old Style"/>
          <w:b/>
          <w:color w:val="000000"/>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Avură mai multe şedinţe la domiciliu. Merri se exprima cu mult mai multă uşurinţă în cadrul familiar al camerei sale, înconjurată de amintirile de familie. Fără să ştie, Andrew propusese poate cel mai bun mijloc posibil de a începe terapia, rugând-o pe Lezlie să vină acasă.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Ca şi altă dată, Andrew telefonă vineri seara, înainte de plecarea tinerei femei. Discută cu nepoata, apoi cu Lezlie.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Se afla la aeroportul din Denver, unde aştepta zborul spre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Atlanta.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Lezlie, doresc să vorbeşti sincer despre Merri, fără prudenţa obişnuită. Diseară s-ar putea să ajung târziu.</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Aş putea să te sun atunci?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Eşti îngrijorat? întrebă Lezlie, calm.</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N-am niciun motiv exact, dar detectez la Merri ceva neobişnuit. Un fel de entuziasm pe care nu i-l cunoşteam.</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Oare face progrese?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Într-adevăr, ar fi de preferat să mă suni mai târziu, propuse Lezlie.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Îi dictă numărul său, apoi mai petrecu câteva minute cu mica pacientă înainte de a se întoarce acasă.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Salata de primăvară pe care şi-o pregăti i se păru lipsită de savoare. Împotriva voinţei sale, trebui să recunoască faptul că pândea apelul lui Andrew. În această săptămână nu avuseseră decât scurte contacte telefonice, care se refereau în special la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xml:space="preserve">Merri. Dar acum, în conversaţiile lor circula un curent mai personal, care </w:t>
      </w:r>
      <w:r w:rsidRPr="00A67360">
        <w:rPr>
          <w:rFonts w:ascii="Cambria" w:hAnsi="Cambria" w:cs="Bookman Old Style"/>
        </w:rPr>
        <w:lastRenderedPageBreak/>
        <w:t>fără să vrea, o afecta pe Lezlie. Cu ce drept exercita asupra ei o asemenea influenţă? Desigur, era frumos şi plin de farmec cu umorul şi modul de a o tachina. Se temea oare în asemenea măsură de orice intimitate cu un bărbat?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La simpla idee a unei relaţii apropiate, se simţea cuprinsă de îngrijorare. Da, se temea de orice fel de dependenţă afectivă, care i-ar putea produce noi suferinţe. Pentru a da sens vieţii sale, nu avea nevoie de nimeni. Avea munca sa şi independenţa.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Puse cu mânie vasele în chiuvetă, stinse lumina din bucătărie şi străbătu casa în pas furios. Nu era cazul să se gândească mai mult la această problemă lipsită de importanţă!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Va face o baie şi va petrece o seară plăcută în compania unei cărţi bune – oricare, numai să nu fie vorba despre o pasionată poveste de dragoste!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Când răsună soneria telefonului, se ridică din cadă cu apa şiroind pe ea. Îşi înfăşură în grabă părul într-un prosop pluşat, îmbrăcă un halat şi se duse în cameră. Vocea gravă care o întâmpină îi risipi enervarea pe care o simţise puţin înainte.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Mă temeam să nu te fi hotărât să-mi faci mutre, declară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Andrew. Te-am deranjat?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La drept vorbind, m-ai scos din baie şi sunt pe cale să ud mocheta, spuse Lezlie cu un zâmbet.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Pot să revin</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Nu, îl întrerupse cu o grabă pe care o regretă imediat.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Ştiu că vrei să discutăm despre Merri.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Printre altele. Dar n-ar fi mai bine să ne vedem?</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Lezlie se surprinse imaginându-şi-l pe tânărul bărbat în cadrul plăcut al biroului său cu pereţii lambrisaţi în pin alb, cu mobilier din piele, înconjurat de fotografii înrămate ale construcţiilor cu siguranţă realizate de el. Alte fotografii de la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„Galleria” dovedeau ataşamentul pe care-l avea faţă de opera fratelui său. Andrew avea părul ciufulit după călătorie şi cearcăne de oboseală îi puneau în evidenţă ochii atât de albaştri</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Conştientă de turnura periculoasă pe care o luaseră gândurile sale, îşi reveni în fire energic şi răspunse: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N-am foarte multe detalii să-ţi comunic. Doar câteva concluzii care se confirmă.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Rezumă pe scurt conţinutul primelor şedinţe cu Merri.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Întotdeauna vorbeşte de familia sa la prezent.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Ai remarcat asta?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Credeam că este vorba de un fel de joc.</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xml:space="preserve">— Este mai grav de atât. Refuză să accepte că părinţii săi au murit. Atâta </w:t>
      </w:r>
      <w:r w:rsidRPr="00A67360">
        <w:rPr>
          <w:rFonts w:ascii="Cambria" w:hAnsi="Cambria" w:cs="Bookman Old Style"/>
        </w:rPr>
        <w:lastRenderedPageBreak/>
        <w:t>timp cât va trăi într-un trecut pe care-l reînvie, nu va putea aborda prezentul şi viitorul. Camera sa constituie un alt exemplu al retragerii în sine.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Ai oare nişte idei?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Câteva. Dar va lua timp. Vreau mai întâi s-o încurajez să se deschidă mai mult, dar pentru asta va trebui să-şi dezvolte încrederea în mine.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Mă sfătuieşti la o atitudine specială?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Deocamdată, nu. Poate voi avea mai târziu nevoie de sprijinul tău, când va fi cu mai puţină băgare de seamă şi când o vom copleşi cu emoţii intense</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Voi fi aici pentru a o ajuta, o asigură Andrew.</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Intonaţiile trădau o profundă oboseală.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Călătoria a decurs bine? întrebă Lezlie.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N-am avut linişte deloc, pentru că m-am dus să rezolv nişte probleme. Subantreprenorii nu respectă perfect contractele şi finanţatorii îmi reproşează că nu stau permanent pe şantier. Din fericire, acest proiect se va încheia curând.</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Îi descrise înfăţişarea luxosului imobil de apartamente şi dificultăţile care apăruseră. Lezlie îşi dădu seama că nu ştia nimic despre profesiunile din construcţii şi se gândi că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Andrew nu cunoştea deloc tainele propriei sale meserii.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În fond, nu aveau în comun decât preocuparea pentru Merri</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Mulţumesc că m-ai ascultat cu atâta răbdare povestind plângerile săptămânii, încheie Andrew amuzat. Acum, este rândul tău.</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Personal, munca mi-a oferit toate satisfacţiile, recunoscu</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Lezlie râzând.</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Cu atât mai bine! Ştii că ai un râs plăcut, Lezlie? Şi în cazul în care am neglijat s-o fac, îţi mulţumesc că ai venit aici s-o vezi pe Merri.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A fost o idee bună, mărturisi tânăra femeie.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Permite-mi să-ţi demonstrez recunoştinţa mea</w:t>
      </w:r>
      <w:r w:rsidR="00415EB8" w:rsidRPr="00A67360">
        <w:rPr>
          <w:rFonts w:ascii="Cambria" w:hAnsi="Cambria" w:cs="Bookman Old Style"/>
        </w:rPr>
        <w:t>...</w:t>
      </w:r>
      <w:r w:rsidRPr="00A67360">
        <w:rPr>
          <w:rFonts w:ascii="Cambria" w:hAnsi="Cambria" w:cs="Bookman Old Style"/>
        </w:rPr>
        <w:t xml:space="preserve"> printr-o cină, de exemplu. Mâine îmi voi consacra ziua lui Merri, dar ce ai spune de duminică?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Am planuri deja, obiectă Lezlie.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Ştia totuşi bine că mama sa n-ar vedea niciun inconvenient pentru amânarea întâlnirii lor.</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Mereu la fel de severă, constată Andrew cu înţelepciune.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Voi lua curând din nou legătura cu tine.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Lezlie închise ca un robot şi se întinse gânditoare pe pat.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În ciuda orei târzii, nu-i era deloc somn. Avea oare dreptate să-l ţină pe Andrew la distanţă? se întrebă.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xml:space="preserve">Într-o tresărire nervoasă, se ridică brusc, isprăvi să se şteargă cu prosopul, apoi se instală în grădină pentru a-şi lăsa părul lung să se usuce în aerul plăcut al serii. Întinsă pe şezlong, contemplă visătoare stelele care </w:t>
      </w:r>
      <w:r w:rsidRPr="00A67360">
        <w:rPr>
          <w:rFonts w:ascii="Cambria" w:hAnsi="Cambria" w:cs="Bookman Old Style"/>
        </w:rPr>
        <w:lastRenderedPageBreak/>
        <w:t>acopereau cerul.</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Oftă îndelung; încă un weekend interminabil şi gol în perspectivă. Recapitulă ce avea de făcut: o şedinţă de gimnastică la club, cumpărături la autoservire, curăţenie</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Palpitant! Începu chiar să-şi dorească să găsească Andrew un pretext pentru a o suna sâmbătă sau duminică.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Dar, respectându-i dorinţa, acesta nu făcu nimic.</w:t>
      </w:r>
    </w:p>
    <w:p w:rsidR="00BC66DB" w:rsidRPr="00A67360" w:rsidRDefault="00BC66DB" w:rsidP="00930DAB">
      <w:pPr>
        <w:widowControl w:val="0"/>
        <w:autoSpaceDE w:val="0"/>
        <w:autoSpaceDN w:val="0"/>
        <w:adjustRightInd w:val="0"/>
        <w:spacing w:after="0"/>
        <w:jc w:val="center"/>
        <w:rPr>
          <w:rFonts w:ascii="Cambria" w:hAnsi="Cambria" w:cs="Bookman Old Style"/>
          <w:b/>
          <w:color w:val="000000"/>
        </w:rPr>
      </w:pPr>
      <w:r w:rsidRPr="00A67360">
        <w:rPr>
          <w:rFonts w:ascii="Cambria" w:hAnsi="Cambria" w:cs="Bookman Old Style"/>
          <w:b/>
          <w:color w:val="000000"/>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Luni dimineaţă, sub cerul de plumb domnea o căldură umedă. În timpul drumului lui Lezlie până la spital, se dezlănţui o violentă aversă de primăvară. Tânăra femeie traversă în fugă parcul de staţionare, străduindu-se în zadar să evite băltoacele de apă. Când ajunse la adăpost, picioarele îi erau ude.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Jane o aştepta deja. O întâmpină cu un zâmbet.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S-ar spune că plouă!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Ce eufemism! spuse psihologa. Sunt mesaje?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Mai multe, confirmă Jane, urmând-o în birou.</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Doctorul Sanders s-a întors în acest weekend şi a cerut veşti despre Merri. A telefonat de asemenea domnul Bradinton pentru a afla programul întâlnirilor.</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Enumeră şi alte comunicări şi aşeză corespondenţa pe masă, în timp ce Lezlie îşi parcurgea agenda; niciun pacient nu era programat înainte de ora unu.</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Voi lua legătura cu toată lumea, declară aşezându-se.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I-ai dat vreun răspuns domnului Bradinton?</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Da. Îşi va aduce nepoata astăzi şi joi la ora cincisprezece.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Lezlie ridică receptorul şi formă numărul lui Charles; se înţeleseră să se întâlnească pentru a bea o cafea.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Bufetul era arhiplin, dar Charles Sanders îi atrase atenţia lui Lezlie printr-un semn cu mâna. Aceasta se strecură printre mese şi zâmbi constatând că el adusese deja două ceşti aburinde.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Ce face în această dimineaţă psihoterapeuta noastră extrem de ocupată?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Mai puţin ocupată decât de obicei.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Şi cum merg lucrurile cu Merri?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Bine, foarte bine. Am avut trei şedinţe la domiciliu, săptămâna trecută, deoarece unchiul ei era la Denver. A fost extrem de instructiv, explică Lezlie.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Descrise camera lui Merri şi câteva trăsături ale personalităţii copilei, puse în lumină de discuţiile lor.</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Charles scutură din cap.</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lastRenderedPageBreak/>
        <w:t>— Este o poveste foarte tristă, dar mă bucur că Andrew a acceptat ideea unui tratament. Ieri, am făcut amândoi o partidă de golf. Mărturisesc că am fost surprins de această invitaţie</w:t>
      </w:r>
      <w:r w:rsidR="00415EB8" w:rsidRPr="00A67360">
        <w:rPr>
          <w:rFonts w:ascii="Cambria" w:hAnsi="Cambria" w:cs="Bookman Old Style"/>
        </w:rPr>
        <w:t>...</w:t>
      </w:r>
      <w:r w:rsidRPr="00A67360">
        <w:rPr>
          <w:rFonts w:ascii="Cambria" w:hAnsi="Cambria" w:cs="Bookman Old Style"/>
        </w:rPr>
        <w:t xml:space="preserve"> până când am înţeles motivul ascuns: după toate aparenţele, voia să-mi vorbească despre tine.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Despre mine?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Oh, n-a admis asta deschis. Dar m-a întrebat ce ştiu despre tine, iar eu i-am răspuns că eşti cea mai bună psihologă pe care am întâlnit-o vreodată.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Râse uşor şi-i aruncă o privire poznaşă.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Am avut impresia că această informaţie nu l-a mulţumit pe deplin</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O cută îngrijorată brăzdă fruntea lui Lezlie. Charles o linişti: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Nu-ţi face probleme, nu i-am suflat nicio vorbă despre viaţa ta particulară. Dar dacă-mi permiţi o observaţie personală, cred că acest bărbat se interesează de tine la un alt nivel decât cel al competenţei profesionale. Ţi-a dat vreun semn?</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Într-un anumit sens, da, admise Lezlie cu prudenţă.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Dar stăpânesc bine situaţia.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Ţin să te avertizez, Lezlie. Andrew îmi este prieten din copilărie. A fost întotdeauna hotărât şi încăpăţânat. Este un bărbat ca oricare, obişnuit să obţină ceea ce vrea. Nu l-am văzut eşuând niciodată</w:t>
      </w:r>
      <w:r w:rsidR="00415EB8" w:rsidRPr="00A67360">
        <w:rPr>
          <w:rFonts w:ascii="Cambria" w:hAnsi="Cambria" w:cs="Bookman Old Style"/>
        </w:rPr>
        <w:t>...</w:t>
      </w:r>
      <w:r w:rsidRPr="00A67360">
        <w:rPr>
          <w:rFonts w:ascii="Cambria" w:hAnsi="Cambria" w:cs="Bookman Old Style"/>
        </w:rPr>
        <w:t xml:space="preserve"> cu o singură excepţie. Iar de atunci, este şi mai hotărât.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Îi cunoşteai şi pe părinţii lui Merri?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Da. Vezi, părinţii lui Andrew şi ai mei erau prieteni foarte apropiaţi. Am asistat la nunta lui Greg. Apoi Meredith şi cu ei au plecat la Denver. Speram că Andrew va înţelege</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Se întrerupse brusc, smulgându-se din amintirile care îl acaparaseră. Lezlie insistă, intrigată.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Că va înţelege ce?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N-ar fi trebuit să abordez subiectul acesta, se eschivă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Charles, vizibil stânjenit. La fel cum nu i-am divulgat nimic lui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Andrew despre tine, nu pot să dezvălui secretele trecutului său. Să ştii doar că în acel timp tocmai petrecea trei ani teribili în Vietnam, străduindu-se să supravieţuiască infernului din fiecare zi. Întorcându-se în ţară, a găsit purgatoriul</w:t>
      </w:r>
      <w:r w:rsidR="00415EB8" w:rsidRPr="00A67360">
        <w:rPr>
          <w:rFonts w:ascii="Cambria" w:hAnsi="Cambria" w:cs="Bookman Old Style"/>
        </w:rPr>
        <w:t>...</w:t>
      </w:r>
      <w:r w:rsidRPr="00A67360">
        <w:rPr>
          <w:rFonts w:ascii="Cambria" w:hAnsi="Cambria" w:cs="Bookman Old Style"/>
        </w:rPr>
        <w:t xml:space="preserve"> Este o fiinţă greu de înţeles, mai ales în ceea ce priveşte legăturile cu femeile. O singură persoană pare capabilă să-l înduioşeze: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Merri.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Este vorba oare de un avertisment? glumi Lezlie.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Nu, pur şi simplu de o părere prietenească. În general.</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Andrew este tăcut ca un mormânt în legătură cu relaţiile feminine. Aşa că, faptul de a mă fi contactat în legătură cu tine</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Schiţă o mină uluită, dar Lezlie se mulţumi să râdă.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lastRenderedPageBreak/>
        <w:t>— Mulţumesc pentru solicitudinea ta, dar nu te sinchisi pentru mine, Charles. I-am specificat deja limpede domnului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Bradinton că sunt terapeuta nepoatei sale şi că nu mă interesează niciun altfel de relaţie cu el.</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Îşi privi rapid ceasul.</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Trebuie să plec, Charles. Îţi apreciez amabilitatea faţă de mine.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În timp ce ieşeau din bufet, Charles o invită pe tânăra femeie la cină: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Este o idee a Myrei. Nu te-am văzut pe la noi de mult timp.</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S-ar putea puţin mai târziu, Charles? Săptămâna aceasta va fi foarte încărcată. Am acasă două camere de zugrăvit.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Te admir, comentă chirurgul cu un oftat elocvent.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Cu un ultim zâmbet, Lezlie îl părăsi pentru a ajunge în birou. Dar buna dispoziţie îi dispăru curând, la amintirea lui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Andrew Bradinton. Oare cu ce drept se informa despre ea?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La ora prânzului, când o sună Donna Blair, aceste gânduri furioase îi veneau încă în minte. Donna părea tulburată şi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Lezlie îşi uită propriile preocupări. Cele două femei se înţeleseră să se întâlnească la sfârşitul zilei.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Şedinţa cu Merri se desfăşură fără dificultate, până în clipa în care, profitând de o tăcere, Lezlie observă: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Vreau să-ţi vorbesc despre ceva, Merri. Ştiu că ţii la toate amintirile strânse în camera ta. Totuşi, nu crezi că ar fi mai bine pentru tine să aranjezi unele dintre ele în pod, de exemplu? Uneori, când păstrăm prea multe lucruri care ne amintesc de clipele frumoase, de clipele din trecut</w:t>
      </w:r>
      <w:r w:rsidR="00415EB8" w:rsidRPr="00A67360">
        <w:rPr>
          <w:rFonts w:ascii="Cambria" w:hAnsi="Cambria" w:cs="Bookman Old Style"/>
        </w:rPr>
        <w:t>...</w:t>
      </w:r>
      <w:r w:rsidRPr="00A67360">
        <w:rPr>
          <w:rFonts w:ascii="Cambria" w:hAnsi="Cambria" w:cs="Bookman Old Style"/>
        </w:rPr>
        <w:t xml:space="preserve"> asta ne poate întrista. Înţelegi ce vreau să spun?</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Cu ochii măriţi de teamă, Merri scutură din cap.</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Ei bine, este evident că-ţi iubeai enorm părinţii şi că-ţi lipsesc foarte mult. Dar tot ceea ce păstrezi în jurul tău te face să te gândeşti la asta neîncetat. Poate ar fi mai bine să alegi obiectele tale preferate şi şi să le pui pe celelalte deoparte.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Ce crezi?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Nu</w:t>
      </w:r>
      <w:r w:rsidR="00415EB8" w:rsidRPr="00A67360">
        <w:rPr>
          <w:rFonts w:ascii="Cambria" w:hAnsi="Cambria" w:cs="Bookman Old Style"/>
        </w:rPr>
        <w:t>...</w:t>
      </w:r>
      <w:r w:rsidRPr="00A67360">
        <w:rPr>
          <w:rFonts w:ascii="Cambria" w:hAnsi="Cambria" w:cs="Bookman Old Style"/>
        </w:rPr>
        <w:t xml:space="preserve"> ştiu.</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Vrei să te gândeşti la asta?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Da, acceptă Merri, îngrijorată. Voi fi oare obligată să mă despart de lucrurile mele?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Numai când te vei simţi tu pregătită. Dacă am mai vorbi despre asta joi?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Câteva clipe mai târziu, fetiţa părăsise biroul şi Andrew îşi trecu capul prin uşa întredeschisă.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A mers bine, astăzi?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Destul de bine. Voi şti curând ce valoare acordă Merri părerilor mele</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lastRenderedPageBreak/>
        <w:t>— Foarte mare, te asigur, făcu Andrew.</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În acest caz, este mai influenţabilă decât unchiul ei, îl ironiză Lezlie.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Ce vrei să spui?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Că nu sunt de acord cu întrebările puse doctorului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Sanders. Nimic nu-ţi permite să-mi cercetezi viaţa personală.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Voiam doar să ştiu împrejurările care te-au făcut să ridici acest zid din jurul tău. Trebuie să fie o explicaţie!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Poate pentru a mă apăra de bărbaţi asemenea ţie, bombăni tânăra femeie.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De ce apărare ai nevoie împotriva mea?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Înaintase până la masa lui Lezlie, care se ridică. O prinse imediat de încheietura mâinii şi o trase încet spre el, fără s-o scape din ochii care străluceau puternic.</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Dar de această dată, Lezlie nu se dădu înapoi, hotărâtă să-i ţină piept. Andrew se înclină spre ea, uimit să nu-i sesizeze în ochi teama obişnuită. Părea că-i aruncă o provocare, pe care tânărul bărbat intenţiona s-o primească. Când Lezlie vru să se întoarcă, o făcu să se învârtească spre el.</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Doar în acea clipă tânăra femeie îşi estimă greşeala.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Andrew puse stăpânire pe buzele sale şi-i înlănţui cu fermitate talia, declanşând în ea un tumult de emoţii irezistibile.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Se crispă toată, înfigându-şi unghiile în palme într-o ultimă încercare de a scăpa din strânsoarea puternică a lui Andrew.</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Acesta îi atinse într-o mângâiere uşoară ca un fluture pieptul, în timp ce-i săruta gura care tremura. Lezlie simţi că pierde orice control când o strânse cu forţă lângă trupul mare, bărbătesc. Nu observă că-i trăsese bluza din fustă, dar simţi brusc atingerea degetelor agile pe pielea călduţă a spatelui.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Un fior care nu putea fi stăpânit o străbătu în acea clipă.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Este o nebunie, murmură, amestecându-şi respiraţia cu a lui Andrew. Nu mă interesează</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Excelent, o întrerupse acesta. Să nu te intereseze.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Nu-ţi asumi niciun pericol, Lezlie.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Ochii întunecaţi de pasiune rătăceau asupra trăsăturilor emoţionate ale tinerei femei. Lezlie avu impresia că lăsă să treacă o eternitate până o sărută din nou. În sfârşit, veni sărutul atât de mult aşteptat, căruia Lezlie îi cedă fără rezerve, răspunzând cu aceeaşi înflăcărare cu care îi fusese dat. Inspiră fericită parfumul apei de toaletă atât de masculină, pe care o recunoştea dintre toate ca aparţinând lui Andrew.</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Atingerea cu pielea aspră a obrajilor o încântă, la fel ca şi consistenţa buclelor cenuşii sub mâna sa.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Andrew nu se mai îndoia de reciprocitatea dorinţei sale.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lastRenderedPageBreak/>
        <w:t>Îşi înnodase braţele în jurul gâtului său şi se lipise atât de perfect de el, cu o asemenea pasiune, încât îl tulburase dincolo de orice expresie. Ce femeie pasionată era! Cu toate acestea, îşi păstră acel aer de vulnerabilitate atât de emoţionant. Alţii decât el, ar fi putut profita de această clipă de abandon, dar Andrew nu dorea asta. Voia ca ea să i se dăruiască de bunăvoie şi în deplină cunoştinţă de cauză, astfel încât relaţia lor să fie o unire durabilă şi nu o aventură trecătoare. Dar îl costa teribil să-şi stăpânească impulsurile.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Se rezemă de birou şi Lezlie se cuibări lângă el. Cu capul afundat în masa de păr, Andrew şopti: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Îţi dai seama de efectul pe care-l produci asupra mea?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Înţeleg, consimţi Lezlie cu dificultate.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Picioarele i se muiaseră şi, fără susţinerea lui Andrew nu s-ar fi putut ţine pe ele.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Nu mai poţi pretinde să ne oprim aici. Probabil este evident că te doresc</w:t>
      </w:r>
      <w:r w:rsidR="00415EB8" w:rsidRPr="00A67360">
        <w:rPr>
          <w:rFonts w:ascii="Cambria" w:hAnsi="Cambria" w:cs="Bookman Old Style"/>
        </w:rPr>
        <w:t>...</w:t>
      </w:r>
      <w:r w:rsidRPr="00A67360">
        <w:rPr>
          <w:rFonts w:ascii="Cambria" w:hAnsi="Cambria" w:cs="Bookman Old Style"/>
        </w:rPr>
        <w:t xml:space="preserve"> cu siguranţă mai mult decât am dorit vreodată o femeie.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Încă puţin şi vei pretinde că asta este marea dragoste, îl ironiză Lezlie îndreptându-se.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Andrew se încordă imperceptibil şi îşi strânse nodul la cravată cu aparentă dezinvoltură.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Nu este genul meu să folosesc acest tip de argumente.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Am fost o dată îndrăgostit, cel puţin credeam că sunt.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Dată fiind întorsătura pe care au luat-o evenimentele, nu sunt convins că ştiu ce este dragostea.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O observa pe Lezlie, care-şi punea cu febrilitate ordine în ţinută şi adăugă: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În plus, încep să mă întreb dacă nu eşti în aceeaşi situaţie.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De fapt, ce aştepţi de la mine? se indignă Lezlie.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De ce oare refuzi să fii sinceră faţă de tine însăţi şi faţă de mine? Uită-ţi profesia şi pretextele pe care ţi le oferă.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Dacă învăţăm să ne cunoaştem reciproc, restul se va rezolva de la sine.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Scutură din cap şi reluă: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Dar nici măcar nu vei încerca, nu-i aşa? Aş da orice să-l întâlnesc pe bărbatul care te-a marcat în asemenea măsură, încât nu poţi să te uiţi la altul!</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Reacţie tipic masculină! ripostă tânăra femeie, tăios.</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O femeie nu te vrea şi imediat deduci că a traumatizat-o un rival.</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Nu-i adevărat?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Nu! Cel puţin în sensul în care înţelegi tu.</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Se îndepărtă câţiva paşi, apoi se întoarse pentru a-l privi în faţă.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Să admitem ca pură ipoteză că cedez argumentelor tale şi vom începe o relaţie. Oare care vor fi consecinţele pentru</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xml:space="preserve">Merri? Cum voi putea reacţiona pozitiv dacă va menţiona vreo </w:t>
      </w:r>
      <w:r w:rsidRPr="00A67360">
        <w:rPr>
          <w:rFonts w:ascii="Cambria" w:hAnsi="Cambria" w:cs="Bookman Old Style"/>
        </w:rPr>
        <w:lastRenderedPageBreak/>
        <w:t>manifestare care nu-i place la tine? Şi crezi că va accepta să se destăinuie amantei tutorelui său?</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După părerea mea, Merri îţi serveşte de scuză, cu toate că sunt de acord cu problemele ce se pun din această parte, admise tânărul bărbat. Ceea ce mă irită, este misterul care te împiedică să-mi acorzi o şansă cât de mică pe lângă tine.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Deoarece ceea ce ne atrage, nu este pur fizic, Lezlie. Nu ştiu ce simt exact faţă de tine, dar socotesc că voi descoperi.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Eşti oare în stare să rezişti aşa, fără să lămureşti nimic? Ar fi altceva dacă n-ai trata-o pe Merri?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Sincer, Andrew, nu-ţi pot da un răspuns.</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De doi ani se străduia să evite exact genul de dilemă cu care o confrunta acum acest bărbat. Dar nimeni nu o impresionase astfel, sau nu perseverase cu atâta încăpăţânare.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Lui Andrew nu-i păsa de rezistenţa sa şi reuşea să trezească în ea pasiuni de mult timp adormite. Pentru Lezlie, rezultatul era o permanentă descumpănire.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În acest caz, ce ai spune de un compromis?</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Recunosc, terapia lui Merri ar putea avea de suferit din cauza unei legături între noi. Dar aşteptând să fie în stare să-şi asume o asemenea situaţie, nimic nu ne opreşte să ne întâlnim cu ocazia unei cine</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Oare n-ar fi mai rezonabil să acceptăm limitele impuse de circumstanţe?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Pentru mine, nu.</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Tonul sincer veni de hac neîncrederii lui Lezlie.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Aceasta zâmbi.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Sugerezi aşadar să fim prieteni?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Aş prefera mai mult, dar o prietenie m-ar face să aştept cu răbdare, consimţi Andrew.</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Dacă amintirile îmi sunt exacte, ar fi pentru prima dată, de la vârsta de şapte ani, când am ca prietenă o fată!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Înainte ca Lezlie să poată riposta la această glumă, se deschise uşa şi apăru Merri.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Ai terminat, unchiule Andrew?</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Da, Merri. Doamna Garrett şi cu mine am terminat</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Discuţia. Joi la ora cincisprezece, aşa este?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Lezlie încuviinţă cu un semn şi Andrew îi întinse mâna.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Aşadar, suntem de acord?</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Tânăra femeie acceptă târgul şi îşi strecură degetele între ale sale.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Aha! Mâini reci</w:t>
      </w:r>
      <w:r w:rsidR="00415EB8" w:rsidRPr="00A67360">
        <w:rPr>
          <w:rFonts w:ascii="Cambria" w:hAnsi="Cambria" w:cs="Bookman Old Style"/>
        </w:rPr>
        <w:t>...</w:t>
      </w:r>
      <w:r w:rsidRPr="00A67360">
        <w:rPr>
          <w:rFonts w:ascii="Cambria" w:hAnsi="Cambria" w:cs="Bookman Old Style"/>
        </w:rPr>
        <w:t xml:space="preserve"> exclamă Andrew.</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lastRenderedPageBreak/>
        <w:t>— Nu dau deloc crezare zicalei.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În ceea ce mă priveşte, încep să verific una. Îţi voi vorbi despre asta într-o zi.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Lezlie îşi stăpâni curiozitatea, deoarece Merri îşi manifesta nerăbdarea. Andrew ieşi din birou cu ea, având un zâmbet mulţumit pe buze şi Lezlie rămase mult timp nemişcată în faţa ferestrei. În timp ce privea distrată circulaţia aglomerată de pe autostrada din depărtare, recapitulă în minte întrevederea cu</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Andrew. Oare ce voise să spună, referitor la o altă zicală?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Îşi aminti brusc de întâlnirea cu Donna, puse mâna pe poşetă şi pe haina uşoară şi părăsi în grabă spitalul.</w:t>
      </w:r>
    </w:p>
    <w:p w:rsidR="00BC66DB" w:rsidRPr="00A67360" w:rsidRDefault="00BC66DB" w:rsidP="00930DAB">
      <w:pPr>
        <w:widowControl w:val="0"/>
        <w:autoSpaceDE w:val="0"/>
        <w:autoSpaceDN w:val="0"/>
        <w:adjustRightInd w:val="0"/>
        <w:spacing w:after="0"/>
        <w:jc w:val="center"/>
        <w:rPr>
          <w:rFonts w:ascii="Cambria" w:hAnsi="Cambria" w:cs="Bookman Old Style"/>
          <w:b/>
          <w:color w:val="000000"/>
        </w:rPr>
      </w:pPr>
      <w:r w:rsidRPr="00A67360">
        <w:rPr>
          <w:rFonts w:ascii="Cambria" w:hAnsi="Cambria" w:cs="Bookman Old Style"/>
          <w:b/>
          <w:color w:val="000000"/>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Donna o aştepta deja, cu răbdare. Ambuteiajele o întârziaseră pe Lezlie, care în plus, trebui să înconjoare de două ori Marietta Square înainte de a găsi unde să parcheze.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Pătrunse cu plăcere în penumbra răcoroasă de la „Shillings”, o braserie plăcută din piaţă.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Pari la fel de enervată ca mine, remarcă Donna.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Lezlie dădu din cap.</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Am avut o nouă înfruntare cu Andrew Bradinton. Ei bine, bărbatul acesta este cel mai încăpăţânat pe care l-am întâlnit vreodată!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Aşadar, încă nu a renunţat?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Exact, nu. L-a contactat chiar pe Charles Sanders pentru a se informa despre mine! Credeam totuşi că l-am convins să nu mai insiste, dar uite că în această după-amiază, m-a sărutat în biroul meu</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Ce? exclamă Donna. Şi ce-ai făcut?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Cu obrajii în flăcări, Lezlie admise, împotriva voinţei sale: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Din nefericire, i-am răspuns la sărut.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De ce „din nefericire”? Asta dovedeşte că pur şi simplu nu-ţi este indiferent.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N-am pretins niciodată că sunt insensibilă la farmecul său. Dar, pentru mine, nu este suficientă dorinţa.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Este un început bun! îşi dădu cu părerea Donna. Oare ai idee de numărul cuplurilor, care se destramă pentru că le lipseşte acest singur ingredient? După părerea mea, perseverenţa acestui bărbat este oricum în favoarea sa.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Crezi? făcu Lezlie, amuzată.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Sunt sigură de asta! Dar cum vei putea afla dacă nu accepţi să-ţi asumi un risc?</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xml:space="preserve">— Tocmai, nu mai vreau riscuri. Dar tu, care îmi lauzi bucuria relaţiilor de </w:t>
      </w:r>
      <w:r w:rsidRPr="00A67360">
        <w:rPr>
          <w:rFonts w:ascii="Cambria" w:hAnsi="Cambria" w:cs="Bookman Old Style"/>
        </w:rPr>
        <w:lastRenderedPageBreak/>
        <w:t>cuplu, de ce n-ai sunat la prânz?</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Te-ai certat cu Jim? o tachină Lezlie.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Într-un fel, da, recunoscu Donna. De fapt, este mereu aceeaşi problemă care apare periodic. Acum, se referă la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Elizabeth Clarke. Mi-a prezis o cruntă decepţie dacă nu mă îndepărtez de copila aceasta. Săptămâna aceasta le-am vorbit părinţilor, dar încă nu au luat nicio hotărâre. Jim îmi reproşează că investesc prea mult în elevii mei</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Are dreptate, dar dacă ai rămâne indiferentă, probabil n-ai obţine rezultate atât de bune. Totuşi, te expui la multă suferinţă dacă familia Clarke nu-ţi urmează sfaturile.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De aceea, voiam să-ţi cer un serviciu. Cred că i-ar ajuta pe părinţii Elizabethei, mai ales pe mamă, dacă ar avea o discuţie cu o persoană obiectivă. Mi-ai putea oare recomanda un psiholog?</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Dacă ai accepta, îl voi contacta cu plăcere pe unul din colegii mei de încredere</w:t>
      </w:r>
      <w:r w:rsidR="00415EB8" w:rsidRPr="00A67360">
        <w:rPr>
          <w:rFonts w:ascii="Cambria" w:hAnsi="Cambria" w:cs="Bookman Old Style"/>
        </w:rPr>
        <w:t>...</w:t>
      </w:r>
      <w:r w:rsidRPr="00A67360">
        <w:rPr>
          <w:rFonts w:ascii="Cambria" w:hAnsi="Cambria" w:cs="Bookman Old Style"/>
        </w:rPr>
        <w:t xml:space="preserve"> Dar nu este sigur că îţi va cânta în strună.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Sunt pregătită pentru orice, mărturisi Donna. Le voi propune ideea şi te voi suna. Ne-am înţeles?</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Lezlie încuviinţă, iar prietena sa făcu semn chelnerului pentru a le lua comanda. Apoi reluă: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Care-ţi sunt planurile pentru weekend?</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Nimic cu adevărat pasionant.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Nu din lipsă de invitaţii, îi aminti Donna.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Ştiu, dar sunt luni de zile de când amân aceste treburi neplăcute. Cum de data asta am un sfârşit de săptămâna mai puţin încărcat voi profita pentru a-mi zugrăvi camera şi biroul.</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Aş schimba bucuros cu tine! oftă Donna cu o grimasă.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Pentru sâmbătă şi duminică, Jim a prevăzut un tenis intensiv.</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Vrei să mergi în locul meu?</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Este prea puţin pentru mine, refuză Lezlie râzând.</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Cunoştea zelul cu care Jim practica acest sport, atât de mare încât îşi descurajase toţi partenerii să joace cu el.</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După părerea mea, va fi mai puţin obositor zugrăvitul.</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De asta mă temeam, încheie Donna cu o mutră înciudată.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Va trebui să suport terenurile de tenis</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Vei supravieţui, o tachină Lezlie.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Nu sunt atât de sigură</w:t>
      </w:r>
      <w:r w:rsidR="00415EB8" w:rsidRPr="00A67360">
        <w:rPr>
          <w:rFonts w:ascii="Cambria" w:hAnsi="Cambria" w:cs="Bookman Old Style"/>
        </w:rPr>
        <w:t>...</w:t>
      </w:r>
      <w:r w:rsidRPr="00A67360">
        <w:rPr>
          <w:rFonts w:ascii="Cambria" w:hAnsi="Cambria" w:cs="Bookman Old Style"/>
        </w:rPr>
        <w:t xml:space="preserve"> Dar jur că dacă îndrăzneşte o singură dată să lanseze o minge drept în mine, o va regreta.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Bietul Jim</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Te rog, păstrează-ţi compătimirea pentru mine.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Până luni, voi fi ţeapănă de dureri musculare şi acoperită de vânătăi!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lastRenderedPageBreak/>
        <w:t>— Telefonează-mi atunci şi vom vedea care se descurcă mai bine.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Schimbară o privire complice şi izbucniră în râs, fericite de prietenia care le lega.</w:t>
      </w:r>
    </w:p>
    <w:p w:rsidR="0094230F" w:rsidRPr="00A67360" w:rsidRDefault="0094230F" w:rsidP="00930DAB">
      <w:pPr>
        <w:widowControl w:val="0"/>
        <w:autoSpaceDE w:val="0"/>
        <w:autoSpaceDN w:val="0"/>
        <w:adjustRightInd w:val="0"/>
        <w:spacing w:after="0"/>
        <w:ind w:firstLine="282"/>
        <w:jc w:val="both"/>
        <w:rPr>
          <w:rFonts w:ascii="Cambria" w:hAnsi="Cambria" w:cs="Bookman Old Style"/>
          <w:lang w:val="en-US"/>
        </w:rPr>
      </w:pPr>
    </w:p>
    <w:p w:rsidR="0094230F" w:rsidRPr="00A67360" w:rsidRDefault="0094230F" w:rsidP="00930DAB">
      <w:pPr>
        <w:pStyle w:val="RITitlu"/>
        <w:spacing w:before="0" w:after="0"/>
        <w:rPr>
          <w:rFonts w:ascii="Cambria" w:hAnsi="Cambria"/>
          <w:i/>
          <w:noProof/>
          <w:sz w:val="24"/>
          <w:szCs w:val="24"/>
        </w:rPr>
      </w:pPr>
      <w:r w:rsidRPr="00A67360">
        <w:rPr>
          <w:rFonts w:ascii="Cambria" w:hAnsi="Cambria"/>
          <w:i/>
          <w:noProof/>
          <w:sz w:val="24"/>
          <w:szCs w:val="24"/>
        </w:rPr>
        <w:lastRenderedPageBreak/>
        <w:t>Capitolul 5</w:t>
      </w:r>
    </w:p>
    <w:p w:rsidR="0094230F" w:rsidRPr="00A67360" w:rsidRDefault="0094230F" w:rsidP="00930DAB">
      <w:pPr>
        <w:widowControl w:val="0"/>
        <w:autoSpaceDE w:val="0"/>
        <w:autoSpaceDN w:val="0"/>
        <w:adjustRightInd w:val="0"/>
        <w:spacing w:after="0"/>
        <w:ind w:firstLine="282"/>
        <w:jc w:val="both"/>
        <w:rPr>
          <w:rFonts w:ascii="Cambria" w:hAnsi="Cambria" w:cs="Bookman Old Style"/>
          <w:lang w:val="fr-FR"/>
        </w:rPr>
      </w:pP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Magazinul de bricolaj era arhiplin, ca în fiecare sâmbătă dimineaţă. Lezlie se strecură prin mulţime pentru a ajunge la raionul de vopsele. Aşteptându-şi rândul, scoase dintr-un buzunar al blugilor foaia pe care înscrisese numerele nuanţelor pe care voia să pună să fie amestecate: un roz somon pentru cameră şi un bej sidefat pentru a ascunde griul deprimant al biroului. În contrast, alesese pentru plinte şi lemnărie un lac galben foarte deschis.</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Vânzătorul, un bărbat în vârstă în salopetă prea mare, se apropie de ea cu o expresie sceptică.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Ce pot face pentru dumneavoastră, doamnă?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Lezlie îi întinse lista.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Îmi trebuie patru litri din fiecare amestec de culori şi un litru de lac.</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Credeam că veţi avea nevoie de sfaturi, comentă vânzătorul cu admiraţie. Dar sunteţi o clientă cum îmi place mie: care ştie exact ce vrea. Dacă aţi şti numărul amatorilor care cer de cinci ori înainte de a se hotărî!</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Îmi imaginez fără greutate.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Nu uitase timpul pe care ea însăşi şi-l petrecuse în faţa tabelei de culori, câteva săptămâni mai înainte, încercând să aleagă</w:t>
      </w:r>
      <w:r w:rsidR="00415EB8" w:rsidRPr="00A67360">
        <w:rPr>
          <w:rFonts w:ascii="Cambria" w:hAnsi="Cambria" w:cs="Bookman Old Style"/>
        </w:rPr>
        <w:t>...</w:t>
      </w:r>
      <w:r w:rsidRPr="00A67360">
        <w:rPr>
          <w:rFonts w:ascii="Cambria" w:hAnsi="Cambria" w:cs="Bookman Old Style"/>
        </w:rPr>
        <w:t xml:space="preserve"> Trebuise să aducă acasă vreo douăzeci de mostre să le studieze.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Vor fi gata în zece minute, promise bărbatul.</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În acest timp, Lezlie parcurse aleile cu materiale în căutarea accesoriilor necesare. Luase deja două rulouri şi alesese nişte pensule, când o voce gravă din spate o făcu să tresară. Cutia pe care o luase de pe un raft căzu cu zgomot pe jos. Andrew Bradinton se aplecă să o adune, cu un aer pocăit.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Îmi pare rău, nu voiam să te sperii.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Ce faci aici?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Aş putea să-ţi pun aceeaşi întrebare, remarcă el, amuzat.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Blugii prespălaţi păreau foarte mult folosiţi, iar cămaşa în carouri, cu mânecile suflecate îi descoperea braţele musculoase şi bronzate.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Te lansezi în zugrăvit?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Nu, în patiserie, glumi Lezlie, arătând un rulou. O veche reţetă de familie.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Aminteşte-mi să nu cinez niciodată la tine!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Cine te-a invitat?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Nu acesta este oare obiceiul, pentru a-i mulţumi unui prieten care-ţi face un serviciu? În cazul în care nu ai deja tot ajutorul care îţi trebuie.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Nu</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În acest caz, vom fi doi.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Ei bine, nu pot să-ţi cer asta.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lastRenderedPageBreak/>
        <w:t>— Dar nu-mi ceri tu, mă ofer eu. Profită de experienţa mea, este un sfat. Vom scăpa mai repede de treabă dacă tu vopseşti plintele, în timp ce eu acopăr pereţii.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Andrew alese de pe un raft o mică sculă plată.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Asta îţi va permite să respecţi liniile drepte, datorită rotiţelor. Se recomandă începătorilor.</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Nu mă consider complet începătoare, dar tot ceea ce-mi poate uşura munca este binevenit, acceptă tânăra femeie.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Am şi eu câteva cumpărături de făcut, te găsesc la casă, declară Andrew.</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Lezlie se întoarse lângă vânzător, care tocmai îi terminase amestecurile şi puse cele trei bidoane în cărucior.</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Să vă distraţi bine! exclamă acesta, bine dispus.</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În timp ce făcea coadă la casă, Lezlie se gândea că ziua se anunţa mult mai plăcută datorită ajutorului lui Andrew.</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Independent de munca de făcut, îi va aprecia compania</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Tânărul bărbat tocmai sosi şi veni să se plaseze lângă ea.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La ce vor folosi toate astea? îl întrebă Lezlie arătând panourile mari de furnir pentru placaj.</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Andrew nu-şi putu ascunde o anumită jenă.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Este un proiect pe care-l am pentru aniversarea lui Merri, luna viitoare. O casă pentru păpuşi</w:t>
      </w:r>
      <w:r w:rsidR="00415EB8" w:rsidRPr="00A67360">
        <w:rPr>
          <w:rFonts w:ascii="Cambria" w:hAnsi="Cambria" w:cs="Bookman Old Style"/>
        </w:rPr>
        <w:t>...</w:t>
      </w:r>
      <w:r w:rsidRPr="00A67360">
        <w:rPr>
          <w:rFonts w:ascii="Cambria" w:hAnsi="Cambria" w:cs="Bookman Old Style"/>
        </w:rPr>
        <w:t xml:space="preserve"> Poate nu mai este pentru vârsta ei, dar nu va fi o jucărie banală ca altele: Greg a conceput-o.</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O consultă cu privirea pe Lezlie.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Crezi oare că momentul este prost ales?</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Dimpotrivă, cred că va fi un cadou minunat. Dacă nu mă înşel, Merri ar trebui să-l aprecieze enorm. Apropo, ea ce face astăzi?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Este la o prietenă, explică Andrew. Şi eu am fost surprins, dar se pare că această fetiţă, Jill, o invită de ceva timp să petreacă o sâmbătă la ea. Am vorbit cu mama sa pentru a o avertiza că Merri trebuie să se limiteze la activităţi destul de liniştite. Timp de trei ore, cel puţin, mă vei avea în întregime la dispoziţie, dragă prietenă. Poate mai mult, dacă Merri se distrează bine. Trebuie s-o sune pe doamna Cates s-o anunţe.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Lezlie îşi aşeză cumpărăturile pe banda rulantă de la casă şi, câteva minute mai târziu, luau amândoi drumul spre casa ei. Porcheul lui Andrew urmărea Mustangul alb.</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Când o ajută să ducă sacoşele în interior, Lezlie regăsi impresia de viaţă de cuplu, care o deranjă profund. Nu se punea problema să se lase antrenată pe această pantă periculoasă! Andrew îi sărise în ajutor în treburile sale, nu era un motiv pentru a presupune că încălca acordul lor de prietenie.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lastRenderedPageBreak/>
        <w:t>Tânărul bărbat studiase discret strada liniştită şi umbrită, apoi locuinţa solidă şi tradiţională, acoperită cu iederă.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Cadrul acesta i se potrivea tinerei femei, hotărî el.</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Cu ce începem? întrebă pe un ton vesel.</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Cu dormitorul. Este cel mai lung şi mi-ar plăcea să scap de el.</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Bun spirit practic! aprobă Andrew.</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Porni pe urmele ei şi lăsă pachetele pe culoar, la intrarea în încăpere. Mobilele fuseseră îndepărtate, pentru a permite accesul la pereţi.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Sper că n-ai deplasat toate astea singură?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Aş fi fost incapabilă de aşa ceva! mărturisi Lezlie, desfăşurând una din prelatele din plastic pe care tocmai le cumpărase. De-abia am reuşit cu Jim şi cu Donna. Încep să-mi amintesc de ce am amânat această corvoadă pe mai târziu, vara trecută!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Oftă.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Îmi luasem o săptămână de concediu pentru a realiza câteva planuri</w:t>
      </w:r>
      <w:r w:rsidR="00415EB8" w:rsidRPr="00A67360">
        <w:rPr>
          <w:rFonts w:ascii="Cambria" w:hAnsi="Cambria" w:cs="Bookman Old Style"/>
        </w:rPr>
        <w:t>...</w:t>
      </w:r>
      <w:r w:rsidRPr="00A67360">
        <w:rPr>
          <w:rFonts w:ascii="Cambria" w:hAnsi="Cambria" w:cs="Bookman Old Style"/>
        </w:rPr>
        <w:t xml:space="preserve"> şi în locul lor, am plecat în vacanţă.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Ai fi putut închiria serviciile unui profesionist.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Da, fără îndoială. Dar am făcut întotdeauna singură acest gen de lucruri. Mi s-a întâmplat chiar să polizez parchetul</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De mult timp Lezlie nu se mai gândise la casa pe care ea şi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Michael o cumpăraseră. „Visul meu de meşter amator” obişnuia el să glumească, un vis care uneori se transformase în coşmar pentru Lezlie, înainte de a-şi relua studiile. Totuşi, fusese mândră de căminul redecorat în întregime prin grija sa</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Dacă ai ataca plintele? propuse Andrew. În acest timp, eu voi pregăti cafeaua.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Pot să mă ocup eu de ea, protestă Lezlie.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Vei merge mai repede cu ruloul, decât cu pensula, afirmă tânărul brbat. Arată-mi doar unde este bucătăria.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În spatele culoarului, la stânga. Cafeaua este pe etajeră, deasupra maşinii de gătit.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Am înţeles, declară Andrew îndepărtându-se.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Începu prin a lua legătura cu doamna Cates, pentru a-i spune unde să-l găsească, apoi porni cafetiera. În timp ce aroma se răspândea în încăpere, deschise ferestrele duble de deasupra chiuvetei; cântecul păsărelelor umplea grădina.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Pe marginea ferestrei se alinia o colecţie de sticluţe din ametist, din ambră şi din cobalt. Toată bucătăria presărată cu plante verzi degaja o ambianţă caldă şi luminoasă.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xml:space="preserve">Hotărât lucru, cu cât o descoperea mai mult pe Lezlie Garrett, cu atât o </w:t>
      </w:r>
      <w:r w:rsidRPr="00A67360">
        <w:rPr>
          <w:rFonts w:ascii="Cambria" w:hAnsi="Cambria" w:cs="Bookman Old Style"/>
        </w:rPr>
        <w:lastRenderedPageBreak/>
        <w:t>găsea mai atrăgătoare. Dar promisese să se poarte ca un prieten şi intenţiona să devină chiar cel mai bun prieten pe care şi-l putea imagina ea</w:t>
      </w:r>
      <w:r w:rsidR="00415EB8" w:rsidRPr="00A67360">
        <w:rPr>
          <w:rFonts w:ascii="Cambria" w:hAnsi="Cambria" w:cs="Bookman Old Style"/>
        </w:rPr>
        <w:t>...</w:t>
      </w:r>
      <w:r w:rsidRPr="00A67360">
        <w:rPr>
          <w:rFonts w:ascii="Cambria" w:hAnsi="Cambria" w:cs="Bookman Old Style"/>
        </w:rPr>
        <w:t xml:space="preserve"> aşteptând mai mult. Zâmbind la acest gând, porni cu tava încărcată spre cameră.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Lezlie înălţă capul şi se miră de aerul său vesel.</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Ce este atât de nostim?</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Nimic important, pretinse el. Îmi spuneam că asta era ocazia ideală să-mi procur numărul tău de telefon.</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Dar îl ai deja.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Ştiu</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Lezlie încetă să vopsească.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Andrew, în ziua în care am făcut cunoştinţă, nici măcar n-ai prevăzut că sunt căsătorită?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M-am gândit la asta. Dar în acest caz, nu te-ai fi lăsat sărutată, nu-i aşa?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Într-adevăr</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În plus, l-am interogat în mod subtil pe Charles în acest sens, când m-a convins să accept o terapie pentru Merri.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În schimb, nu mă aşteptam să-mi rezişti atât de aprig, cu toate că nu exista nimeni altcineva.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„Nu nimeni altcineva”, medită Lezlie. Cel puţin nu acum</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Se preocupă din nou de sarcina sa, în timp ce-l asculta fluierând pe Andrew, care muiase un rulou în cutia cu vopsea şi începuse să acopere peretele cu o eficacitate remarcabilă.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Munciră astfel, în tăcere, o oră. Camera era mai mult de jumătate terminată. Lezlie avea degetele înţepenite şi contracţii musculare în umeri şi se pregătea să propună o pauză, când o voce strigă de la intrare: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Aduc întăriri, Lezlie! anunţă Donna.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Ia te uită! Ce maşină este parcată în faţa casei tale!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Exclamă Jim sosind.</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Lezlie făcu prezentările aşa cum se obişnuieşte, conştientă de privirea întrebătoare pe care i-o adresa Donna.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Andrew şi cu mine ne-am întâlnit din întâmplare la magazinul de bricolaj, explică. Tocmai ne pregăteam să ne oprim pentru a bea o cafea. Vă pot oferi câte o ceaşcă?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Eu aş prefera o bere, declară Jim, care se întoarse apoi spre Andrew. Oare n-ai făcut parte din echipa de fotbal a universităţii din Atlanta?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Ba da, nu era rău în anii aceia.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Mi s-a părut că-ţi recunosc numele. Şi eu am făcut de asemenea parte din ea, după dumneata, dar cu mai puţin succes. Era cea mai bună aripă dreaptă din regiune, preciză adresându-se soţiei.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lastRenderedPageBreak/>
        <w:t>— Zău? îl ironiză pe faţă aceasta.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Andrew afişă o mină uluită, iar Lezlie trebui să se controleze pentru a nu pufni în râs.</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De-abia dispăru Jim, că Donna reluă zâmbind:</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Nu voiam să te ofensez, Andrew. Dar dacă Jim începe să vorbească despre fotbal, nu mai terminăm!</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Tânărul bărbat tocmai se întorcea cu două sticluţe cu bere; îi întinse una lui Andrew.</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Mereu m-am întrebat de ce n-ai trecut la profesionişti, reluă, ca şi când nimic nu se întâmplase. Ce-ai făcut, după universitate?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M-am înrolat în Marină.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Nu! Serios?</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N-am făcut decât să devansez ordinul de recrutare.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Înţeleg, încuviinţă Jim. Totuşi, ce păcat! Ai fi putut face avere ca fotbalist. Ce ai devenit, după asta?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Lucrez în construcţii.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Pe şantier sau în administraţie?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Puţin din amândouă, răspunse Andrew, calm.</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Lezlie avea impresia că-l vede supus unui interogatoriu.</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Desigur, Jim nutrea o curiozitate foarte firească pentru semenul său, dar uneori adopta fără să-şi dea seama un ton prea inchizitor.</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Ce spuneţi de asta? întrebă Lezlie, arătând pereţii deja zugrăviţi.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Superb, admiră Donna. Asta mă face să-mi doresc să reîmprospătez casa</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Ah nu! interveni Jim. Ultima dată când ai făcut această treabă, a trebuit să-mi iau o săptămână de concediu pentru a repara stricăciunile!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Ce caracter neplăcut! îl tachină Donna. N-a încetat să bombăne tot timpul drumului. Se pare că spera să-şi petreacă după-amiaza la tenis.</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Şi cum Lezlie are deja un ajutor, nimic nu ne împiedică, notă acesta cu un zâmbet larg.</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Andrew şi cu mine ne vom descurca foarte bine, îi asigură Lezlie. Mulţumesc pentru intenţie.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Ai noroc, încheie Donna, cu un aer sever. Să mergem şi să-i lăsăm să muncească.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Când rămaseră singuri, Lezlie îi zâmbi lui Andrew.</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Sper că nu te-a supărat indiscreţia lui Jim?</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Nu, am deseori de-a face cu oameni ca el. Este vânzător?</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Cum ai ghicit? Într-adevăr, este agent comercial în informatică. Când îl cunoşti mai bine, devine mai puţin entuziasmat. Uneori, Donna protestează puţin, dar nu este nimic grav.</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lastRenderedPageBreak/>
        <w:t>Luându-şi ruloul, Andrew atacă un nou perete.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Au copii?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Ei, nu. Dar Donna are o duzină, destul de speciali</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Îi povesti despre profesiunea exigentă a prietenei sale, în fruntea unei şcoli speciale.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Iată aşadar ce aveţi în comun, observă Andrew.</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Lezlie termină plintele şi începu să tencuiască lemnăria ferestrelor. Când Andrew termină peretele, o contemplă o clipă în tăcere. Cu pantalonii pătaţi şi cu urme de vopsea care-i murdărea obrazul, cât de diferită era de foarte profesionista doamnă Garrett, psihologă la clinica Riverview.</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Oare ce evenimente dramatice o putuseră face atât de refractară la orice relaţie intimă? Dar pentru el, acum un singur lucru avea importanţă: de mult timp nu simţise sentimente atât de puternice faţă de o femeie, indiferent ce ar fi fost ea.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Considerând de preferat să-şi întrerupă aici cursul gândurilor, scotoci în buzunar pentru a scoate cheile de la maşină şi declară: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Am un drum de făcut, Lezlie. Mă întorc imediat.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Aceasta se întoarse şi dădu din cap, înainte de a-şi continua munca. Privi prin geam îndepărtându-se Porcheul puternic, apoi lăsă pensula şi se duse să-şi ia o ceaşcă de cafea caldă din bucătărie. Andrew o lăsase în stare impecabilă: zahărul era pus la loc, masa ştearsă, linguriţa pusă în chiuvetă.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Ce deosebire de</w:t>
      </w:r>
      <w:r w:rsidR="00415EB8" w:rsidRPr="00A67360">
        <w:rPr>
          <w:rFonts w:ascii="Cambria" w:hAnsi="Cambria" w:cs="Bookman Old Style"/>
        </w:rPr>
        <w:t>...</w:t>
      </w:r>
      <w:r w:rsidRPr="00A67360">
        <w:rPr>
          <w:rFonts w:ascii="Cambria" w:hAnsi="Cambria" w:cs="Bookman Old Style"/>
        </w:rPr>
        <w:t xml:space="preserve"> Se încruntă. Era nedrept să-l compare cu</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Michael. Soţul mort îi apăru foarte mult în gânduri în acest timp şi nu era de mirare: luna viitoare vor fi exact doi ani de la accidentul fatal.</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Se agită inutil în bucătărie, surprinzându-se pândind întoarcerea lui Andrew. Când auzi zgomotul motorului pe alee, se duse la intrare şi deschise uşa. Sosise, încărcat de sacoşe.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Ce-i cu toate acestea? se miră Lezlie.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În drum, am remarcat un negustor de mezeluri. Nu ştiu cum este pentru tine, dar în ceea ce mă priveşte, când muncesc am nevoie să mă hrănesc.</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În salon, scoase o faţă de masă din hârtie dintr-un săculeţ şi o despături.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Dar ce faci?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Vom avea în sfârşit picnicul la care n-ai putut participa la spital.</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Nu uitase nimic: farfurii din carton, şerveţele, chiar şi vin.</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Necunoscându-ţi gusturile, am luat unul alb uşor şi unul roze. Ce preferi?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Nu sunt o cunoscătoare, admise Lezlie. Depinde de ceea ce ai cumpărat. Aş fi incapabilă să mănânc vită stropită cu vin alb.</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Ia te uită! o tachină Andrew. Neştiutoarea face pe snoaba!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lastRenderedPageBreak/>
        <w:t>Ei bine, tu alegi: am luat sandvişuri cu friptură, cu jambon şi cu curcan.</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Curcan şi vin roze, se hotărî tânăra femeie.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Andrew aşeză râzând mâncărurile pe faţa de masă, iar</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Lezlie se aşeză turceşte pe jos. Îl văzu speriată scoţând două recipiente mari cu salată de cartofi şi de crudităţi şi un pachet cu cartofi prăjiţi.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Nu vom putea mânca toate astea niciodată.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Vorbeşte pentru tine, ripostă el. Sunt înfometat. Ah, am uitat totuşi un amănunt important: tirbuşonul.</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Mă duc eu, se oferi Lezlie, îndreptându-se.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Nu te deranja.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Îi puse mâna pe umăr pentru a o reţine şi privirile li se întâlniră. Încet, zâmbetul vesel al lui Lezlie i se şterse de pe faţă. Conştient de tulburarea sa, Andrew trebui să-şi impună să nu pună stăpânire pe buzele tremurătoare şi să înlocuiască aerul vulnerabil cu o expresie pasionată. Dar se întoarse şi se duse la bucătărie, de unde se întoarse cu tirbuşonul.</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Tânăra femeie ronţăia deja, gânditoare.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La picnic, dispoziţia serioasă este interzisă! declară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Andrew luând loc în faţa sa. Şi unde oare ai învăţat să mănânci un sandiş? Trebuie să iei o îmbucătură care să-ţi umple pe cât posibil gura, aşa.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Muşcă din pâinea sa, luând mai mult de o treime. Cu ochii mari de uimire, Lezlie îl privi mestecând, obrajii relaxându-i-se în timp ce bea o înghiţitură de vin. Nu-şi putu stăpâni râsul când el scoase un mormăit de mulţumire.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Acum, este rândul tău, îi ordonă.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Docilă, Lezlie deschise larg gura, dar îi fu greu apoi să mestece. Când reuşi în sfârşit să înghită, remarcă impresionată: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Sper că nu înfuleci astfel toate mesele! Sau sistermul tău digestiv este probabil foarte şubrezit.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Este greu să-ţi schimbi vechile obiceiuri. Asta a început la universitate, unde nu ai deloc timp să mănânci cum trebuie.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Apoi în Vietnam, hrana intra mai bine astfel. Nu aveam deloc de ales şi în plus, eram permanent hărţuiţi de inamici</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Mai bău, pierdut în amintiri.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La întoarcere a fost şi mai rău, adăugă cu un aer absent.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De ce? întrebă Lezlie, intrigată.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Andrew regretă că-şi exprimase cu voce tare reflecţiile.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Era prea curând să abordeze acest subiect cu Lezlie.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Nicio pregătire nu poate ajuta un bărbat să înfrunte ororile războiului, observă. De partea asta a oceanului, nu se poate imagina gherila, efectul pe care-l produce un copil înaintând în mijlocul soldaţilor inamici pentru a scoate brusc cuiul unei grenade</w:t>
      </w:r>
      <w:r w:rsidR="00415EB8" w:rsidRPr="00A67360">
        <w:rPr>
          <w:rFonts w:ascii="Cambria" w:hAnsi="Cambria" w:cs="Bookman Old Style"/>
        </w:rPr>
        <w:t>...</w:t>
      </w:r>
      <w:r w:rsidRPr="00A67360">
        <w:rPr>
          <w:rFonts w:ascii="Cambria" w:hAnsi="Cambria" w:cs="Bookman Old Style"/>
        </w:rPr>
        <w:t xml:space="preserve"> Devii paranoic.</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lastRenderedPageBreak/>
        <w:t>Tânăra femeie se înfioră.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Este de înţeles</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Iată că încalc regula mea de picnic! remarcă Andrew.</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Să uităm lucrurile serioase.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Puse mâna pe un al doilea sandviş şi îl devoră mai puţin grăbit.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În timp ce degustau produsele de patiserie, povesti o ieşire cu familia, în copilărie. Pe taluzul de la Chattahoochee River, aşezaseră o pătură şi mâncarea. După o scurtă plimbare prin împrejurimi, se întoarseră pentru a mânca, dar hrana dispăruse, nu mai rămăseseră decât ambalaje risipite.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Vinovatul era comod întins, nu departe, cu burta umflată de festin. Nu-l mai luaseră niciodată pe Ralph la picnic.</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Ralph? repetă Lezlie, mirată.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Da, Ralph. Era cel mai comic câine şi pe deasupra, inteligent. Îi văd şi acum aerul jalnic, în timp ce-l dojenea mama. O urmă ca o umbră tot restul zilei, pentru a încerca să se facă iertat.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Tânăra femeie izbucni în râs când îi povesti una din isprăvile lui Ralph care, într-o zi de curăţenie, nu găsise nimic mai bun de a se distra, decât cearşafurile atârnate în grădină.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Toată familia urmărise fără rezultat animalul, într-o scenă comică, demnă de Chaplin.</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Lezlie nu-şi mai amintea să fi râs astfel încât pur şi simplu s-o doară coastele.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Ai avut o idee minunată, îl felicită, rezemându-se pe coate. Am mâncat prea mult.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Vinul o relaxase şi-i făcuse somn. Îşi înăbuşi un căscat şi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Andrew se ridică, mustrând-o prieteneşte: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Dacă te opreşti acum, nu vei mai reîncepe!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O luă de mână şi o puse pe picioare. Tânăra femeie oftă, şi din nebăgare de seamă, se lăsă pe pieptul însoţitorului său.</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Acesta îi mângâie uşor ceafa, dar în clipa în care intimitatea le devenea tulburătoare, sună telefonul.</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„Salvată de clopoţel”, cum se spune în filme, o tachină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Andrew.</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Oare aveam nevoie să fiu salvată?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De mine, nu, o asigură el încet.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O urmă în bucătărie, unde Lezlie îi trecu receptorul, deoarece apelul venea de la doamna Cates. Când închise, tânăra femeie servea cafeaua.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Se pare că Merri se distrează bine. A telefonat şi doreşte să rămână la Jill, la cină.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Pari surprins.</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lastRenderedPageBreak/>
        <w:t>— Sunt, admise Andrew. Schimbarea aceasta, şi atât de brusc! Câteva şedinţe cu tine şi şi-a făcut o prietenă.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Unul dintre medicii din Denver mi-a recomandat psihoterapie, dar nu-i vedeam utilitatea! Credeam că pot s-o ajut eu însumi.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Cu siguranţă ai ajutat-o, sublinie Lezlie. În mare parte, a reuşit să-şi revină datorită dragostei pe care i-o porţi.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Fără îndoială, consimţi Andrew în şoaptă.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Se îndepărtă în direcţia biroului şi Lezlie se întrebă dacă vorbele sale l-au rănit.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 doua încăpere, ai cărei pereţi erau lambrisaţi până la jumătatea înălţimii cu un panou acoperit în întregime de rafturi, fu zugrăvită mult mai repede decât camera.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Dar Andrew se arătă ciudat de tăcut. În ciuda atitudinii mereu prietenoase şi calde, tânăra femeie îl simţea trist.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Când terminară şi când el îşi adună pensulele pentru a le curăţa, îl întrebă: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Eşti oare rănit de ceea ce am spus adineaori în legătură cu Merri? Îmi imaginez sensibilitatea ta</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Nu eşti responsabilă, o asigură Andrew. Pur şi simplu, anumite elemente ale trecutului sunt susceptibile s-o afecteze pe Merri şi mă ating şi pe mine profund. Într-o zi, când îşi va asuma mai bine situaţia, îţi voi vorbi despre asta.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Lezlie avu un presentiment comparabil cu cel pe care-l simţise încă din prima seară, când cinaseră împreună la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„Galleria”. Oare misterul care-i despărţise pe cei doi fraţi era cel care influenţa asupra atitudinii lui Merri?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Mirosul acesta de vopsea începe să mă jeneze, comentă brusc Andrew. Dacă am merge să respirăm la mine?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Această propunere, sau mai degrabă propria reacţie, o alarmă pe Lezlie. Ar fi fost atât de uşor să rămână cu Andrew, să se obişnuiască în compania lui plăcută</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Mulţumesc mult, dar prefer să fac un duş şi să mă culc devreme.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Oricum, nu aici? obiectă tânărul bărbat.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Voi dormi în salon, pe canapea.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Am o cameră de oaspeţi, insistă Andrew.</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Lezlie zâmbi scuturând din cap.</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Îţi apreciez enorm oferta şi tot ajutorul pe care mi l-ai dat. Fără tine, asta mi-ar fi luat tot weekendul.</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La asta servesc prietenii, îi replică el, regăsindu-şi umorul.</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xml:space="preserve">Îşi luă rămas-bun, cu un semn din mână. Deodată, casa i se păru lui Lezlie foarte goală şi prea mare. Se duse în birou şi începu să pună la loc cărţile şi </w:t>
      </w:r>
      <w:r w:rsidRPr="00A67360">
        <w:rPr>
          <w:rFonts w:ascii="Cambria" w:hAnsi="Cambria" w:cs="Bookman Old Style"/>
        </w:rPr>
        <w:lastRenderedPageBreak/>
        <w:t>bibelourile pe etajere şi pe placa şemineului. Dar nu putea alunga ideea că prezenţa lui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Andrew dăduse viaţă locuinţei sale şi-i risipise singurătatea.</w:t>
      </w:r>
    </w:p>
    <w:p w:rsidR="0094230F" w:rsidRPr="00A67360" w:rsidRDefault="0094230F" w:rsidP="00930DAB">
      <w:pPr>
        <w:widowControl w:val="0"/>
        <w:autoSpaceDE w:val="0"/>
        <w:autoSpaceDN w:val="0"/>
        <w:adjustRightInd w:val="0"/>
        <w:spacing w:after="0"/>
        <w:ind w:firstLine="282"/>
        <w:jc w:val="both"/>
        <w:rPr>
          <w:rFonts w:ascii="Cambria" w:hAnsi="Cambria" w:cs="Bookman Old Style"/>
          <w:lang w:val="en-US"/>
        </w:rPr>
      </w:pPr>
    </w:p>
    <w:p w:rsidR="0094230F" w:rsidRPr="00A67360" w:rsidRDefault="0094230F" w:rsidP="00930DAB">
      <w:pPr>
        <w:pStyle w:val="RITitlu"/>
        <w:spacing w:before="0" w:after="0"/>
        <w:rPr>
          <w:rFonts w:ascii="Cambria" w:hAnsi="Cambria"/>
          <w:i/>
          <w:noProof/>
          <w:sz w:val="24"/>
          <w:szCs w:val="24"/>
        </w:rPr>
      </w:pPr>
      <w:r w:rsidRPr="00A67360">
        <w:rPr>
          <w:rFonts w:ascii="Cambria" w:hAnsi="Cambria"/>
          <w:i/>
          <w:noProof/>
          <w:sz w:val="24"/>
          <w:szCs w:val="24"/>
        </w:rPr>
        <w:lastRenderedPageBreak/>
        <w:t>Capitolul 6</w:t>
      </w:r>
    </w:p>
    <w:p w:rsidR="0094230F" w:rsidRPr="00A67360" w:rsidRDefault="0094230F" w:rsidP="00930DAB">
      <w:pPr>
        <w:widowControl w:val="0"/>
        <w:autoSpaceDE w:val="0"/>
        <w:autoSpaceDN w:val="0"/>
        <w:adjustRightInd w:val="0"/>
        <w:spacing w:after="0"/>
        <w:ind w:firstLine="282"/>
        <w:jc w:val="both"/>
        <w:rPr>
          <w:rFonts w:ascii="Cambria" w:hAnsi="Cambria" w:cs="Bookman Old Style"/>
          <w:lang w:val="fr-FR"/>
        </w:rPr>
      </w:pP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Era mai bine când veneai la mine acasă, declară Merri stânjenită.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De ce?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Aşezată la birou, Lezlie avea mâinile încrucişate în faţa sa.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Nu ştiu. Aveam mai multe lucruri să-ţi povestesc.</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Te-ai gândit la ideea mea de a tria obiectele din camera ta, Merri?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Fetiţa începu să-şi răsucească o şuviţă de păr, semn tipic la ea de teamă.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Nu reuşesc să hotărăsc ce să dau la o parte, mărturisi fetiţa.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Ai cerut ajutorul unchiului?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Merri scutură din cap.</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Plecă din nou la Denver, mâine.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Lezlie se ridică şi înconjură masa, pentru a se aşeza lângă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Merri.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Ai petrecut un sfârşit de săptămână plăcut, la prietena ta?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La Jill? Da, a fost bine. Dar nu se gândeşte decât la băieţi.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Oftă exasperată şi ochii i se aţintiră asupra lui Lezlie.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Cred că unchiul Andrew te place mult, declară pe nepusă masă.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Ah? făcu Lezlie cu prefăcută detaşare.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Spune că aţi zugrăvit împreună casa ta, în timp ce eu eram la Jill.</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Nu toată casă, preciză Lezlie. Doar două încăperi.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L-am auzit vorbind cu doamna Cates. Te-a invitat chiar la cină! Niciodată n-a făcut pe nimeni să vină. În tot cazul, de când locuiesc cu el</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Poate pentru că vrea să-ţi lase timp să te obişnuieşti.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Merri. Aşteaptă să fii din nou fericită, înainte de a-şi invita prietenii.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Dar nu voi fi niciodată fericită aici, se plânse Merri cu vehemenţă. Vreau să mă întorc acasă. Vreau ca totul să redevină ca înainte</w:t>
      </w:r>
      <w:r w:rsidR="00415EB8" w:rsidRPr="00A67360">
        <w:rPr>
          <w:rFonts w:ascii="Cambria" w:hAnsi="Cambria" w:cs="Bookman Old Style"/>
        </w:rPr>
        <w:t>...</w:t>
      </w:r>
      <w:r w:rsidRPr="00A67360">
        <w:rPr>
          <w:rFonts w:ascii="Cambria" w:hAnsi="Cambria" w:cs="Bookman Old Style"/>
        </w:rPr>
        <w:t xml:space="preserve"> înainte</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Înainte de accident, completă Lezlie. Vrei să-mi vorbeşti despre el, Merri?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Fetiţa scutură din cap, cu trăsăturile răvăşite de durere.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Ţâşni brusc din scaun, strigând:</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Nu! Nu vreau!</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Lezlie i se alătură şi puse mâinile pe umerii ei plăpânzi.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Din nefericire, nu va rezolva nimic dacă refuzi să-ţi aminteşti. Furia şi tristeţea rămân adânc în tine şi nu te mai părăsesc. Vreau să-mi poţi povesti într-o zi ce s-a întâmplat.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Merri făcu brusc stânga-mprejur şi se aruncă în braţele terapeutului. Lezlie se aplecă pentru a o îmbrăţişa.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Nu vreau ca totul să fie schimbat!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Ştiu, Merri, ştiu, o consolă Lezlie.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lastRenderedPageBreak/>
        <w:t>Copila îşi trase nasul şi ridică spre ea faţa scăldată în lacrimi.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Tatăl şi mama ta au plecat la fel?</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Aşadar, nu uitase confidenţa lui Lezlie. Până acum, nu mai făcuse aluzie la ea.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Nu, eu mi-am pierdut soţul şi</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Eşti căsătorită? o întrerupse Merri, neîncrezătoare.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Am fost, răspunse încet Lezlie. Şi la fel ca la părinţii tăi, a existat un accident. Mi-a trebuit mult timp pentru a mă obişnui cu singurătatea, dar am avut-o pe mama. Aşa cum îl ai tu pe unchiul Andrew.</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Uluită, Merri ţinea gura deschisă. Se cuibări toată lângă Lezlie, căutând s-o încurajeze şi să se încurajeze pe ea însăşi. Acest gest simplu o emoţionă pe tânăra femeie, dincolo de cuvinte.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Sunt fericită că-ţi sunt prietenă, declară Merri, cu un zâmbet radiind de încredere inocentă. Ştii, ţi-am spus că unchiul Andrew pleacă mâine</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Lezlie încuviinţă şi fetiţa continuă: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Ei bine, vineri la şcoală este serbarea sportului</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Bineînţeles, eu nu pot să particip</w:t>
      </w:r>
      <w:r w:rsidR="00415EB8" w:rsidRPr="00A67360">
        <w:rPr>
          <w:rFonts w:ascii="Cambria" w:hAnsi="Cambria" w:cs="Bookman Old Style"/>
        </w:rPr>
        <w:t>...</w:t>
      </w:r>
      <w:r w:rsidRPr="00A67360">
        <w:rPr>
          <w:rFonts w:ascii="Cambria" w:hAnsi="Cambria" w:cs="Bookman Old Style"/>
        </w:rPr>
        <w:t xml:space="preserve"> Merg doar să privesc</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Şi mă întrebam</w:t>
      </w:r>
      <w:r w:rsidR="00415EB8" w:rsidRPr="00A67360">
        <w:rPr>
          <w:rFonts w:ascii="Cambria" w:hAnsi="Cambria" w:cs="Bookman Old Style"/>
        </w:rPr>
        <w:t>...</w:t>
      </w:r>
      <w:r w:rsidRPr="00A67360">
        <w:rPr>
          <w:rFonts w:ascii="Cambria" w:hAnsi="Cambria" w:cs="Bookman Old Style"/>
        </w:rPr>
        <w:t xml:space="preserve"> Ei bine, dacă ai vrea să vii. Părinţii celorlalţi vor fi acolo şi ai putea asista la concursuri cu mine</w:t>
      </w:r>
      <w:r w:rsidR="00415EB8" w:rsidRPr="00A67360">
        <w:rPr>
          <w:rFonts w:ascii="Cambria" w:hAnsi="Cambria" w:cs="Bookman Old Style"/>
        </w:rPr>
        <w:t>...</w:t>
      </w:r>
      <w:r w:rsidRPr="00A67360">
        <w:rPr>
          <w:rFonts w:ascii="Cambria" w:hAnsi="Cambria" w:cs="Bookman Old Style"/>
        </w:rPr>
        <w:t xml:space="preserve"> Ar fi amuzant</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Stai aşa! o opri Lezlie amuzată. Pe scurt, ţi-ai dori să vin la sărbătoarea sportului?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Merri dădu energic din cap.</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Vrei, spune?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Nu-ţi pot promite acum, dar îmi voi verifica agenda şi-ţi voi da răspunsul joi, la viitoarea noastră şedinţă.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Ne-am înţeles?</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Da. Dar vei încerca? Te rog</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Voi face tot ce pot.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Îşi consultă ceasul; dintr-un minut în altul, Andrew va sosi.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Ca şi când i-ar fi citit gândurile, Merri observă: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Unchiul Andrew nu vine astăzi. Jill voia să mă duc să mă joc la ea, după şedinţă. Mă va conduce mama ei acolo.</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S-ar spune că deveniţi prietene bune, amândouă?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Mda, admise Merri. Dar mi-ar plăcea mai mult să nu mai vorbească atât despre băieţi</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Schimbară un scurt rămas-bun când Jane o anunţă că doamna Moore o aştepta pe Merri la recepţie. Fetiţa realizase progrese mari, se gândi Lezlie cu profundă satisfacţie.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Imediat ce se va rezolva acea primă măsură decisivă, să facă puţin spaţiu în camera sa, terapia va avansa cu paşi uriaşi.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lastRenderedPageBreak/>
        <w:t>Tânăra femeie parcurse notele şedinţelor precedente şi studie programa, un fel de arbore genealogic, pe care-l făcea pentru fiecare din pacienţi. Cel al lui Merri era foarte desfrunzit</w:t>
      </w:r>
      <w:r w:rsidR="00415EB8" w:rsidRPr="00A67360">
        <w:rPr>
          <w:rFonts w:ascii="Cambria" w:hAnsi="Cambria" w:cs="Bookman Old Style"/>
        </w:rPr>
        <w:t>...</w:t>
      </w:r>
      <w:r w:rsidRPr="00A67360">
        <w:rPr>
          <w:rFonts w:ascii="Cambria" w:hAnsi="Cambria" w:cs="Bookman Old Style"/>
        </w:rPr>
        <w:t xml:space="preserve"> Nu avea nici bunici, nici unchi sau mătuşi, cu excepţia lui Andrew, nici verişori. Părinţii lui Greg şi ai lui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Andrew muriseră; cei ai lui Meredith divorţaseră de mult timp, tatăl nu mai dăduse niciun semn de viaţă şi mama murise de cancer. Schema rezuma imensa singurătate a acestei copile.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Din fericire, tutorele său era un bărbat iubitor care se străduia prin toate mijloacele s-o facă fericită. Poate va ajunge, dacă ea îi va permite, să se apropie de Merri şi să împartă povara prea grea pe care aceasta o ducea?</w:t>
      </w:r>
    </w:p>
    <w:p w:rsidR="00BC66DB" w:rsidRPr="00A67360" w:rsidRDefault="00BC66DB" w:rsidP="00930DAB">
      <w:pPr>
        <w:widowControl w:val="0"/>
        <w:autoSpaceDE w:val="0"/>
        <w:autoSpaceDN w:val="0"/>
        <w:adjustRightInd w:val="0"/>
        <w:spacing w:after="0"/>
        <w:jc w:val="center"/>
        <w:rPr>
          <w:rFonts w:ascii="Cambria" w:hAnsi="Cambria" w:cs="Bookman Old Style"/>
          <w:b/>
          <w:color w:val="000000"/>
        </w:rPr>
      </w:pPr>
      <w:r w:rsidRPr="00A67360">
        <w:rPr>
          <w:rFonts w:ascii="Cambria" w:hAnsi="Cambria" w:cs="Bookman Old Style"/>
          <w:b/>
          <w:color w:val="000000"/>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Săptămâna trecu repede. Întocmai ca şi Andrew, Jim era în deplasare, pentru afaceri. Aşa că Lezlie şi Donna se întâlniră de două ori, într-o seară pentru a cina şi în alta, la clubul de gimnastică. Doar ele două, reuşiră chiar să pună ordine în camera lui Lezlie. În timp ce puneau la loc comoda grea.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Donna propuse gâfâind:</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Jim şi cu mine dăm o mică petrecere, săptămâna viitoare.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Din întâmplare, vei fi liberă?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Ezit să vin, admise Lezlie. Cea mai mare parte din prietenii voştri sunt cupluri, şi mă simt mereu puţin nepotrivită acolo.</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Ai putea să-l aduci pe Andrew, sugeră Donna.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Asta n-ar face decât să complice situaţia</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Oare cum poţi tempera atracţia ta pentru el şi mai ales a sa pentru tine? În zadar afecta aerul degajat când am fost la tine, de câte ori te privea</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Fluieră uşor şi reluă: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Dacă ochii lui Jim ar lua o asemenea expresie, m-aş topi imediat.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Lezlie preferă să nu-i mărturisească în ce măsură o afecta, într-adevăr, Andrew. Asta ar fi sporit şi mai mult încurajările prietenei sale</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A înţeles totuşi până la urmă că, atâta timp cât o voi trata pe Merri, orice complicaţie între noi ar fi nefastă.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În locul său, aş căuta un alt terapeut pentru nepoată, declară Donna cu sinceritate.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Lezlie îi aruncă o privire intrigată.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Da, da, ştiu că vrei neapărat s-o ajuţi pe această copilă, fu de acord Donna. Dar eşti pe cale să te ataşezi prea mult de ea.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Exact invers decât m-ai avertizat cu Elizabeth. Să sperăm pur şi simplu, că este un bărbat răbdător</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Lezlie şi-o dorea de asemenea cu ardoare, dar alungă cu hotărâre această idee. Deja se gândea prea mult la Andrew</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xml:space="preserve">Bradinton. Îi apărea în minte în momentele cele mai neaşteptate. În </w:t>
      </w:r>
      <w:r w:rsidRPr="00A67360">
        <w:rPr>
          <w:rFonts w:ascii="Cambria" w:hAnsi="Cambria" w:cs="Bookman Old Style"/>
        </w:rPr>
        <w:lastRenderedPageBreak/>
        <w:t>schimb, reflecta serios la ipoteza Donnei: oare investise prea mult în tratamentul lui Merri? Cu toată sinceritatea, i se părea că nu. Fireşte, dramele asemănătoare care le loviseră, le apropiaseră. Dar fetiţa o atrăgea mai ales prin deosebirea de ceilalţi pacienţi pe care-i privea cel mai des: copii răsfăţaţi de care părinţii nu se ocupau deloc, adolescenţi rebeli, încercând cu orice preţ să atragă puţin atenţia, traumatisme după divorţ</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Unde ai plecat? îi reproşă brusc Donna. N-ai ascultat niciun cuvânt din</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Iartă-mă, Donna, mă gândeam la o pacientă.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N-are rost să întreb care</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Eşti imposibilă! se revoltă Lezlie, aruncând în ea cu o pernă.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Ba nu! Pur şi simplu, perspicace.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Donna se bucura în taină de turnura pe care o luaseră evenimentele. Pentru prima dată de când o cunoştea, Lezlie părea interesată de un bărbat. Se pregătea oare să iasă din singurătate?</w:t>
      </w:r>
    </w:p>
    <w:p w:rsidR="00BC66DB" w:rsidRPr="00A67360" w:rsidRDefault="00BC66DB" w:rsidP="00930DAB">
      <w:pPr>
        <w:widowControl w:val="0"/>
        <w:autoSpaceDE w:val="0"/>
        <w:autoSpaceDN w:val="0"/>
        <w:adjustRightInd w:val="0"/>
        <w:spacing w:after="0"/>
        <w:jc w:val="center"/>
        <w:rPr>
          <w:rFonts w:ascii="Cambria" w:hAnsi="Cambria" w:cs="Bookman Old Style"/>
          <w:b/>
          <w:color w:val="000000"/>
        </w:rPr>
      </w:pPr>
      <w:r w:rsidRPr="00A67360">
        <w:rPr>
          <w:rFonts w:ascii="Cambria" w:hAnsi="Cambria" w:cs="Bookman Old Style"/>
          <w:b/>
          <w:color w:val="000000"/>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Vineri, era un timp superb. Lezlie părăsi biroul la ora prânzului, pentru a ajunge la şcoala lui Merri; cu ocazia şedinţei din ajun, îi confirmase fetiţei prezenţa sa la serbarea sportului.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Pe terenul de joc alergau deja în toate părţile elevi surescitaţi. Merri ţâşni dintr-un grup pentru a se năpusti spre ea.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Bună ziua! strigă veselă.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Am întârziat?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Nu, n-a început nimic.</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O luă de mână şi o conduse spre colegii ei, care o pândeau cu o curiozitate neascunsă pe tânăra femeie. Totuşi, se întoarseră repede, când o profesoară îi chemă la linia de start.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Merri o duse puţin mai departe şi se aşezară pe iarbă.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Nivelul sonor era asurzitor, animaţia molipsitoare. Merri îi arătă una din concurente.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Iat-o pe Jill. Este una dintre alergătoarele cele mai rapide din şcoală. Vom câştiga ştafeta fără probleme.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Spectatorii încurajau zgomotos tinerii atleţi, cu ovaţii răsunătoare la sfârşitul fiecărei curse. Sub căldura soarelui, cu greu atenuată de o briză uşoară, Lezlie îşi scoase haina.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Profesorii, observă ea, aveau cu siguranţă o înfăţişare foarte deosebită decât de obicei, cu şorturile până la genunchi, şepcile cu cozoroc şi pantofii de tenis. Merri îi explică faptul că vor disputa un meci de volei. Directorul făcea parte dintr-o echipă, adjunctul său din cealaltă. Această confruntare anuală le făcea întotdeauna copiilor o plăcere enormă.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xml:space="preserve">— Ah! cursa în saci! exclamă Merri. Este singura pe care o regret. Este </w:t>
      </w:r>
      <w:r w:rsidRPr="00A67360">
        <w:rPr>
          <w:rFonts w:ascii="Cambria" w:hAnsi="Cambria" w:cs="Bookman Old Style"/>
        </w:rPr>
        <w:lastRenderedPageBreak/>
        <w:t>atât de nostimă</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Concursul se desfăşură într-o dezordine veselă, care o amuză mult pe Lezlie, până în clipa în care observă cu coada ochiului o pată roşie. Întorcând capul, văzu un băieţel care se îndepărta de un grup de părinţi şi alerga pe gazon. Vântul îi lipise părul de faţa radioasă şi ţipa de bucurie când mama sa îl ajunse din urmă. Acest spectacol îi aminti în mod cumplit alte serbări şcolare</w:t>
      </w:r>
      <w:r w:rsidR="00415EB8" w:rsidRPr="00A67360">
        <w:rPr>
          <w:rFonts w:ascii="Cambria" w:hAnsi="Cambria" w:cs="Bookman Old Style"/>
        </w:rPr>
        <w:t>...</w:t>
      </w:r>
      <w:r w:rsidRPr="00A67360">
        <w:rPr>
          <w:rFonts w:ascii="Cambria" w:hAnsi="Cambria" w:cs="Bookman Old Style"/>
        </w:rPr>
        <w:t xml:space="preserve"> Lăsă ochii în jos. Se crezuse în stare în sfârşit să înfrunte prezenţa copiilor, dar fusese de-ajuns un băieţel în pulover roşu şi blugi pătaţi de iarbă, pentru a-i trezi din nou amintirile dureroase.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Te simţi bine, Lezlie? Pari bolnavă.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Nu este nimic, Merri. Soarele</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Oh, iată-l pe unchiul Andrew! exclamă fetiţa, surprinsă.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Arătă spre parcaj şi psihologa se întoarse în acea direcţie.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Într-adevăr, Andrew înainta spre ele, purtându-şi cu neglijenţă haina pe un umăr. Îşi desfăcuse cravata şi acum îşi descheia nasturii de la gât. Absolut firesc, se înclină pentru a mângâia obrazul nepoatei.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Nu te oboseşti, pisicuţo?</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Nu, nu facem decât să privim.</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Lezlie sesiză în vocea sa o rezervă neobişnuită.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Nu trebuia să te întorci mâine? îl întrebă.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Ba da, dar am putut termina puţin înainte şi am luat primul avion.</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Şantierul progresează bine, la Denver?</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Mai bine decât speram. De acum în aproximativ o lună, proiectul va fi terminat.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Se chirci lângă Merri.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Deocamdată, cine câştigă?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A cincea, mormăi aceasta.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În acest caz, anul viitor vei fi la învingători, o consolă unchiul său. După şcoală, vrei să te întorci cu mine, cu maşina?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Vei rămâne?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Dacă tot sunt aici!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Întrecerea cu mingea a profesorilor începuse. Merri se duse s-o vadă pe Jill şi Lezlie profită pentru a discuta cu însoţitorul său.</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Andrew, ai remarcat că Merri părea îngrijorată?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În ultimul timp mi s-a părut extrem de tăcută, confirmă acesta, observându-şi nepoata. Dar ezită încă să aibă încredere în mine. S-a întâmplat ceva important?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Pentru ea, da.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xml:space="preserve">Se pregătea să-i expună stadiul la care ajunsese terapia, dar în acea clipă fetiţa veni spre ei şi se aşeză. După un meci strâns, care dezlănţui </w:t>
      </w:r>
      <w:r w:rsidRPr="00A67360">
        <w:rPr>
          <w:rFonts w:ascii="Cambria" w:hAnsi="Cambria" w:cs="Bookman Old Style"/>
        </w:rPr>
        <w:lastRenderedPageBreak/>
        <w:t>entuziasmul elevilor, profesorii clasei a şasea câştigară cu două puncte. Directorul, un bărbat scund, între patruzeci şi cincizeci de ani, chel, salută ca răspuns la aclamaţii. Apoi copiii fură strigaţi, clasă cu clasă, pentru a merge să-şi recupereze lucrurile din săli, înainte de sosirea autobuzelor şcolare.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Lezlie îşi luă poşeta şi haina uşoară, iar Merri îi mulţumi cu efuziune înainte de a fugi să li se alăture colegilor.</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Şi eu îţi sunt recunoscător că ai venit, îi întări Andrew spusele. Dacă ştiam, nu m-aş fi învinovăţit atât de mult că nu pot sosi mai devreme.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Merri nu ţi-a spus? se miră tânăra femeie.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Andrew schiţă un zâmbet trist.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Sunt multe lucruri pe care nu mi le spune Lezlie. Dar voi aştepta.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Până la urmă se va îndrepta spre tine, îl linişti aceasta.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Este o problemă de timp.</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Răbdarea nu a fost niciodată una din virtuţile mele, mărturisi el cu umor. Dar învăţ</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Nu făcea aluzie doar la suferinţele pupilei sale. Şi Lezlie îl obligase să se arate mai răbdător decât crezuse vreodată să fie!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Câştigă teren, Andrew. La fiecare şedinţă văd deschizându-se mai mult.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Prin aceste cuvinte intenţiona să-l încurajeze, dar avu încă o dată impresia că-l rănise. Cum ar fi putut bănui că Andrew se temea de ziua în care Merri îi va face confidenţe totale?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Deoarece era sigur că fetiţa înţelesese în bună parte taina familiei şi va sfârşi prin a o dezvălui.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Ei bine, nu mai am decât să mă întorc la muncă, declară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Lezlie, cu prefăcută dezinvoltură.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Mulţumesc încă o dată pentru ceea ce ai făcut pentru</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Merri.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Este foarte normal.</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În timp ce se îndrepta spre Mustang, Lezlie simţea privirea lui Andrew apăsând asupra sa. Ca în prima seară, când îl lăsase în faţă la „Galleria”, acesta rămase îndelung nemişcat, cu mâinile în adâncul buzunarelor, înainte de a porni încet spre portalul şcolii.</w:t>
      </w:r>
    </w:p>
    <w:p w:rsidR="00BC66DB" w:rsidRPr="00A67360" w:rsidRDefault="00BC66DB" w:rsidP="00930DAB">
      <w:pPr>
        <w:widowControl w:val="0"/>
        <w:autoSpaceDE w:val="0"/>
        <w:autoSpaceDN w:val="0"/>
        <w:adjustRightInd w:val="0"/>
        <w:spacing w:after="0"/>
        <w:jc w:val="center"/>
        <w:rPr>
          <w:rFonts w:ascii="Cambria" w:hAnsi="Cambria" w:cs="Bookman Old Style"/>
          <w:b/>
          <w:color w:val="000000"/>
        </w:rPr>
      </w:pPr>
      <w:r w:rsidRPr="00A67360">
        <w:rPr>
          <w:rFonts w:ascii="Cambria" w:hAnsi="Cambria" w:cs="Bookman Old Style"/>
          <w:b/>
          <w:color w:val="000000"/>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 doua zi dimineaţă, Lezlie fu trezită de bătăi puternice în uşa de la intrare. Nemulţumită şi uimită, aruncă pătura, înfiorându-se de răcoarea matinală. Ora nouă, citi pe pendulă, singura zi în care putea să întârzie în pat! Dacă era vorba despre un comis-voiajor, îi va spune fără menajamente ceea ce gândea! Îşi îmbrăcă halatul şi bombăni printre dinţi lovindu-se cu degetele de la picioare de noptieră. Ajunse în pas furios în vestibul şi deschise uşa cu un gest brusc.</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lastRenderedPageBreak/>
        <w:t>Mânia îi dispăru imediat.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În prag se afla Andrew, cu gura căscată. Părul lui Lezlie se revărsa în bucle mătăsoase pe umeri şi capotul pluşat, din catifea, îi contura încântător silueta zveltă.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Am să-ţi vorbesc, îi declară în sfârşit, adunându-şi cu oarecare greutate ideile.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Intră şi închise uşa.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Îţi aştept explicaţiile, Lezlie.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Referitor la ce subiect? exclamă aceasta, uluită.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Referitor la ideea ta strălucită de a face vid în camera lui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Merri. Tocmai aranjează totul, sau aproape, în cutii.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Toate acele lucruri pe care refuzase absolut să le lase la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Denver!</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Enervarea îi spori când Lezli zâmbi.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Nu văd ce te poate bucura aici. Mi-am lăsat nepoata plângând! Mi-a spus doar că tu ai sfătuit-o.</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Calmează-te puţin, Andrew. Îţi voi da câteva lămuriri, dar nu înainte de a face cafeaua.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Acesta o urmă în bucătărie, izolat într-o tăcere ostilă.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Când cafetiera fu plină, tânăra femeie umplu două ceşti.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„Ce mod de a începe weekendul”? se gândi.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Andrew se aşeză cu rezervă.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Vei catadicsi să-mi explici până la urmă?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Este vorba despre o primă etapă pentru Merri, Andrew.</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O etapă capitală. Este foarte natural să fie tulburată.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Dar încearcă să vezi obiectiv, pe termen lung: trebuie să treacă prin asta, pentru a le spune adio părinţilor ei.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Cum poţi să afirmi asta?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Se ridică în picioare, încă pradă furiei. De când Merri locuia cu el, n-o văzuse niciodată într-o asemenea stare.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Se întoarse spre Lezlie şi se aplecă pentru a o privi drept în faţă.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Bineînţeles, tu eşti specialista. Dar formarea ta universitară are nişte limite. Trăieşti în casa asta mare, goală, fără amintiri. Îţi este uşor să recomanzi ceva asemănător nepoatei mele. Dar o împingi spre nefericire!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Se îndreptă, trecându-şi cu febrilitate mâna prin păr.</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Cu siguranţă, am greşit acceptând această psihoterapie, mormăi. Lăudai progresele lui Merri, dar acum totul va fi cu siguranţă pierdut. Poate eşti o psihologă pricepută, Lezlie, dar ca femeie, îţi lipseşte experienţa. Toate acestea mi se par atât de îngrozitoare</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xml:space="preserve">Lezlie începu să tremure, atinsă în adâncul fiinţei sale de criticile lui </w:t>
      </w:r>
      <w:r w:rsidRPr="00A67360">
        <w:rPr>
          <w:rFonts w:ascii="Cambria" w:hAnsi="Cambria" w:cs="Bookman Old Style"/>
        </w:rPr>
        <w:lastRenderedPageBreak/>
        <w:t>Andrew. Şi o acuza de cruzime! Era sigură că lucrase spre binele lui Merri. Ştia mai bine decât oricine ce-i trebuia.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Andrew o privi cu atenţie şi o cută de îngrijorare îi brăzdă fruntea.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Nu intenţionam să te jignesc, Lezlie</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Să mă jigneşti? repetă ea. Nu asta este problema, Andrew.</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Mă enervezi punând încă în discuţie competenţa mea.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Îţi închipui că le-aş putea propune pacienţilor ceva dăunător?</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Crezi aşadar că pentru Merri este de preferat să continue să trăiască înconjurată de acele relicve morbide?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Deoarece despre asta este vorba. Şi permite-mi o remarcă: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dacă cineva este în măsură să-ţi trateze nepoata, eu sunt aceea.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Vrei să-ţi spun de ce, Andrew? Vrei? Vino, îţi voi arăta</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Părăsi bucătăria în pas furios, cu Andrew pe urmele ei, stupefiat de acest acces de vehemenţă. Pătrunzând în birou, observă că încăperea fusese pusă în ordine şi că fotografii înrămate împodobeau şemineul şi câteva etajere.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Ele reprezentau un bărbat şi un băieţel, evident râzând fericiţi.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Le studie câteva clipe înainte de a descoperi un portret de bebeluş şi un altul al lui Lezlie, îmbrăţişată de acelaşi necunoscut.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Vezi, Andrew, începu Lezlie cu o voce tensionată, înţeleg ceea ce simte Merri, pentru că am trăit o dramă similară. Soţul şi fiul meu s-au înecat, acum doi ani. N-am putut face nimic</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De mult timp nu descrisese îngrozitorul accident. Vocea i se frânse într-un suspin, în timp ce teama şi vinovăţia o cuprindeau din nou. Îşi dori să fugă, ca de atâtea ori mai înainte, pentru a-şi găsi refugiul într-un loc utopic, în care trecutul să n-o mai tortureze.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Dumnezeule</w:t>
      </w:r>
      <w:r w:rsidR="00415EB8" w:rsidRPr="00A67360">
        <w:rPr>
          <w:rFonts w:ascii="Cambria" w:hAnsi="Cambria" w:cs="Bookman Old Style"/>
        </w:rPr>
        <w:t>...</w:t>
      </w:r>
      <w:r w:rsidRPr="00A67360">
        <w:rPr>
          <w:rFonts w:ascii="Cambria" w:hAnsi="Cambria" w:cs="Bookman Old Style"/>
        </w:rPr>
        <w:t xml:space="preserve"> gemu Andrew.</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Străbătu distanţa care-i despărţea şi puse mâinile pe umerii încordaţi ai tinerei femei, străbătuţi de tresăriri.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Iartă-mă, Lezlie. N-aveam idee</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Aceasta detesta să inspire mila cuiva, şi mai ales a lui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Andrew.</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Nu te înduioşa de soarta mea, Andrew. Până la urmă am acceptat această realitate. Am vrut s-o tratez pe Merri, pur şi simplu din cauza experienţei mele.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Făcu o pauză, apoi reluă cu greutate: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Trebuie să fi pierdut tu însuţi pe cineva pentru a putea înţelege. Trebuie să-ţi fi văzut viaţa întreagă dată peste cap în câteva clipe</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Lacrimile îi curgeau împotriva voinţei sale şi Andrew o luă în braţe. Cu obrazul aşezat pe părul ei, privea fotografiile.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Atâtea întrebări pe care i le provocase Lezlie, găseau în sfârşit explicaţie</w:t>
      </w:r>
      <w:r w:rsidR="00415EB8" w:rsidRPr="00A67360">
        <w:rPr>
          <w:rFonts w:ascii="Cambria" w:hAnsi="Cambria" w:cs="Bookman Old Style"/>
        </w:rPr>
        <w:t>...</w:t>
      </w:r>
      <w:r w:rsidRPr="00A67360">
        <w:rPr>
          <w:rFonts w:ascii="Cambria" w:hAnsi="Cambria" w:cs="Bookman Old Style"/>
        </w:rPr>
        <w:t xml:space="preserve"> </w:t>
      </w:r>
      <w:r w:rsidRPr="00A67360">
        <w:rPr>
          <w:rFonts w:ascii="Cambria" w:hAnsi="Cambria" w:cs="Bookman Old Style"/>
        </w:rPr>
        <w:lastRenderedPageBreak/>
        <w:t>Iată de unde provenea teama de orice relaţie intimă. Nu, nu simţea milă. Ci înţelegere pentru suferinţa sa, pentru durerea profundă care o izolase astfel de dragoste.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Întrevedea de asemenea imensa sa forţă interioară; deoarece acceptase la tratament o pacientă care trebuia să-i reînvie permanent amintirea propriei pierderi. O strânse cu înflăcărare mângâindu-i părul lung şi murmurându-i cuvinte liniştitoare.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Lezlie se abandonă complet încurajării pe care i-o oferea.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De mult timp nimeni n-o mai ţinuse astfel, cu tandreţe şi înţelegere! Singurătatea pe care de obicei o nega o năpădi ca un val seismic şi se agăţă de însoţitorul său ca de un colac de salvare. În sfârşit, suspinele se diminuară şi Lezlie scoase un oftat tremurător. Când ridică spre Andrew faţa scăldată în lacrimi, acesta îi zâmbi cu blândeţe.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Te simţi mai bine?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Tânăra femeie dădu din cap şi, fără să-i lase timp s-o facă ea însăşi, Andrew îi şterse obrajii. Contemplând ochii mari cenuşii, încă strălucitori, fu cuprins de o dorinţă ardentă de a şterge prin orice mijloace acuzaţiile sale dure.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Nemairezistând, se aplecă pentru a pune stăpânire pe buzele tremurătoare ale lui Lezlie.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Incapabilă să reziste, aceasta nici măcar nu încercă.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Pleoapele se închiseră şi, brusc pradă unei nevoi ce ieşea la suprafaţă din adâncul său, îşi înnodă braţele în jurul gâtului lui Andrew, răspunzându-i la sărut cu pasiune egală.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Senzaţiile pe care acesta le trezea în ea, nu semănau cu nimic din ceea ce cunoscuse. Pentru Lezlie, sexualitatea fusese întotdeauna o plăcere împărtăşită, care întărea dragostea.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Nu emoţii puternice, nemaipomenite pe care le descoperea şi care îi distrugeau orice voinţă. Nu-şi mai dorea decât un lucru:</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să se apropie mai mult, să-i simtă atingerea pe piele, să i se dăruie în întregime</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Andrew îşi plimba mâinile de-a lungul trupului ei, atrăgând-o mai aproape. În elanul lor, deveniseră unul singur, contopiţi în căutarea extazului. Tânărul bărbat îndepărtă materialul moale al halatului, descoperind un umăr pe care-l sărută. Lezlie nu protestă când îi scoase complet veşmântul, care alunecă pe jos. Doar cămaşa de noapte diafană mai opunea un obstacol fără importanţă unirii lor</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Andrew</w:t>
      </w:r>
      <w:r w:rsidR="00415EB8" w:rsidRPr="00A67360">
        <w:rPr>
          <w:rFonts w:ascii="Cambria" w:hAnsi="Cambria" w:cs="Bookman Old Style"/>
        </w:rPr>
        <w:t>...</w:t>
      </w:r>
      <w:r w:rsidRPr="00A67360">
        <w:rPr>
          <w:rFonts w:ascii="Cambria" w:hAnsi="Cambria" w:cs="Bookman Old Style"/>
        </w:rPr>
        <w:t xml:space="preserve"> şopti ea.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Nu spune nimic.</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xml:space="preserve">Pentru a o împiedica mai bine, o sărută din nou, ameţind-o de emoţie şi </w:t>
      </w:r>
      <w:r w:rsidRPr="00A67360">
        <w:rPr>
          <w:rFonts w:ascii="Cambria" w:hAnsi="Cambria" w:cs="Bookman Old Style"/>
        </w:rPr>
        <w:lastRenderedPageBreak/>
        <w:t>lăsând-o năucită şi toropită de îmbrăţişarea sa.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Se pregătea să o ridice pentru a o duce în cameră când o strălucire aurie îi atrase atenţia. Trase de lanţul fin în intenţia de a-l scoate şi descoperi şocat verigheta care atârna pe el.</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Se îndepărtă brusc, cu braţele căzute.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Ce ai Andrew? murmură tânăra femeie.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Auzindu-te vorbind, credeam că ai pus cruce trecutului.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Dar nu este cazul</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Ce vrei să spui?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Acesta îi arătă inelul. Lezlie îl luă între degetele subţiri, apoi ridică din nou privirea spre Andrew.</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L-am uitat. După accident, nu m-aş fi putut despărţi de el. Dar oamenii pun atâtea întrebări, încât l-am pus să-l port ca pandantiv.</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Şi-l păstrezi încă. Un simbol elocvent, Lezlie, sperasem că a venit clipa noastră. M-am înşelat. Poate greşesc pentru că mă încăpăţânez</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Scutură din cap, vizibil tulburat.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Evident, îţi iubeşti încă soţul. Sau mai degrabă, amintirea dragostei voastre.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Michael şi fiul meu au reprezentat foarte mult pentru mine.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Fireşte. Dar nu pot face parte din viitor, nici măcar din prezent. Aparţin trecutului, iar dacă am învăţat ceva în viaţă, este că nu se poate reveni asupra trecutului. Poate chiar să devină o ameninţare pentru viitor. Dar tu ai făcut mai rău:</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ţi-ai închis viaţa într-un pustiu afectiv. Oare nu există un dicton în profesiunile de îngrijire, „vindecă-te pe tine însuţi”?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Ţi se potriveşte. Nimeni nu te poate ajuta.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Cu aceste cuvinte nemiloase, părăsi biroul şi ieşi din casă.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Consternată, Lezlie se prăbuşi într-un fotoliu.</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Credeam că am reuşit, spuse cu voce tare.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Tremura, nu numai din cauza observaţiilor lui Andrew, ci şi a dorinţei nesatisfăcute pe care o simţea încă. În faţa fotografiilor lui Michael şi ale lui Mike, fiul lor, fu din nou copleşită de îndoieli. Oare Andrew avea dreptate? Şi mama sa vedea acelaşi lucru? Se hrănea cu amintirea unei iubiri?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Îşi masă tâmplele, simţind un început de migrenă.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Oare Andrew nu înţelegea că-i era teamă să iubească şi să piardă din nou? Dacă o asemenea dramă ar trebui să se mai întâmple, era sigură că nu i-ar mai supravieţui</w:t>
      </w:r>
      <w:r w:rsidR="00415EB8" w:rsidRPr="00A67360">
        <w:rPr>
          <w:rFonts w:ascii="Cambria" w:hAnsi="Cambria" w:cs="Bookman Old Style"/>
        </w:rPr>
        <w:t>...</w:t>
      </w:r>
      <w:r w:rsidRPr="00A67360">
        <w:rPr>
          <w:rFonts w:ascii="Cambria" w:hAnsi="Cambria" w:cs="Bookman Old Style"/>
        </w:rPr>
        <w:t xml:space="preserve"> nu a doua oară.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În clipa în care ieşea de la duş, începu să sune telefonul.</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Răspunse posomorâtă şi vocea pocăită a lui Andrew declară: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xml:space="preserve">— Lezlie, am proferat nişte enormităţi pe care n-ar fi trebuit să le spun </w:t>
      </w:r>
      <w:r w:rsidRPr="00A67360">
        <w:rPr>
          <w:rFonts w:ascii="Cambria" w:hAnsi="Cambria" w:cs="Bookman Old Style"/>
        </w:rPr>
        <w:lastRenderedPageBreak/>
        <w:t>niciodată. Şi am greşit că m-am înfuriat astfel</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După o ezitare, continuă pe un ton şi mai blând:</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Vorbeşte-mi despre Michael.</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Asta n-ar schimba nimic.</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Poate că da. N-aveam dreptul să te judec cum am făcut-o. Am crezut că am pierdut încrederea ta. Dar suntem prieteni şi sper chiar mai mult. Acum sunt în stare să te ascult.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Vrei să-mi vorbeşti despre Michael şi fiul vostru? repetă.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Lezlie reflectă câteva clipe, uşurată că nu mai era mânios.</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Oare de unde să înceapă? Fără să reuşească să se hotărască, începu brusc să povestească la întâmplare. Soţul său şi cu ea se cunoscuseră la universitate – ea în anul al doilea la ştiinţe umane, el în penultimul an la drept. Se căsătoriseră trei luni mai târziu. Michael lucra cu program redus ca angajat într-un cabinet de avocaţi, dar veniturile erau insuficiente pentru tânărul cuplu, aşa că Lezlie îşi luă la rândul său o slujbă, în timp ce urma cursurile serale. După un an, se născuse Michael junior. Păstra cea mai minunată amintire din ziua naşterii sale.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La început, le fusese greu să facă faţă cheltuielilor. Dar îi ajutase familia lui Lezlie şi învinseră fericiţi. Margaret se ocupa de Mike, în timp ce fiica să se ducea la muncă. Atunci când</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Michael reuşise la examene, tânăra femeie redeveni studentă cu program complet. Oare cum să descrie anii care urmaseră, uneori epuizanţi şi frustranţi, dar şi celelalte clipe fericite?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Cumpăraseră o casă veche la periferie, dăruindu-i lui Mike primul câine. Lezlie renovase locuinţa din temelie, pentru că mereu se distrugea o parte sau alta.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Când în sfârşit îşi luă doctoratul, fiul lor avea cinci ani.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În acea vară, dispunea pentru prima dată de puţin timp liber.</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Când începu anul şcolar, căutase un post de psiholog.</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La sfatul lui Michael, începuse într-un centru de terapie familială, dar îi fuseseră suficiente câteva luni pentru a constata că o interesau mai mult problemele copiilor, decât ale părinţilor. După ce începuse o campanie de scrisori de candidatură, voise să plece câteva zile în concediu, profitând de şomajul provizoriu.</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Păstra întipărite în amintire rugăminţile perseverente pentru a-l convinge pe Michael, care până la urmă cedase.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Cât regreta încă şi astăzi! Cu două cupluri, colegi de ai lui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xml:space="preserve">Michael, însoţiţi de soţii, închiriaseră o cabană confortabilă situată pe malul unui lac. Escapada fusese idilică, până în ultima zi. Fără să poată spune de ce, lui Lezlie îi displăcuse ideea de a ieşi cu ambarcaţiunea în acea </w:t>
      </w:r>
      <w:r w:rsidRPr="00A67360">
        <w:rPr>
          <w:rFonts w:ascii="Cambria" w:hAnsi="Cambria" w:cs="Bookman Old Style"/>
        </w:rPr>
        <w:lastRenderedPageBreak/>
        <w:t>dimineaţă.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Poate pentru că era mai frig decât de obicei şi apa părea mai agitată. Dar Michael îi înlăturase protestele printr-un gest.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Totul se petrecuse atât de repede! Mergeau cu toată viteza, în ambarcaţiunea uşoară, biciuiţi de vântul furtunii care se anunţa, când fuseseră izbiţi de valul format de un alt vas mai mare. Mike se afla lângă Lezlie, şi într-o clipă fu dezechilibrat de şoc. Ea urlase şi Michael schimbase prompt direcţia pentru a se întoarce. La început nu fusese prea neliniştită: băieţelul purta o vestă de salvare. Dar crezu că inima îi va înceta să mai bată când observase că-l pierduse, Dumnezeu ştie cum.</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Încremenită de groază, schimbase o scurtă privire cu soţul său, care se eliberase imediat de propria vestă pentru a sări şi a-şi salva fiul. Probabil nu-i va mai vedea vii</w:t>
      </w:r>
      <w:r w:rsidR="00415EB8" w:rsidRPr="00A67360">
        <w:rPr>
          <w:rFonts w:ascii="Cambria" w:hAnsi="Cambria" w:cs="Bookman Old Style"/>
        </w:rPr>
        <w:t>...</w:t>
      </w:r>
      <w:r w:rsidRPr="00A67360">
        <w:rPr>
          <w:rFonts w:ascii="Cambria" w:hAnsi="Cambria" w:cs="Bookman Old Style"/>
        </w:rPr>
        <w:t xml:space="preserve"> Vru să sară şi ea, dar fusese împiedicată. Ceilalţi bărbaţi săriseră în apă pentru a-i căuta pe Mike şi pe tatăl său, dar nu găsiră nicio urmă.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Era imposibil, înnebunitor, ireal</w:t>
      </w:r>
      <w:r w:rsidR="00415EB8" w:rsidRPr="00A67360">
        <w:rPr>
          <w:rFonts w:ascii="Cambria" w:hAnsi="Cambria" w:cs="Bookman Old Style"/>
        </w:rPr>
        <w:t>...</w:t>
      </w:r>
      <w:r w:rsidRPr="00A67360">
        <w:rPr>
          <w:rFonts w:ascii="Cambria" w:hAnsi="Cambria" w:cs="Bookman Old Style"/>
        </w:rPr>
        <w:t xml:space="preserve"> Lezlie rămăsese la început prea neîncrezătoare pentru a-şi striga disperarea. Se aşteptase ca în orice clipă să-i vadă pe Mike şi Michael apărând din valurile întunecate. Orele care urmaseră fuseseră un lung coşmar. Salvatorii chemaţi de urgenţă nu avuseseră mai mult succes.</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Lezlie tuşi, cu gâtul uscat de suferinţă. Nu va uita niciodată nici cea mai mică secundă din acea zi cumplită.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Trupurile fuseseră aruncate pe un mal al lacului. Din spusele anchetatorilor, capul lui Michael se lovise de ceva şi, inconştient, se înecase fără să-şi poată ajuta copilul, care nu ştia să înoate. Calvarul era doar la început!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Margaret Hall se însărcinase cu organizarea funeraliilor, pe care Lezlie le suportase datorită tranchilizantelor care o buimăciseră. Dar întorcându-se acasă, înconjurată de urmele familiei distruse, crezuse că înnebuneşte de durere.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O revoltase atâta nedreptate, îşi reproşase cu amărăciune că propusese această vacanţă, îl condamnase chiar şi pe Michael pentru că voise să iasă cu ambarcaţiunea în acea dimineaţă.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Căzuse ore întregi într-o profundă disperare, plânsese neîncetat, susţinută din fericire de mama sa. După ce se încăpăţânase să înfrunte singură tragedia, recunoscuse în cele din urmă că nu va reuşi. La psihoterapie îşi exprimase furia, suferinţa, nesfârşita vinovăţie care o chinuiau.</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xml:space="preserve">Timp de trei luni, şedinţele zilnice fuseseră singura şi ultima soluţie salvatoare. Apoi, treptat, le redusese ritmul, până când putuse accepta </w:t>
      </w:r>
      <w:r w:rsidRPr="00A67360">
        <w:rPr>
          <w:rFonts w:ascii="Cambria" w:hAnsi="Cambria" w:cs="Bookman Old Style"/>
        </w:rPr>
        <w:lastRenderedPageBreak/>
        <w:t>pierderea definitivă a celor două fiinţe pe care le iubise cel mai mult pe lume. Simţindu-se mai raţională, acceptase postul de la Riverview. Munca o ajutase să nu se mai gândească, să nu mai analizeze un trecut atât de dureros.</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Andrew ascultase totul fără să spună o vorbă.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Chiar nu era vina ta, declară în cele din urmă. A fost unul dintre acele accidente imprevizibile, ca cel al lui Greg şi al</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Meredithei. Nu se pot explica.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Din nefericire, mult timp n-am fost în stare să mă conving de asta. Căutam cu disperare un sens la ceea ce se întâmplase şi n-am găsit niciunul.</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Tăcu o clipă, în timp ce apăru o nouă amintire.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Nimeni nu înţelegea cu adevărat ce simţeam. Până într-o zi, când în sala de aşteptare de la psihanalist, am întâlnit o femeie. Avea aproximativ patruzeci de ani şi trecea printr-un divorţ îngrozitor: soţul îi fugise într-o noapte cu copiii, fără să lase adresa. A fost o cotitură capitală pentru mine. Mi-am dat brusc seama că nu eram singura care trăia o dramă. Nu vei putea avea o idee despre asta decât dacă ai fi fost tu însuţi căsătorit şi ai fi cunoscut acest gen de intimitate ani de zile</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Am fost aproape, o dată, mărturisi Andrew. Dar n-a mers</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De ce?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Greu de precizat un motiv anume. Momentul era, cu siguranţă, prost ales. Uneori mă întreb ce s-ar fi întâmplat dacă totuşi mă căsătoream. Eram împreună de aproape trei ani şi mă gândeam serios la căsătorie. Dar am primit ordinul de înrolare şi n-am mai considerat potrivit. Câteva săptămâni de lună de miere, după care să plec la război pentru un timp nedeterminat, poate să nu mă mai întorc niciodată</w:t>
      </w:r>
      <w:r w:rsidR="00415EB8" w:rsidRPr="00A67360">
        <w:rPr>
          <w:rFonts w:ascii="Cambria" w:hAnsi="Cambria" w:cs="Bookman Old Style"/>
        </w:rPr>
        <w:t>...</w:t>
      </w:r>
      <w:r w:rsidRPr="00A67360">
        <w:rPr>
          <w:rFonts w:ascii="Cambria" w:hAnsi="Cambria" w:cs="Bookman Old Style"/>
        </w:rPr>
        <w:t xml:space="preserve"> Mi s-a părut nedrept faţă de ea.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Cât ar fi vrut Lezlie să-i vadă faţa!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Şi regreţi că te-ai abţinut s-o faci?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Într-un sens, da. S-a căsătorit cu un altul. Ceea ce mi-a lipsit cu adevărat a fost să-mi întemeiez o familie, să am copii.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Te-ai fi putut căsători, după aceea.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N-aş fi făcut decât să încurc lucrurile, glumi Andrew.</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Dar n-am întâlnit nicio femeie cu un spate ca al tău.</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Cum? făcu tânăra femeie, descumpănită.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Nu ştiai? Am făcut o fixaţie pentru spate, mai ales pentru unul care se arcuieşte într-o curbură atât de încântătoare ca al tău.</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De unde ştii? ripostă Lezlie, străduindu-se să pară serioasă. Când m-ai întâlnit, purtam un halat.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xml:space="preserve">— Era evident, după modul în care mergeai. Se întâmplă să apreciez de asemenea picioarele lungi, frumoase, gleznele elegante, nasul cârn şi ochii </w:t>
      </w:r>
      <w:r w:rsidRPr="00A67360">
        <w:rPr>
          <w:rFonts w:ascii="Cambria" w:hAnsi="Cambria" w:cs="Bookman Old Style"/>
        </w:rPr>
        <w:lastRenderedPageBreak/>
        <w:t>mari, cenuşii.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Ce spirit de observaţie remarcabil! Şi ai recunoscut toate astea din prima zi?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Evident. Era de-a dreptul înspăimântător: idealul meu feminin înarmat în faţă şi într-o dispoziţie atât de furioasă, dacă îţi aminteşti</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Îmi amintesc foarte bine.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Şi la mine, ce ţi-a plăcut la prima vedere?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N-am spus niciodată că mi-ai plăcut!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Dar sunt sigur de asta, îi replică fără să se fâstâcească.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Într-adevăr, Lezlie ştia sigur ce o atrăsese la Andrew:</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impresia de forţă, prezenţa autoritară pe care o degaja.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Cred că a fost siguranţa ta, o siguranţă aproape egocentrică, declară. Da, este bine spus.</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Egocentrică? Egocentrică? se indignă tânărul bărbat.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Nu vorbeşti serios!</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Arogantă, dacă preferi.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Bun, să spunem o siguranţă puţin exagerată, mormăi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Andrew. Dar sper că apoi ai văzut că te-ai înşelat?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Mmda</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Izbucniră amândoi în râs, apoi Andrew reluă: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Sunt fericit de această conversaţie, Lezlie. Nu voiam să rămânem la scena penibilă de dimineaţă.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Nici eu, Andrew.</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Şi iartă-mă că te-am trezit – deşi te-am găsit fermecătoare.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Era gata să uit motivul vizitei mele. Data viitoare, voi încerca să telefonez.</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Sper că nu va mai exista o dată viitoare! Aş fi incapabilă să-mi încep deseori zilele astfel.</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După ce mai flecăriră un timp, închiseră. Cu inima uşoară.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Lezlie îmbrăcă nişte blugi şi un tricou. Cerul era prea albastru pentru a se consacra treburilor casnice. Luă telefonul şi formă repede un număr:</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Alo, mamă? începu. Ce-ai spune să mergem să facem nişte cumpărături?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Nu rămăsesei în urmă cu treburile din gospodărie?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Ba da, dar vor aştepta; doresc să mă plimb prin piaţa de vechituri.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Ah</w:t>
      </w:r>
      <w:r w:rsidR="00415EB8" w:rsidRPr="00A67360">
        <w:rPr>
          <w:rFonts w:ascii="Cambria" w:hAnsi="Cambria" w:cs="Bookman Old Style"/>
        </w:rPr>
        <w:t>...</w:t>
      </w:r>
      <w:r w:rsidRPr="00A67360">
        <w:rPr>
          <w:rFonts w:ascii="Cambria" w:hAnsi="Cambria" w:cs="Bookman Old Style"/>
        </w:rPr>
        <w:t xml:space="preserve"> Credeam că te gândeai la magazine adevărate, nu la acele rafturi pline de praf, se lamentă Margaret.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Haide, mamă! Şi gustul tău de aventură?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Bine, bine. Voi fi gata într-o jumătate de oră.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Voi veni să te iau.</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Fredonând veselă, Lezlie făcu nişte mici treburi până în clipa în care plecă.</w:t>
      </w:r>
    </w:p>
    <w:p w:rsidR="0094230F" w:rsidRPr="00A67360" w:rsidRDefault="0094230F" w:rsidP="00930DAB">
      <w:pPr>
        <w:widowControl w:val="0"/>
        <w:autoSpaceDE w:val="0"/>
        <w:autoSpaceDN w:val="0"/>
        <w:adjustRightInd w:val="0"/>
        <w:spacing w:after="0"/>
        <w:ind w:firstLine="282"/>
        <w:jc w:val="both"/>
        <w:rPr>
          <w:rFonts w:ascii="Cambria" w:hAnsi="Cambria" w:cs="Bookman Old Style"/>
          <w:lang w:val="en-US"/>
        </w:rPr>
      </w:pPr>
    </w:p>
    <w:p w:rsidR="0094230F" w:rsidRPr="00A67360" w:rsidRDefault="0094230F" w:rsidP="00930DAB">
      <w:pPr>
        <w:pStyle w:val="RITitlu"/>
        <w:spacing w:before="0" w:after="0"/>
        <w:rPr>
          <w:rFonts w:ascii="Cambria" w:hAnsi="Cambria"/>
          <w:i/>
          <w:noProof/>
          <w:sz w:val="24"/>
          <w:szCs w:val="24"/>
        </w:rPr>
      </w:pPr>
      <w:r w:rsidRPr="00A67360">
        <w:rPr>
          <w:rFonts w:ascii="Cambria" w:hAnsi="Cambria"/>
          <w:i/>
          <w:noProof/>
          <w:sz w:val="24"/>
          <w:szCs w:val="24"/>
        </w:rPr>
        <w:lastRenderedPageBreak/>
        <w:t>Capitolul 7</w:t>
      </w:r>
    </w:p>
    <w:p w:rsidR="0094230F" w:rsidRPr="00A67360" w:rsidRDefault="0094230F" w:rsidP="00930DAB">
      <w:pPr>
        <w:widowControl w:val="0"/>
        <w:autoSpaceDE w:val="0"/>
        <w:autoSpaceDN w:val="0"/>
        <w:adjustRightInd w:val="0"/>
        <w:spacing w:after="0"/>
        <w:ind w:firstLine="282"/>
        <w:jc w:val="both"/>
        <w:rPr>
          <w:rFonts w:ascii="Cambria" w:hAnsi="Cambria" w:cs="Bookman Old Style"/>
          <w:lang w:val="en-US"/>
        </w:rPr>
      </w:pP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Lângă cartierele îndepărtate care înconjurau Atlanta, fuseseră amenajate în nişte vechi depozite, trei târguri mari de vechituri. Se găsea adunat aici un sortiment important de antichităţi din partea de sud a Americii. Lezlie putea petrece ore întregi cotrobăind prin mărfurile variate. Astfel îşi adunase cu răbdare colecţia de sticluţe începută cu ani în urmă.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Mobilele vechi uitate în pod, apoi redescoperite şi restaurate, degajau un miros de praf şi vopsea cu ceară topită.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Alte rafturi prezentau pahare vechi sau de cristal, oglinzi în rame lucrate cu minuţiozitate şi tablouri în clarobscur.</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Ansamblul exercita asupra tinerei femei o misterioasă putere de fascinaţie.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Chiar şi Margaret fusese obligată să accepte că-i plăcea să scormonească astfel, urmând-o pe Lezlie pe aleile aglomerate, admirând lucrătura dantelelor îngălbenite. În acelaşi timp, îşi observa discret fiica sesizând la ea o uşoară schimbare a dispoziţiei. Dacă intuiţia de mamă n-o înşela, Lezlie zâmbea mai mult decât de obicei, obrajii îi păreau mai coloraţi şi ochii mai scânteietori. Ceva</w:t>
      </w:r>
      <w:r w:rsidR="00415EB8" w:rsidRPr="00A67360">
        <w:rPr>
          <w:rFonts w:ascii="Cambria" w:hAnsi="Cambria" w:cs="Bookman Old Style"/>
        </w:rPr>
        <w:t>...</w:t>
      </w:r>
      <w:r w:rsidRPr="00A67360">
        <w:rPr>
          <w:rFonts w:ascii="Cambria" w:hAnsi="Cambria" w:cs="Bookman Old Style"/>
        </w:rPr>
        <w:t xml:space="preserve"> sau cineva, îi redase probabil bucuria de a trăi.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Cum se simte noua ta pacientă? o întrebă cu un aer degajat. Îţi făceai atâtea griji pentru ea</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Sunt foarte optimistă, declară Lezlie cu însufleţire.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Astăzi tocmai a făcut un progres decisiv.</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Ah? o încurajă Margaret.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Da, unchiul ei a venit la mine în această dimineaţă.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Îi propusesem ceva micuţei şi era înfuriat că suferea foarte mult, urându-mi ideea. Cred că, acum, Andrew a înţeles</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Margaret îşi luă privirea de la bijuteriile de scenă pe care le examina şi surprinse o expresie fericită pe trăsăturile lui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Lezlie. De obicei, refuza să fie indiscretă şi dacă acest bărbat.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Andrew, era cel care-i redase voioşia fiicei sale, în niciun caz nu voia să le compromită relaţia care se năştea. Pentru a-şi potoli totuşi curiozitatea, se mulţumi s-o ia pe ocolite.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Probabil asta i-a uşurat considerabil pe unchiul său şi pe soţia lui</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Nu, nu este căsătorit. Cel puţin, fetiţa n-a avut de înfruntat problema unei înlocuitoare de mamă.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Absorbită în contemplarea unui dulap cu oglindă din secolul trecut, Lezlie nu remarcă zâmbetul mulţumit al mamei sale. Mângâie cu respect mahonul lustruit, lucrat cu dragoste.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xml:space="preserve">— Dacă era după mine, mi-aş fi mobilat toată casa cu antichităţi, oftă </w:t>
      </w:r>
      <w:r w:rsidRPr="00A67360">
        <w:rPr>
          <w:rFonts w:ascii="Cambria" w:hAnsi="Cambria" w:cs="Bookman Old Style"/>
        </w:rPr>
        <w:lastRenderedPageBreak/>
        <w:t>tânăra femeie.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De ce nu? Pentru a începe, ţi-aş putea oferi câteva piese frumoase, rămase în podul meu.</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Ca fotoliul cu picioare în formă de gheare, pe care mi l-ai dat? o tachină Lezlie.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Pe acela îl uitasem, acceptă Margaret strâmbându-se.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Michael ar fi preferat să-l uiţi înainte. Detesta scaunul ăsta! mărturisi tânăra femeie izbucnind în râs. Avea impresia că se aşază pe o gorgonă, spunea.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Erau labe de leu, o corectă Margaret.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Tu şi cu mine ştiam asta. Dar nimic pe lume nu l-ar fi putut convinge pe Michael că nu era vorba despre un monstru din antichitate, reîncarnat din greşeală sub formă de mobilă!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Fu scuturată de un nou val de râs.</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Şi vaza trimisă de mătuşa Louise, cadou de nuntă! Cea cu dragoni negri</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Margaret pufni şi ea în râs.</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Ce s-a întâmplat cu ea?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Este în pivniţă, în cutia de la început.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Recapitulară astfel, amuzându-se ca nişte liceene, întreaga listă cu grozăviile de-abia despachetate şi imediat împachetate la loc. Cele patru surori ale Margaretei, din care două erau mari călătoare, nu ratau să-i trimită nepoatei iubite cadourile cele mai trăsnite şi uneori respingătoare.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Lezlie îşi antrenă mama spre o altă prăvălie. În casa în care trăise cu soţul său, gustul acestuia o împiedicase să achiziţioneze mobilier vechi. Iar acum, i se părea inutil să schimbe un mobilier în stare excelentă. Dar poate într-o zi</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Zări pe o etajeră aliniate câteva sticluţe. Le studie cu atenţie pe fiecare, pe rând. Două erau crăpate, una ciobită. Ultima era de ametist, foarte asemănătoare uneia din cele care-i împodobeau deja bucătăria.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Sunt frumoase, nu-i aşa? comentă cu amabilitate negustorul. Dar din ce în ce mai greu de găsit şi deseori stricate.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Într-adevăr</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Brusc, atenţia îi fu atrasă de un corp de iluminat original.</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Remarcându-i privirea intrigată, proprietarul îl desprinse pentru a i-l arăta.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Este o piesă rară. O lampă cu petrol, la origine, dar transformată cu pricepere pentru curentul electric.</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Arama era înnegrită, dar o parte a piciorului, din ametist, sclipea sub abajurul din mătase brodată cu flori minuscule.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xml:space="preserve">În camera sa, se gândi Lezlie, un asemenea ornament ar adăuga o perfectă </w:t>
      </w:r>
      <w:r w:rsidRPr="00A67360">
        <w:rPr>
          <w:rFonts w:ascii="Cambria" w:hAnsi="Cambria" w:cs="Bookman Old Style"/>
        </w:rPr>
        <w:lastRenderedPageBreak/>
        <w:t>pată de culoare. Şi astfel va începe decorarea cu piese vechi</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În timp ce scria cecul, anticarul discuta pe un ton coborât: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Dacă vă interesează micile flacoane, ar trebui să vizitaţi un magazin la Roswell, pe strada 19. De altfel, de acolo am cumpărat această lampă.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Excelentă idee, aprobă Margaret, care li se alăturase.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După aceea, am putea mânca de prânz.</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Lezlie îi adresă un zâmbet vesel.</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Oare nu te-ai plictisit de toate aceste vechituri?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Mama sa dădu din umeri cu nonşalanţă.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De o oră de când scormonim prin praf, am avut timp să mă obişnuiesc</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Ziua era călduroasă şi pe strada 19 circulaţia era aglomerată, dar fluidă. Lezlie se miră de numeroasele construcţii noi, imobile de apartamente sau birouri, magazine şi restaurante se construiseră cu o viteză pe care n-ai fi crezut-o posibilă. Pe unul dintre şantiere, un panou mare îi atrase privirea: „Bradinton Construction” era desenat cu litere mari roşii. Observă Porcheul lui Andrew, parcat lângă un camion.</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Ce este? întrebă Margaret, curioasă.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Oh, nimic. Pur şi simplu peisajul s-a transformat atât de repede, este de necrezut.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Dar îşi simţi inima bătând mai repede. Gândul că Andrew era acolo, atât de aproape, o tulbură ciudat. Oare ce făcea în acea clipă? Trebui să oprească la stop şi profită de asta pentru a studia grupul de clădiri neterminate. Soarele care o orbea nu-i permitea o vedere mai clară. Dar materialul uşor folosit, cum era cărămida roşie, o miră. Şi-ar fi imaginat că realiza şi el la rândul său turnuri moderne din sticlă şi beton.</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Hotărât lucru, avea tendinţa să-l judece greşit pe acest bărbat!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Andrew se afla la etajul al treilea al clădirii. Şeful de echipă plecase să caute nişte documente în rulota întreprinderii.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Aşteptând, Andrew se rezemă cu spatele de o grindă subţire de oţel, pentru a-şi aprinde o ţigară şi privea alene strada din</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Roswell. Fără să vrea, gândurile care-i rătăceau reveneau fără încetare la imaginea unei femei tinere fermecătoare, cu un superb păr roşcat.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Se felicită că o sunase, după ce plecase furios – ce reacţie copilărească! Dar fusese atât de dezorientat</w:t>
      </w:r>
      <w:r w:rsidR="00415EB8" w:rsidRPr="00A67360">
        <w:rPr>
          <w:rFonts w:ascii="Cambria" w:hAnsi="Cambria" w:cs="Bookman Old Style"/>
        </w:rPr>
        <w:t>...</w:t>
      </w:r>
      <w:r w:rsidRPr="00A67360">
        <w:rPr>
          <w:rFonts w:ascii="Cambria" w:hAnsi="Cambria" w:cs="Bookman Old Style"/>
        </w:rPr>
        <w:t xml:space="preserve"> Totuşi, ar fi trebuit să presupună că o femeie atât de încântătoare fusese deja îndrăgostită, probabil căsătorită. Dar respingerea, totala lipsă de interes pe care i-o opunea, îl obsedaseră în asemenea măsură încât nu se gândise la cauza lor. Totuşi, cunoştea bine acest gen de închidere în sine. La întoarcerea lui din Vietnam, cu zece ani mai înainte, adoptase o atitudine similară.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xml:space="preserve">Războiul şi captivitatea fuseseră deja îngrozitoare, dar ceea ce-l aşteptase </w:t>
      </w:r>
      <w:r w:rsidRPr="00A67360">
        <w:rPr>
          <w:rFonts w:ascii="Cambria" w:hAnsi="Cambria" w:cs="Bookman Old Style"/>
        </w:rPr>
        <w:lastRenderedPageBreak/>
        <w:t>în ţară se dovedise probabil mai răvăşitor.</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Îi trebuise mult timp, foarte mult timp pentru a accepta realitatea irevocabilă: în absenţa sa, fratele se căsătorise cu cea pe care o iubise.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Când în sfârşit mândria rănită se vindecase, putuse înţelege de ce acţionaseră astfel.</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Andrew constatase că un mare număr de evenimente din viaţă, nu au niciun sens. Unii numeau asta fatalitate sau noroc, dar pentru el, asta era doar natura condiţiei umane.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Acest gen de filosofie îi permisese să depăşească toate obstacolele – asta incluzând tragedia îngrozitoare şi vinovăţia pe care o provoca, servind doar la sporirea suferinţei celui care o purta. Din propria experienţă, îi afirmase lui Lezlie că trecutul poate ipoteca viitorul</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Trase din ţigară şi suflă un nor de fum, privind distrat maşinile. Atenţia îi fu atrasă de un Mustang alb şi văzu strălucind în soare părul ca o vâlvătaie al şoferiţei. Un zâmbet i se zugrăvi pe faţă şi aruncă ţigara.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Nu se punea problema să lase la întâmplase relaţia cu</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Lezlie; miza era prea importantă. Aceasta făcea să vibreze în el o coardă pe care n-o atinsese nicio femeie. Era atât de deosebită! Poate marcată de viaţă, dar înzestrată cu o formidabilă forţă interioară. Iar el credea că ştia ce-i putea vindeca inima chinuită</w:t>
      </w:r>
      <w:r w:rsidR="00415EB8" w:rsidRPr="00A67360">
        <w:rPr>
          <w:rFonts w:ascii="Cambria" w:hAnsi="Cambria" w:cs="Bookman Old Style"/>
        </w:rPr>
        <w:t>...</w:t>
      </w:r>
      <w:r w:rsidRPr="00A67360">
        <w:rPr>
          <w:rFonts w:ascii="Cambria" w:hAnsi="Cambria" w:cs="Bookman Old Style"/>
        </w:rPr>
        <w:t xml:space="preserve"> amândouă inimile lor.</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Stopul se făcu verde şi automobilul demară pentru a dispărea curând din vederea sa. Andrew rămase totuşi absorbit în gânduri. Nu auzi când se întorcea Mac, cu un sul de planuri în mână.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James MacClaine, pentru toţi Mac, era un bărbat subţirel, cu o fire liniştită. Între patruzeci şi cincizeci de ani, faţa îi era tăbăcită de intemperiile la care-l supuseseră meseria.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Lucra pentru Andrew încă de la înfiinţarea „Bradinton</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Construction” şi din zidar devenise şef de echipă, ca rezultat al îndelungatei experienţe în construcţii. Pentru cea mai mică problemă, te adresai lui Mac pentru a găsi o soluţie. Dar în ciuda răbdării legendare, începuse să se irite de distracţia pe care o manifesta patronul, în ultimul timp.</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Nu ştiu ce-i cu dumneata acum, patroane, bombăni întinzându-i documentele. Erau pe birou ca de obicei.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Mulţumesc, Mac.</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Andrew desfăşură foile şi le aşeză pe masa improvizată, o scândură furniruită, pusă pe două capre. Propti bucăţi de lemn pe fiecare colţ, pentru a le menţine plate, apoi studie indicaţiile arhitectului referitoare la pereţii interiori ai etajului al doilea.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Am verificat deja cifrele, observă Mac, ursuz.</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lastRenderedPageBreak/>
        <w:t>— Nu mă îndoiesc, îl asigură Andrew absent.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În acest caz, de ce o refaci?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Ai dreptate, este inutil, fu de acord tânărul bărbat, îndreptându-se.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Mac nu-şi putu stăpâni un zâmbet, care-i adânci toate ridurile de expresie.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Asta nu ţi se potriveşte, eşti probabil obosit. Dacă ai pleca pentru câteva zile pe malul mării?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Acum nu este posibil. Poate când acest proiect va fi mai avansat.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Ai răspuns acelaşi lucru la ultimele două, îi reproşă Mac.</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Nu poţi continua în ritmul ăsta, patroane. Cinci şantiere într-un an, fără să-l număr pe cel de la Denver! Chiar şi eu, am nevoie de vacanţă.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Îşi înfundă pumnii în buzunarele blugilor prespălaţi.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Am putea merge să bem o bere, sau chiar două</w:t>
      </w:r>
      <w:r w:rsidR="00415EB8" w:rsidRPr="00A67360">
        <w:rPr>
          <w:rFonts w:ascii="Cambria" w:hAnsi="Cambria" w:cs="Bookman Old Style"/>
        </w:rPr>
        <w:t>...</w:t>
      </w:r>
      <w:r w:rsidRPr="00A67360">
        <w:rPr>
          <w:rFonts w:ascii="Cambria" w:hAnsi="Cambria" w:cs="Bookman Old Style"/>
        </w:rPr>
        <w:t xml:space="preserve"> ca pe timpurile vechi, bune.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Evident, această propunere îl atrase. Membrii echipei de construcţii se schimbaseră de-a lungul anilor. Mac era singurul vechi. De câte ori el şi Andrew se relaxaseră la o cafea cu oamenii! Dar în ultimul an, fuseseră atâtea de făcut încât obiceiul se pierduse, spre marele regret al şefului de echipă.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Oare ce aşteptăm? declară brusc Andrew, rulând planurile. Spune-mi, ce face Bonnie Jean?</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O ştii, replică Mac, încântat. Zgripţuroaica aceasta este mai imprevizibilă decât meteorologia! Un singur lucru nu s-a schimbat la ea: limba ascuţită.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Cei doi bărbaţi coborâră scara clădirii în construcţie.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Este mult timp de când sunteţi căsătoriţi, nu?</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Dintotdeauna, se lamentă Mac.</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Andrew izbucni într-un hohot de râs sincer. Era suficient s-o întâlneşti pe Bonnie Jean, pentru a simţi faţă de ea o simpatie imediată. Inima sa mare făcea să se uite repede schimbările de dispoziţie, dar era renumită pentru observaţiile şfichinuitoare de care nu scăpa nimeni. Andrew le simţise el însuşi, într-o seară în care îşi adusese angajatul în sânul familiei, uşor afumat.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Poate îmi vei putea povesti ce te frământă astfel? sugeră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Mac. O poveste cu o femeie, pun pariu.</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Sau mai degrabă povestea unei femei, acceptă Andrew, gânditor.</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Probabil nu este obişnuită, de te tulbură aşa.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Extraordinară, da. Acesta este cuvântul.</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Mac sui în camion şi se înţeleseră să se întâlnească la „La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Jake”, un bar mic, situat la câteva sute de metri de acolo.</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xml:space="preserve">Andrew dădu Porcheul înapoi pentru a părăsi şantierul, întrebându-se </w:t>
      </w:r>
      <w:r w:rsidRPr="00A67360">
        <w:rPr>
          <w:rFonts w:ascii="Cambria" w:hAnsi="Cambria" w:cs="Bookman Old Style"/>
        </w:rPr>
        <w:lastRenderedPageBreak/>
        <w:t>oare unde mergea Lezlie.</w:t>
      </w:r>
    </w:p>
    <w:p w:rsidR="00BC66DB" w:rsidRPr="00A67360" w:rsidRDefault="00BC66DB" w:rsidP="00930DAB">
      <w:pPr>
        <w:widowControl w:val="0"/>
        <w:autoSpaceDE w:val="0"/>
        <w:autoSpaceDN w:val="0"/>
        <w:adjustRightInd w:val="0"/>
        <w:spacing w:after="0"/>
        <w:jc w:val="center"/>
        <w:rPr>
          <w:rFonts w:ascii="Cambria" w:hAnsi="Cambria" w:cs="Bookman Old Style"/>
          <w:b/>
          <w:color w:val="000000"/>
        </w:rPr>
      </w:pPr>
      <w:r w:rsidRPr="00A67360">
        <w:rPr>
          <w:rFonts w:ascii="Cambria" w:hAnsi="Cambria" w:cs="Bookman Old Style"/>
          <w:b/>
          <w:color w:val="000000"/>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Magazinul pe care-l căuta tânăra femeie, „Lorilei s</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Emporium”, era de fapt o vastă locuinţă în stil victorian superb restaurată, a cărei vocaţie comercială nu era semnalată decât de o mică firmă pictată de mână. Când împinse uşa, răsună un clopoţel. Lumea în care pătrunse părea că dăduse timpul înapoi: antichităţi întreţinute cu dragoste erau aşezate admirabil, ca într-o casă şi nu puse la întâmplare în talmeş-balmeşul atât de obişnuit în asemenea magazine.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Este cineva aici? strigă Margaret.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O voce le răspunse de la etaj:</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Bună ziua! Plimbaţi-vă în voie, într-un minut sunt a dumneavoastră.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După prima încăpere mobilată în stil pur victorian, descoperiră că fiecare oferea decorul unei epoci diferite.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Bucătăria în pin rustic, era împodobită cu obiecte de artă primitivă, sufrageria semăna celei a unui castel englezesc cu mobilierul din nuc masiv. Două dormitoare contrastau prin genul lor, primul din stejar, dar pentru al doilea Lezlie simţi o dragoste la prima vedere: un pat din mahon cu baldachin acoperit cu dantelă veche; în lemnul barelor verticale erau gravate motive care se regăseau pe comodă, pe scrin şi pe măsuţa de toaletă care completau garnitura.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Am fost bine informate, comentă încet Margaret.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Locul acesta este o adevărată peşteră a lui Ali Baba. Iar camera aceasta! O minune!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Lezlie cercetă interiorul unei vitrine; printre piesele expuse descoperi o colecţie de sticluţe încântătoare din care una roşu-carmin, culoare pe care nu o avea. Se opri de asemenea la două vaze minuscule, de circa zece centimetri înălţime; buchetele pictate cu migală pe fiecare dintre ele erau încântătoare. Cele trei flacoane o cuceriseră şi le luase cu ea spre casă, când o opri un vitraliu aşezat în faţa unei ferestre.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Motivul central reprezenta un licorn alb şi, fără să ştie de ce, îl adăugă la cumpărături.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Proprietara acestui magazin are un gust inegalabil, remarcă Lezlie.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Margaret încuviinţă şi o voce în spatele lor le făcu să tresară: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Mulţumesc</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Anticara era mult mai tânără decât se aşteptaseră. Părul ca abanosul era înnodat într-un fular de culoarea turcoazei şi purta o fustă ţărănească lungă, care-i dansa în jurul pulpelor.</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Le zâmbi cu amabilitate.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Lorilei Sandler, la dispoziţia dumneavoastră. Pot să vă ajut?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lastRenderedPageBreak/>
        <w:t>Suspicioasă, Lezlie o cercetă câteva clipe pe tânăra femeie.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Îi era greu s-o recunoască, fără machiajul excesiv şi hainele la modă, cum o cunoscuse ca studentă.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Lori? făcu, ezitând.</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Ah, la naiba! Nu văd nimic fără ochelari, se lamentă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Lorilei, punându-i pe nas. Lezlie! exclamă. Este de necrezut!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Era gata să nu te recunosc.</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M-am schimbat mult, admise Lori. Dar am rămas mioapă, altfel ţi-aş fi sărit imediat de gât. Tu eşti la fel, cu excepţia cocului.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Făcuseră împreună studiile la liceu. După căsătoria lui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Lezlie, cum se întâmplă frecvent, întâlnirile lor se răriseră, până când încetaseră complet.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Ţi-o aminteşti pe mama, Lori?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Bineînţeles. Ce faceţi doamnă Hall?</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Foarte bine, Lori. Ai creat un loc superb.</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A fost ambiţia mea, mărturisi aceasta, arătându-se încântată de compliment.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Pe ce cale ai ajuns aici? o întrebă Lezlie. După ultimele veşti, îţi pregăteai licenţa în antropologie.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Diplomă cu totul inutilizabilă, doar dacă vreau să fiu cercetător sau profesor, ceea ce nu este cazul meu. Când după moartea bunicii mi-a revenit această casă, am încercat să fac ceva cu ea.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Aşadar, tu eşti proprietara?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Eu şi banca, ironiză Lori. A trebuit să fac cheltuieli enorme pentru a o restaura.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Am o idee! exclamă Lezlie. Dacă ai veni să prânzeşti cu noi?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Ar fi minunat, dar nu am pe nimeni care să păzească magazinul, refuză tânăra femeie cu regret. Poate altă dată.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Ei bine, i-am zărit pe Michael şi pe băieţelul tău la supermarket. Este mult timp de atunci</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Lezlie schiţă un zâmbet silit, dar spuse mai uşor decât crezuse: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Trebuie să fi fost înainte de accident</w:t>
      </w:r>
      <w:r w:rsidR="00415EB8" w:rsidRPr="00A67360">
        <w:rPr>
          <w:rFonts w:ascii="Cambria" w:hAnsi="Cambria" w:cs="Bookman Old Style"/>
        </w:rPr>
        <w:t>...</w:t>
      </w:r>
      <w:r w:rsidRPr="00A67360">
        <w:rPr>
          <w:rFonts w:ascii="Cambria" w:hAnsi="Cambria" w:cs="Bookman Old Style"/>
        </w:rPr>
        <w:t xml:space="preserve"> I-am pierdut, pe amândoi.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Lori deschise gura, împietrită.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Şi tu? reluă Lezlie. Te-ai căsătorit?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Aproape, în trecut, mărturisi Lori cu o mină comică.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Credeam că am găsit marea dragoste. Apoi am descoperit într-o zi că în timp ce eu mă aplecam asupra evoluţiei omului, el se consacra anatomiei femeii</w:t>
      </w:r>
      <w:r w:rsidR="00415EB8" w:rsidRPr="00A67360">
        <w:rPr>
          <w:rFonts w:ascii="Cambria" w:hAnsi="Cambria" w:cs="Bookman Old Style"/>
        </w:rPr>
        <w:t>...</w:t>
      </w:r>
      <w:r w:rsidRPr="00A67360">
        <w:rPr>
          <w:rFonts w:ascii="Cambria" w:hAnsi="Cambria" w:cs="Bookman Old Style"/>
        </w:rPr>
        <w:t xml:space="preserve"> M-am bucurat doar că am descoperit asta înainte de căsătorie. Este păcat să se îngroaşe rândurile celor divorţaţi! Poate mai târziu</w:t>
      </w:r>
      <w:r w:rsidR="00415EB8" w:rsidRPr="00A67360">
        <w:rPr>
          <w:rFonts w:ascii="Cambria" w:hAnsi="Cambria" w:cs="Bookman Old Style"/>
        </w:rPr>
        <w:t>...</w:t>
      </w:r>
      <w:r w:rsidRPr="00A67360">
        <w:rPr>
          <w:rFonts w:ascii="Cambria" w:hAnsi="Cambria" w:cs="Bookman Old Style"/>
        </w:rPr>
        <w:t xml:space="preserve"> Acum, meseria mă mulţumeşte pe deplin. Tu, ce faci?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lastRenderedPageBreak/>
        <w:t>Lezlie îi descrise pe scurt munca sa cu copiii, bucuria pe care o găsea în asta. Prietena sa dădu din cap cu înţelegere.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Sunt opt ani de când nu ne-am văzut, Lezlie.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Se sărutară şi Lori le recomandă un restaurant la câţiva kilometri de acolo „Garden Tree”.</w:t>
      </w:r>
    </w:p>
    <w:p w:rsidR="00BC66DB" w:rsidRPr="00A67360" w:rsidRDefault="00BC66DB" w:rsidP="00930DAB">
      <w:pPr>
        <w:widowControl w:val="0"/>
        <w:autoSpaceDE w:val="0"/>
        <w:autoSpaceDN w:val="0"/>
        <w:adjustRightInd w:val="0"/>
        <w:spacing w:after="0"/>
        <w:jc w:val="center"/>
        <w:rPr>
          <w:rFonts w:ascii="Cambria" w:hAnsi="Cambria" w:cs="Bookman Old Style"/>
          <w:b/>
          <w:color w:val="000000"/>
        </w:rPr>
      </w:pPr>
      <w:r w:rsidRPr="00A67360">
        <w:rPr>
          <w:rFonts w:ascii="Cambria" w:hAnsi="Cambria" w:cs="Bookman Old Style"/>
          <w:b/>
          <w:color w:val="000000"/>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Terasa era invadată de oameni tineri care profitau de razele soarelui. Lezlie şi mama să se aşezară la umbra unei umbrele de soare verde cu alb şi comandară salate şi cei cu gheaţă.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Lori pare foarte fericită, observă Lezlie gânditoare.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O merită, este fermecătoare. Şi, judecând după magazin, se pricepe în materie de antichităţi, întări Margaret.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N-a făcut niciodată lucrurile pe jumătate. Sunt sigură că va reuşi. Dar viaţa este atât de ciudată! Mi-am imaginat-o întotdeauna în rolul de soţie perfectă, mamă a unei familii numeroase. Oare poate fi cu adevărat mulţumită?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Aşa pare. Dar, tu eşti? Am remarcat că l-ai amintit astăzi pe Michael mai mult decât în doi ani de la accident.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Acum, mă gândesc mult la trecut.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Pentru un motiv special?</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Îmi pun întrebări</w:t>
      </w:r>
      <w:r w:rsidR="00415EB8" w:rsidRPr="00A67360">
        <w:rPr>
          <w:rFonts w:ascii="Cambria" w:hAnsi="Cambria" w:cs="Bookman Old Style"/>
        </w:rPr>
        <w:t>...</w:t>
      </w:r>
      <w:r w:rsidRPr="00A67360">
        <w:rPr>
          <w:rFonts w:ascii="Cambria" w:hAnsi="Cambria" w:cs="Bookman Old Style"/>
        </w:rPr>
        <w:t xml:space="preserve"> Mamă, te-ai gândit vreodată să te recăsătoreşti, după ce a murit tata?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Margaret nu-şi ascunse surpriza pe care i-o pricinui această întrebare.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Am dorit uneori să am o companie. Dar mi-a revenit întotdeauna în minte imaginea tatălui tău. Dacă eram mai tânără, probabil asta n-ar fi însemnat mare lucru. Căsnicia mea a durat treizeci şi cinci de ani, nu întotdeauna perfectă, dar pe ansamblu fericită.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Un zâmbet maliţios îi lumină trăsăturile, întinderându-le considerabil.</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În călătoriile mele, întâlnesc mulţi oameni interesanţi.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Dacă mi-ar plăcea cu adevărat un alt bărbat</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Ce-ai face?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Aş analiza dacă relaţia poate avea nişte baze solide şi dacă această perspectivă mă atrage suficient pentru a investi în ea atâta energie.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Ţi se întâmplă oare să te simţi singură?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După moartea domnului Hall, Lezlie petrecuse foarte mult timp alături de mama sa. Dar acum îşi dădea seama că nu se frământase niciodată să-i cunoască sentimentele, prea absorbită în acea perioadă de propria familie.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Uneori te poţi simţi singură chiar într-un cuplu, observă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xml:space="preserve">Margaret pe un ton liniştit. Unul dintre parteneri poate fi prea ocupat, sau preocupat. Este o singurătate aparte, totuşi poţi conta pe celălalt în caz de </w:t>
      </w:r>
      <w:r w:rsidRPr="00A67360">
        <w:rPr>
          <w:rFonts w:ascii="Cambria" w:hAnsi="Cambria" w:cs="Bookman Old Style"/>
        </w:rPr>
        <w:lastRenderedPageBreak/>
        <w:t>nevoie. Dar pentru a-ţi răspunde, am simţit probabil acelaşi lucru ca tine, când l-ai pierdut pe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Michael. La tine a fost mai rău, din cauza lui Mike</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Îi zâmbi fiicei sale cu blândă compasiune.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Iar eu am avut timp să profit de viaţa noastră în comun.</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În timp ce pentru tine a fost atât de scurt</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Lezlie contempla cu uimire privirea caldă a Margaretei.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Cum ai ghicit că simţeam toate astea?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Eşti propria mea reacţie. Ai avut câţiva ani cu Michael, ar fi trebuit să ai decenii</w:t>
      </w:r>
      <w:r w:rsidR="00415EB8" w:rsidRPr="00A67360">
        <w:rPr>
          <w:rFonts w:ascii="Cambria" w:hAnsi="Cambria" w:cs="Bookman Old Style"/>
        </w:rPr>
        <w:t>...</w:t>
      </w:r>
      <w:r w:rsidRPr="00A67360">
        <w:rPr>
          <w:rFonts w:ascii="Cambria" w:hAnsi="Cambria" w:cs="Bookman Old Style"/>
        </w:rPr>
        <w:t xml:space="preserve"> Am fost surprinsă să te aud vorbind într-un mod atât de calm cu Lori.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A devenit mai uşor, mărturisi Lezlie. Pot să-ţi pun o ultimă întrebare?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Margaret dădu din cap şi ea începu:</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Ai avut vreodată impresia că trădezi amintirea tatii, dacă ai porni alături de un altul?</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Sincer, asta nu mă preocupă. De ce, te temi oare să nu comiţi o infidelitate faţă de Michael, iubind pe altcineva?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Nu sunt sigură</w:t>
      </w:r>
      <w:r w:rsidR="00415EB8" w:rsidRPr="00A67360">
        <w:rPr>
          <w:rFonts w:ascii="Cambria" w:hAnsi="Cambria" w:cs="Bookman Old Style"/>
        </w:rPr>
        <w:t>...</w:t>
      </w:r>
      <w:r w:rsidRPr="00A67360">
        <w:rPr>
          <w:rFonts w:ascii="Cambria" w:hAnsi="Cambria" w:cs="Bookman Old Style"/>
        </w:rPr>
        <w:t xml:space="preserve"> Am întâlnit un bărbat, mamă. Mă atrage foarte mult şi este o fiinţă deosebită. Mă simt tulburată cum nu mi s-a întâmplat niciodată de la Michael. Dar la simpla idee de a suferi din nou atât de mult, sunt paralizată.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Draga mea, nu-ţi poţi închide inima, de teamă de a fi rănită. Dar nu te grăbi. Dă-ţi timp să-l cunoşti; să te simţi în largul tău cu el.</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Oricum, situaţia este destul de complicată acum, admise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Lezlie. Este ruda unei paciente şi orice relaţie între noi ar putea avea consecinţe asupra terapiei copilei.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Totul depinde de modul în care vă comportaţi.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Atâta timp cât acordaţi prioritate interesului micuţei, totul se va încheia favorabil.</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Vezi întotdeauna lucrurile cu atâta calm, mamă! Tu ar fi trebuit să fii psihologă.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Pentru nimic în lume! exclamă Margaret. Spui că îl consideri pe acest bărbat excepţional? Dar tu însăţi eşti excepţională. Sunt mândră de tine şi de ceea ce ai reuşit.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Mulţumesc, mamă, articulă tânăra femeie, cu un nod în gât de emoţie.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Margaret îi zâmbi cu tandreţe.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De ce nu se grăbeşte chelnerul? se lamentă comic.</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Mor de foame.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xml:space="preserve">Vorbi apoi despre locurile pe care spera să le viziteze în timpul sezonului estival. Restul timpului se desfăşură în evocarea vacanţelor petrecute </w:t>
      </w:r>
      <w:r w:rsidRPr="00A67360">
        <w:rPr>
          <w:rFonts w:ascii="Cambria" w:hAnsi="Cambria" w:cs="Bookman Old Style"/>
        </w:rPr>
        <w:lastRenderedPageBreak/>
        <w:t>odinioară în familie. Apoi Lezlie îşi conduse mama acasă şi se despărţiră, încântate de această zi petrecută împreună.</w:t>
      </w:r>
    </w:p>
    <w:p w:rsidR="00BC66DB" w:rsidRPr="00A67360" w:rsidRDefault="00BC66DB" w:rsidP="00930DAB">
      <w:pPr>
        <w:widowControl w:val="0"/>
        <w:autoSpaceDE w:val="0"/>
        <w:autoSpaceDN w:val="0"/>
        <w:adjustRightInd w:val="0"/>
        <w:spacing w:after="0"/>
        <w:jc w:val="center"/>
        <w:rPr>
          <w:rFonts w:ascii="Cambria" w:hAnsi="Cambria" w:cs="Bookman Old Style"/>
          <w:b/>
          <w:color w:val="000000"/>
        </w:rPr>
      </w:pPr>
      <w:r w:rsidRPr="00A67360">
        <w:rPr>
          <w:rFonts w:ascii="Cambria" w:hAnsi="Cambria" w:cs="Bookman Old Style"/>
          <w:b/>
          <w:color w:val="000000"/>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Întoarsă acasă, Lezlie lăsă cumpărăturile şi contactă imediat serviciul de abonaţi absenţi. I se comunicară mai multe mesaje, dintre care unul venea de la Merri. Formă imediat numărul lui Andrew şi fetiţa răspunse încă de la prima sonerie.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Merri, aici Lezlie Garrett.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Bună ziua, Lezlie</w:t>
      </w:r>
      <w:r w:rsidR="00415EB8" w:rsidRPr="00A67360">
        <w:rPr>
          <w:rFonts w:ascii="Cambria" w:hAnsi="Cambria" w:cs="Bookman Old Style"/>
        </w:rPr>
        <w:t>...</w:t>
      </w:r>
      <w:r w:rsidRPr="00A67360">
        <w:rPr>
          <w:rFonts w:ascii="Cambria" w:hAnsi="Cambria" w:cs="Bookman Old Style"/>
        </w:rPr>
        <w:t xml:space="preserve"> Astăzi mi-am aranjat camera, o anunţă după o tăcere.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Da, unchiul tău mi-a făcut o vizită de dimineaţă în legătură cu acest subiect. Totul a mers bine?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Aşa cred, dar este straniu complet goală. Mi-ar fi plăcut să vii s-o vezi.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Diseară?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Poate este prea târziu</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Cererea o surprinse pe Lezlie, dar se strădui să-şi mascheze reticenţa.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Nu chiar, dar l-ar putea deranja pe unchiul tău?</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Nu este aici, încă lucrează. Nu vei rămâne mult timp, insistă fetiţa.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Merri avea nevoie să fie liniştită şi felicitată pentru efortul său, se gândi Lezlie. Ar fi fost mai bine pentru ea să obţină această susţinere de la Andrew, dar principalul era s-o primească, indiferent de sursă.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Voi fi acolo într-un sfert de oră.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Grozav! se bucură fetiţa.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În clipa când să iasă pe uşă, Lezlie se gândi la impresia de gol pe care o simţea Merri în camera sa. Cu un zâmbet pe buze, desfăcu pachetele pentru a găsi vitraliul cu licorn.</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Când ajunse, Merri o aştepta în prag. Alergă spre maşină, mai veselă ca la telefon.</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Nu ţi-au trebuit decât zece minute! constată. „Mai mult decât punctuală”, ar spune profesorul meu de matematică.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Te simţi bine, în clasă?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Da. Nu mai este decât o săptămână până la vacanţa mare</w:t>
      </w:r>
      <w:r w:rsidR="00415EB8" w:rsidRPr="00A67360">
        <w:rPr>
          <w:rFonts w:ascii="Cambria" w:hAnsi="Cambria" w:cs="Bookman Old Style"/>
        </w:rPr>
        <w:t>...</w:t>
      </w:r>
      <w:r w:rsidRPr="00A67360">
        <w:rPr>
          <w:rFonts w:ascii="Cambria" w:hAnsi="Cambria" w:cs="Bookman Old Style"/>
        </w:rPr>
        <w:t xml:space="preserve"> Unchiul Andrew mi-a propus să plec în tabără, îi explică, în timp ce o conducea în casă. Va fi şi Jill acolo.</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Se poate face nataţie, călărie şi plimbări lungi.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Este tentant, comentă Lezlie.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Da, mai ales plimbările pe jos.</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Deschise uşa camerei sale şi Lezlie intră. Nu se putea vorbi de o schimbare, ci mai degrabă de o transformare radicală.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xml:space="preserve">Tot talmeşul-balmeşul dispăruse, etajerele erau încărcate pe jumătate, </w:t>
      </w:r>
      <w:r w:rsidRPr="00A67360">
        <w:rPr>
          <w:rFonts w:ascii="Cambria" w:hAnsi="Cambria" w:cs="Bookman Old Style"/>
        </w:rPr>
        <w:lastRenderedPageBreak/>
        <w:t>câteva jucării din pluş rămase stăteau pe un fotoliu mic, în colţul încăperii. Doar trei fotografii mai erau expuse, dintre care cea care-l reprezenta pe Greg şi pe Andrew copii.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Ce diferenţă, Merri! aprobă Lezlie. Totul este curat şi luminos!</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Doamna Cates a spus acelaşi lucru. Urcă în pod cutiile.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Privi în jur, oftând. Lezlie deschise poşeta şi scoase de acolo micul vitraliu.</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Făcând cumpărături, astăzi, am luat ceva ce se va potrivi bine la fereastra ta.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Ce frumos este</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Merri luă cadoul cu atenţie şi se duse să-l privească în faţa geamului. Razele soarelui filtrate prin sticla colorată, proiectau un mozaic roz pe parchet. Datorită ventuzei cu care era prevăzut în acest scop, îl fixă cu grijă, se dădu înapoi pentru a contempla ansamblul şi se aruncă în braţele lui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Lezlie.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Mulţumesc. Mulţumesc mult.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Îl meritai, o asigură încet Lezlie.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Ce merita?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Andrew tocmai pătrunsese în cameră şi rămase în loc, stupefiat.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Bună treabă, Merri, admiră tânărul bărbat.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Uite ce mi-a adus Lezlie, se lăudă fetiţa arătând licornul.</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Încântător, o complimentă, întorcându-se spre tânăra femeie. Ce inspiraţie bună te-a îndemnat să vii?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Eu am chemat-o, mărturisi timid Merri.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Ai o zi foarte încărcată din cauza noastră, observă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Andrew, jenat. Sper că nu ne porţi pică?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Lezlie zâmbi pentru a o calma pe Merri, vizibil îngrijorată.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Pentru nimic în lume.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Destinul continuă să ne reunească, remarcă tânărul bărbat. Te-am zărit la prânz pe drumul spre Roswell. Dacă aş fi ştiut că treceai pe acolo, te-aş fi invitat să vizitezi şantierul.</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Privirea îi devenise intensă, aproape inchizitoare.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Nu erai la stop?</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Fu rândul lui Lezlie să se simtă stânjenită. Aşadar, o văzuse!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Este un ansamblu foarte important, îl felicită, pentru a-şi ascunde tulburarea. Din câte imobile se compune în total?</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Cinci, răspunse Andrew în mod reflex. Dar pentru că eşti aici, de ce nu rămâi cu noi la cină?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Ah, da! întări Merri cu entuziasm. Te rog, Lezlie</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Nu vreau să mă impun</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xml:space="preserve">— Ar fi o mare plăcere pentru noi, o asigură Andrew. Va fi suficient să </w:t>
      </w:r>
      <w:r w:rsidRPr="00A67360">
        <w:rPr>
          <w:rFonts w:ascii="Cambria" w:hAnsi="Cambria" w:cs="Bookman Old Style"/>
        </w:rPr>
        <w:lastRenderedPageBreak/>
        <w:t>punem un tacâm în plus.</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Haide, Lezlie, lasă-te înduplecată.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În faţa unei invitaţii atât de călduroase, nu-i veni în minte nicio scuză. Şi mai ales, admise, nu dorea deloc să se întoarcă să mănânce singură. Gândul acesta nu-i plăcu câtuşi de puţin; în ultimii doi ani se acomodase atât de bine cu singurătatea.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Totul se schimbase prea repede, prea repede pentru acest moment</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Accept cu plăcere, declară simplu.</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O voi anunţa pe doamna Cates, spuse Merri dispărând.</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Andrew înaintă spre tânăra femeie, privind-o tandru în timp ce-i mângâia uşor părul. Un zâmbet cu o nuanţă de tristeţe îi curbă buzele.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Oare ce vom face, Lezlie, când Merri îşi va depăşi problemele? A progresat deja atât de mult</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Mai are drum lung de parcurs.</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Desigur, dar va veni ziua în care nu vom mai avea pretextul tratamentului ei, pentru a ne vedea. În ceea ce mă priveşte, ştiu ce voi vrea în acea clipă. Dar tu?</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Eu nu sunt sigură, mărturisi aceasta. La ora actuală mă străduiesc mai ales să-mi clarific gândurile, să înţeleg ce mi se întâmplă</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Ne aflăm în acelaşi punct, recunoscu Andrew.</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Izbucni în râs şi buna sa dispoziţie amelioră tensiunea care domnea între ei. Lezlie începu şi ea să râdă, iar tânărul bărbat îi înconjură prieteneşte umerii cu un braţ.</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Ce gazdă nepricepută sunt! Te pisez cu întrebări, în loc să te ameţesc cu vin</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Îi adresă o privire comic de senzuală, pentru a-şi însoţi aluzia.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Aş prefera o bere, replică Lezlie detaşată.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Nu vorbeşti serios? se formaliză el.</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Tânăra femeie ridică din umeri.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Cu cât te descopăr mai mult, cu atât mai mult mă surprinzi. Bere! N-am pomenit aşa ceva! O femeie tânără, încântătoare, atât de rafinată, catadicseşte să ducă la buze o asemenea băutură!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O conduse pe culoar.</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Buzele rămânându-i foarte frumoase, adăugă.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Dacă te şochează în asemenea măsură, voi bea vin, ripostă Lezlie. Orice, mai degrabă decât să-ţi ofensez sensibilitatea masculină!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Imposibil! o asigură Andrew. Pur şi simplu, când i-ai propus lui Jim o bere, nu mi-am imaginat nicio clipă că o cumpărasei pentru tine însăţi. Oare când vei înceta să mă uimeşti?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xml:space="preserve">Tânăra femeie se mulţumi să-i zâmbească, fără să formuleze cuvintele </w:t>
      </w:r>
      <w:r w:rsidRPr="00A67360">
        <w:rPr>
          <w:rFonts w:ascii="Cambria" w:hAnsi="Cambria" w:cs="Bookman Old Style"/>
        </w:rPr>
        <w:lastRenderedPageBreak/>
        <w:t>care îi veniseră în minte „sper că niciodată</w:t>
      </w:r>
      <w:r w:rsidR="00415EB8" w:rsidRPr="00A67360">
        <w:rPr>
          <w:rFonts w:ascii="Cambria" w:hAnsi="Cambria" w:cs="Bookman Old Style"/>
        </w:rPr>
        <w:t>...</w:t>
      </w:r>
      <w:r w:rsidRPr="00A67360">
        <w:rPr>
          <w:rFonts w:ascii="Cambria" w:hAnsi="Cambria" w:cs="Bookman Old Style"/>
        </w:rPr>
        <w:t>”</w:t>
      </w:r>
    </w:p>
    <w:p w:rsidR="0094230F" w:rsidRPr="00A67360" w:rsidRDefault="0094230F" w:rsidP="00930DAB">
      <w:pPr>
        <w:widowControl w:val="0"/>
        <w:autoSpaceDE w:val="0"/>
        <w:autoSpaceDN w:val="0"/>
        <w:adjustRightInd w:val="0"/>
        <w:spacing w:after="0"/>
        <w:ind w:firstLine="282"/>
        <w:jc w:val="both"/>
        <w:rPr>
          <w:rFonts w:ascii="Cambria" w:hAnsi="Cambria" w:cs="Bookman Old Style"/>
          <w:lang w:val="en-US"/>
        </w:rPr>
      </w:pPr>
    </w:p>
    <w:p w:rsidR="0094230F" w:rsidRPr="00A67360" w:rsidRDefault="0094230F" w:rsidP="00930DAB">
      <w:pPr>
        <w:pStyle w:val="RITitlu"/>
        <w:spacing w:before="0" w:after="0"/>
        <w:rPr>
          <w:rFonts w:ascii="Cambria" w:hAnsi="Cambria"/>
          <w:i/>
          <w:noProof/>
          <w:sz w:val="24"/>
          <w:szCs w:val="24"/>
        </w:rPr>
      </w:pPr>
      <w:r w:rsidRPr="00A67360">
        <w:rPr>
          <w:rFonts w:ascii="Cambria" w:hAnsi="Cambria"/>
          <w:i/>
          <w:noProof/>
          <w:sz w:val="24"/>
          <w:szCs w:val="24"/>
        </w:rPr>
        <w:lastRenderedPageBreak/>
        <w:t>Capitolul 8</w:t>
      </w:r>
    </w:p>
    <w:p w:rsidR="0094230F" w:rsidRPr="00A67360" w:rsidRDefault="0094230F" w:rsidP="00930DAB">
      <w:pPr>
        <w:widowControl w:val="0"/>
        <w:autoSpaceDE w:val="0"/>
        <w:autoSpaceDN w:val="0"/>
        <w:adjustRightInd w:val="0"/>
        <w:spacing w:after="0"/>
        <w:ind w:firstLine="282"/>
        <w:jc w:val="both"/>
        <w:rPr>
          <w:rFonts w:ascii="Cambria" w:hAnsi="Cambria" w:cs="Bookman Old Style"/>
          <w:lang w:val="fr-FR"/>
        </w:rPr>
      </w:pP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În afară de alte calităţi, doamna Cates era o remarcabilă bucătăreasă. Puiul prăjit, salata de cartofi, lăptuca din grădină, pâinea de mălai, erau gătite la perfecţiune, în simplitatea lor.</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Imediat ce servi cina, îşi luă rămas-bun.</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Te-ai depăşit pe dumneata însăţi, doamnă Cates, o complimentă Andrew.</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Menajera lăsă să-i apară un scurt zâmbet pe trăsăturile de obicei austere şi plecă.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Ai mare noroc că ai găsit o persoană de încredere, ca ea, remarcă Lezlie.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Şi ne răsfaţă teribil, nu-i aşa, Merri?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Mă întreb care este desertul? făcu aceasta.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Doar dacă mănânci toată carnea, aminteşte-ţi, îi atrase atenţia unchiul.</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Se întoarse spre Lezlie, pentru a-i mărturisi: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În weekend, doamna Cates pregăteşte un răsfăţ special.</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Nu suflă niciodată o vorbă, dar găsim în mod sigur în frigider câte o surpriză care îngraşă îngrozitor.</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Masa se desfăşură într-o relaxare plăcută, cu o conversaţie uşoară între adulţi. Merri, invitată de mai multe ori să li se alăture, sfârşi prin a vorbi despre şcoală. Apoi îi ceru lui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Andrew precizări despre tabăra în care va petrece eventual trei săptămâni cu Jill.</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Mama lui Jill a avut ideea, îi explică acesta invitatei. Jill îşi dorea foarte mult, dar Barbara ezita s-o trimită singură.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Mărturisesc că nu sunt liniştit ca Merri să plece atât de mult timp.</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Dar i-am promis deja lui Jill, protestă fetiţa.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Oare ce crezi, Lezlie?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Luată pe nepregătite, aceasta lăsă furculiţa; cei doi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Bradintoni o priveau, aşteptându-i sfatul de psihologă.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Este o hotărâre pe care trebuie s-o luaţi împreună.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Nu spui nici da, nici nu, o tachină Andrew.</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Nu eu trebuie să mă pronunţ. Este o problemă care priveşte familia voastră.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Dar ne eşti prietenă şi dăm mare importanţă părerii tale.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Nu-i aşa, Merri?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Aceasta încuviinţă şi Lezlie se simţi încolţită.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Ei bine</w:t>
      </w:r>
      <w:r w:rsidR="00415EB8" w:rsidRPr="00A67360">
        <w:rPr>
          <w:rFonts w:ascii="Cambria" w:hAnsi="Cambria" w:cs="Bookman Old Style"/>
        </w:rPr>
        <w:t>...</w:t>
      </w:r>
      <w:r w:rsidRPr="00A67360">
        <w:rPr>
          <w:rFonts w:ascii="Cambria" w:hAnsi="Cambria" w:cs="Bookman Old Style"/>
        </w:rPr>
        <w:t xml:space="preserve"> începu, pentru a câştiga timp. Mai întâi, nu văd de ce Merri n-ar merge în tabără, dacă asta o tentează.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lastRenderedPageBreak/>
        <w:t>Totuşi, trebuie să ţii cont de sentimentele unchiului tău şi să încerci să-l înţelegi, îi recomandă copilei.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Amândoi schimbară o privire uluită.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Iată părerea cea mai lipsită de opinie pe care am auzit-o vreodată, comentă Andrew.</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Şi eu, întări Merri.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Nu pot da dreptate unuia dintre voi, argumentă Lezlie, calmă. Şi</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Un zgomot de claxon o întrerupse. Merri sări în picioare.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Este Jill. Pot să plec de la masă, unchiule Andrew?</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Da şi nu-ţi uita lucrurile. În seara asta mă ocup eu de veselă, mâine va fi rândul tău.</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Mulţumesc. La revedere, Lezlie.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Ieşi în fugă din sufrageria în care Lezlie rămase brusc singură cu Andrew.</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Îşi va petrece noaptea la prietena ei, declară acesta din urmă.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Trecând din nou prin faţa uşii, cu geanta în mână Merri exclamă: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Este desertul tău preferat, unchiule Andrew: mere coapte, în aluat crocant!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În ceea ce mă priveşte, voi fi incapabilă să mai înghit vreo bucăţică, făcu Lezlie, dând scaunul înapoi. Poate ar trebui să te las</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Ah nu! obiectă tânărul bărbat, ridicându-se. Vreau doar să debarasez, cu condiţia să am companie. Şi nu se poate să nu guşti desertul. Doamna Cates va vrea să ştie, luni, dacă ţi-a plăcut. Nu este deloc vorbăreaţă, dar îi place să-i fie apreciate eforturile.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Departe de mine ideea de a-ţi ofensa menajera, râse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Lezlie.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Te sfătuiesc. Mi-au trebuit trei luni s-o descopăr!</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Îşi duseră farfuriile în bucătărie, unde spălarea veselei se limita la aşezarea în maşină, deoarece doamna Cates spălase deja cratiţele.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Vrei prăjitură? îi oferi Andrew.</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Lezlie se strâmbă.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Poate mai târziu. Şi încă nu promit nimic.</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Nu mă miră, remarcă Andrew pe un ton glumeţ. Vino, îţi voi arăta de ce am cumpărat casa asta.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Servi două ceşti de cafea şi străbătu camera de zi, căreia îi deschise uşile-fereastră. Ieşiră pe o terasă vastă, pe jumătate protejată de plasă contra ţânţarilor. În partea deschisă.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Andrew se lăsă pe un şezlong, oftând de bine. În amurg răsunau strigăte de copii care se jucau pe stradă, lătrăturile unui câine, piuit de păsărele. Treptat, cerul se întunecă, sunetele se atenuară şi se auzea foşnetul frunzelor şi murmurul pârâului foarte apropiat.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lastRenderedPageBreak/>
        <w:t>— Este bine, observă domol, Lezlie.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Lampa aprinsă într-un colţ al acoperişului îi lumina trăsăturile, lăsându-le în umbră pe ale lui Andrew. Acesta îi studia mâinile care se odihneau pe braţele şezlongului, pleoapele închise, gura relaxată. Se înfioră imperceptibil amintindu-şi atingerea în acelaşi timp moale şi pasionată a acelor buze cu contur senzual. Fără să se gândească, îşi puse mâna peste a sa.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Lezlie deschise ochii şi se întoarse spre el zâmbind.</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Mă întrebam dacă ai aţipit.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Aproape, admise tânăra femeie. Înţeleg de ce te-a sedus astfel acest loc. Este atât de liniştit</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Dar nu ţin să adormi, obiectă el.</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Lezlie se înfioră uşor, emoţionată de degetele care-i mângâiau pielea.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Ţi-e frig?</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Nu, sunt profund mulţumită, declară tânăra femeie înăbuşindu-şi un căscat.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Era atât de tulburătoare, astfel relaxată! Era mai bine să-şi găsească o ocupaţie, se gândi Andrew. Întrebă: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Tu care ai experienţă în declaraţii, poate mă vei putea sfătui pentru casa de păpuşi?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Pentru ce? Ah, da! Cum merge?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Înaintează bine, dar pentru interior am nevoie de o părere feminină. Mi-am procurat resturi de mochetă şi de tapiserie, săptămâna trecută.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Atelierul era instalat în pivniţă şi conţinea o întreagă varietate de unelte posibile şi inimaginabile. Căsuţa, aproape terminată, era o veritabilă operă de artă. Fascinată, Lezlie studia scara din lemn care lega cele două etaje, cu balustrada fin lucrată şi barele verticale cioplite cu cuţitul.</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Acoperişul făcut din bucăţi de cedru juxtapuse, probabil ceruse de asemenea o răbdare nemaipomenită, la fel ca şi baia pavată cu migală, cu chiuvetă şi cadă minuscule.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Este incredibil! exclamă tânăra femeie. Ai şi mobilă?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Andrew se chirci lângă ea şi umerii li se atinseră.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Am cumpărat câteva, dar Merri va avea cu siguranţă plăcerea să le descopere ea însăşi. Doamna Cates va confecţiona perdelele, îndată ce voi alege materialele. Şi aici intervine bunul tău gust</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Mostrele erau aşezate pe banc. Lezlie le trie cu atenţie şi în puţin timp propuse câteva combinaţii pentru diferite încăperi, combinând culorile covoarelor şi motivele tapetului cu materiale asortate. Andrew scoase un oftat de uşurare.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Mulţumesc! M-ai scutit de ore de nehotărâre.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xml:space="preserve">— O vei termina până la aniversare? Este pe douăzeci şi opt iunie, nu-i </w:t>
      </w:r>
      <w:r w:rsidRPr="00A67360">
        <w:rPr>
          <w:rFonts w:ascii="Cambria" w:hAnsi="Cambria" w:cs="Bookman Old Style"/>
        </w:rPr>
        <w:lastRenderedPageBreak/>
        <w:t>aşa?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Sper. Îmi rămâne o lună pentru a termina faţada, apoi să tapisez şi să vopsesc interiorul</w:t>
      </w:r>
      <w:r w:rsidR="00415EB8" w:rsidRPr="00A67360">
        <w:rPr>
          <w:rFonts w:ascii="Cambria" w:hAnsi="Cambria" w:cs="Bookman Old Style"/>
        </w:rPr>
        <w:t>...</w:t>
      </w:r>
      <w:r w:rsidRPr="00A67360">
        <w:rPr>
          <w:rFonts w:ascii="Cambria" w:hAnsi="Cambria" w:cs="Bookman Old Style"/>
        </w:rPr>
        <w:t xml:space="preserve"> Va fi la timp.</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N-am putea lucra puţin acum? îi sugeră Lezlie.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Nu te supără?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Deloc, altfel nu-ţi propuneam. Voi avea impresia că decorez o casă adevărată, şi pe deasupra repede</w:t>
      </w:r>
      <w:r w:rsidR="00415EB8" w:rsidRPr="00A67360">
        <w:rPr>
          <w:rFonts w:ascii="Cambria" w:hAnsi="Cambria" w:cs="Bookman Old Style"/>
        </w:rPr>
        <w:t>...</w:t>
      </w:r>
      <w:r w:rsidRPr="00A67360">
        <w:rPr>
          <w:rFonts w:ascii="Cambria" w:hAnsi="Cambria" w:cs="Bookman Old Style"/>
        </w:rPr>
        <w:t xml:space="preserve"> Iar asta te va împiedica să ai alte idei, adăugă ştrengăreşte.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Provizoriu, o corectă Andrew. Îţi accept ajutorul cu plăcere, dar cu o condiţie.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Care? făcu ea bănuitoare.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Să mă laşi să fac ceva pentru tine.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Deja mi-ai zugrăvit camera şi biroul! protestă Lezlie.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Nu, voiam să spun, ceva plăcut pentru amândoi. Mă voi ocupa eu de organizare. O zi întreagă de relaxare</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Vom avea ocazia să ne cunoaştem mai bine. Ce spui de asta, Lezlie?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Perspectiva de a petrece o zi întreagă cu el, fără motive profesionale, era în acelaşi timp ameţitoare şi îngrijorătoare.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Cel puţin gândeşte-te la asta, insistă Andrew.</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Lezlie dădu din cap. Dacă accepta, ar fi fost o încălcare a propriilor reguli; dar ştia să fie atât de convingător</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Oricum, gândindu-se nu se angaja la nimic.</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Cu ce începem? îl întrebă pe un ton prefăcut vesel.</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Andrew adună micile borcane cu lipici pentru tapiserie, vopsea, adeziv pentru mochetă, ca şi ustensilele necesare.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Vei pune tapetul la dreapta, în timp ce eu voi vopsi la stânga. Apoi vom schimba părţile.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Scara mică diminua sarcina, dar n-o simplifica, dimpotrivă.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Adâncită într-o concentrare profundă, Lezlie se strădui un timp să decupeze deschiderile pentru uşă şi fereastră într-o bucată pe care o lipi cu atenţie.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Cele două încăperi de la tine ne-au luat mai puţin timp, remarcă Andrew, căruia îi dispăruseră o mână şi capul sub acoperiş.</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Bucură-te că ai avut ceva mai bun decât această pensulă mică, îl tachină Lezlie.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Mi-ar fi trebuit o lună. Oricum, ideea nu este lipsită de farmec, adăugă tânărul bărbat, întorcându-se spre ea.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S-o crezi tu! se opuse Lezlie. Pe canapea se doarme foarte prost. Am crezut că nu voi reuşi niciodată să aranjez toate mobilele.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xml:space="preserve">— Ah, da! „Un loc pentru fiecare lucru şi fiecare lucru la locul său”. Foarte </w:t>
      </w:r>
      <w:r w:rsidRPr="00A67360">
        <w:rPr>
          <w:rFonts w:ascii="Cambria" w:hAnsi="Cambria" w:cs="Bookman Old Style"/>
        </w:rPr>
        <w:lastRenderedPageBreak/>
        <w:t>semnificativ</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Pentru ce, te rog?</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Pentru o tendinţă perfecţionistă, o meticulozitate împinsă la extrem. Atâta timp cât nimic nu depăşeşte măsura, nu deranjează.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Mulţumesc pentru diagnostic, doctore, îl ironiză Leslie.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Analiza ta primitivă a dus oare şi la alte concluzii?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Mă mulţumesc să constat trăsăturile pe care nu le poţi ascunde. Nu lua acest aer vinovat. Nu este nimic rău să-ţi placă ordinea.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Prea amabil, replică Lezlie, tăios.</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Bineînţeles, cu condiţia să eviţi excesele.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Ocheada asasină pe care i-o adresă tânăra femeie îl făcu să zâmbească.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Nu este decât o mică observaţie prietenoasă.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Ei bine, în acest caz fă observaţia altcuiva!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Atitudinea dezinvoltă a lui Andrew o scotea din sărite.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Se simţea evaluată şi nu aprecia deloc această părere de o francheţe brutală.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Ah, ţi se întâmplă totuşi să te enervezi! declară Andrew cu un aer înveselit. Începusem să-mi pun întrebări. Eşti mereu atât de calmă! Sunt fericit că ai slăbiciuni comune cu muritorii de rând.</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Lezlie nu-şi dorea să aprofundeze dezbaterea, dar trebui să recunoască, observaţiile lui Andrew nu erau fără fundament: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Într-adevăr, se străduia să ducă o viaţă aşezată şi ordonată şi să lase să i se vadă cât mai puţin posibil emoţiile. Dar însuşi adevărul acestor constatări şi mai ales faptul că veneau de la acest bărbat care o impresiona atât de ciudat, o stânjenea foarte mult.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Dar nu mai lucrezi? remarcă Andrew. Nu este deloc profesional să te laşi bulversată astfel</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Mă vei lăsa în pace? izbucni Lezlie, gata să plângă.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N-am ce face cu criticile tale!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Andrew afişă o mină contrariată.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Îmi pare rău, Lezlie. Nu voiam să te critic, pur şi simplu te tachinam.</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Tânăra femeie ridică din umeri, iar el îşi frecă bărbia, pentru a declara cu un accent puternic german:</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Cum aş putea oare să mă fac iertat, doctore?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Tăcând! îi replică Lezlie, fără a-şi putea stăpâni complet râsul. Îmi aminteşti de doctorul care-l interpreta pe Dracula într-un film. Vorbea în acelaşi fel!</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Ah, da? Sunt măgulit! Mă întreb cum ar fi reacţionat contele Dracula, dacă victimele lui i-ar fi propus să tacă?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Lăsă pensula şi cuprinse brusc talia lui Lezlie.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lastRenderedPageBreak/>
        <w:t>— Pentru a nu le da această ocazie, le lua prin surprindere, astfel</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Lezlie îl respinse slab, cu pumnii sprijiniţi de bustul său.</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Privirea lacomă cu care o învăluia o făcu să pufnească în râs.</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Eşti nebun</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Şi înainte ca ele să poată protesta, îşi înfigea colţii în carnea fragedă a gâtului lor</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Cu aceste cuvinte, se aplecă brusc şi o muşcă de umăr, smulgându-i un strigăt de surpriză amuzată. Dar deveni mai serioasă când întârzie, plimbându-şi buzele pe ceafă, pe piept</w:t>
      </w:r>
      <w:r w:rsidR="00415EB8" w:rsidRPr="00A67360">
        <w:rPr>
          <w:rFonts w:ascii="Cambria" w:hAnsi="Cambria" w:cs="Bookman Old Style"/>
        </w:rPr>
        <w:t>...</w:t>
      </w:r>
      <w:r w:rsidRPr="00A67360">
        <w:rPr>
          <w:rFonts w:ascii="Cambria" w:hAnsi="Cambria" w:cs="Bookman Old Style"/>
        </w:rPr>
        <w:t xml:space="preserve"> Tânăra femeie se agăţă cu disperare de el.</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Şi le înfrângea cu uşurinţă rezistenţa, încheie Andrew şi el mai serios.</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Lezlie se lipi de el, copleşită de senzaţii intense. Andrew îi inspiră cu încântare parfumul părului.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Dacă o mai strângea încă mult timp astfel, simţind-o suplă ca o liană în braţe, va fi incapabil să se mai stăpânească.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Ridică uşor capul şi murmură: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Sâmbăta viitoare</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Ce? făcu Lezlie, ieşind cu greutate dintr-un fel de transă care o paralizase.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Vom avea ziua noastră, sâmbăta viitoare. De acord?</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Lezlie încuviinţă, cu ochii mari cenuşii încă înceţoşaţi de pasiune. Andrew o sărută foarte scurt pe gură.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Nu suntem foarte eficienţi, observă.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Din cauza tuturor acestor momente nepotrivite.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N-am remarcat decât unul</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Poate vom lucra mai repede dacă ne abţinem să vorbim?</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Sugeră tânăra femeie.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Foarte exact, fu el de acord, îndepărtându-se cu un oftat lung.</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Deşi aparent păru că se concentrează asupra muncii sale.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Lezlie era agitată de un puternic tumult interior. Oare cât timp va mai putea suporta fermecătorul umor al lui Andrew?</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Dacă în seara asta ar fi îndrăznit s-o ducă în patul lui, cu siguranţă nu i-ar fi opus nicio rezistenţă. Îi spiona pe furiş trăsăturile preocupate, reflexele aurii pe care le arunca lampa pe părul cenuşiu, cu şuviţe decolorate de soare. Era un bărbat foarte frumos, atât prin forţa pe care o emana chipul masculin, cât şi prin trupul de atlet, a cărui siluetă ar fi părut slabă fără muşchii puternici.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Lezlie se strădui să-şi schimbe cursul gândurilor, care o luaseră pe o pantă periculoasă. Nu-şi dădu seama că Andrew îi surprinsese expresia contemplativă şi nu-l văzu zâmbind.</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lastRenderedPageBreak/>
        <w:t>Dar curând, începu să fluiere în timp ce vopsea</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Mult timp, foarte mult timp după aceea, Lezlie se îndreptă; spatele o durea şi ochii îi scânteiau. Tapetase toate încăperile şi Andrew terminase de lipit mocheta.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Este un miracol! îşi exprimă el satisfacţia. Probabil eşti epuizată.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Îşi privi ceasul.</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Dumnezeule! Este aproape ora trei.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Sunt fericită că nu lucrez mâine, glumi Lezlie stăpânindu-şi un căscat.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De data asta, promit să nu te trezesc. Mor de foame, tu nu?</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Acum, ar fi binevenit desertul, acceptă tânăra femeie.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În bucătărie, Andrew aşeză două bucăţi generoase de prăjitură în cuptorul cu microunde şi-i întinse un scaun lui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Lezlie. Masă un timp muşchii obosiţi, în picioare în spatele ei, smulgându-i suspine de uşurare.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Când soneria de la ceasul cuptorului se declanşă, aduse cele două farfurii pe masă. Mâncară cu poftă prăjitura suculentă, flecărind veseli. Se amuzară de asemenea amândoi de bucuria pe care o va avea Merri descoperindu-şi cadoul.</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În sfârşit, Lezlie se ridică pentru a pleca, iar Andrew îşi luă bluzonul din cuier.</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Ce faci? se miră tânăra femeie.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Te urmez până acasă.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N-are rost, să ştii.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Da, ştiu. Dar voi dormi mai liniştit dacă te văd ajungând fără necazuri.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Străbătând străzile pustii la volanul Mustangului, Lezlie se simţea liniştită de lumina farurilor lui Andrew, în oglinda retrovizoare. Acesta aşteptă apoi în faţa casei până când aprinse lumina unei lămpi şi-i făcu semn de la fereastră.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Apoi auzi îndepărtându-se zgomotul motorului şi, prea obosită pentru a se dezbrăca, nu putu decât să se culce.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Îşi uită toate gândurile şi adormi imediat.</w:t>
      </w:r>
    </w:p>
    <w:p w:rsidR="00DC5DF6" w:rsidRPr="00A67360" w:rsidRDefault="00DC5DF6" w:rsidP="00930DAB">
      <w:pPr>
        <w:widowControl w:val="0"/>
        <w:autoSpaceDE w:val="0"/>
        <w:autoSpaceDN w:val="0"/>
        <w:adjustRightInd w:val="0"/>
        <w:spacing w:after="0"/>
        <w:ind w:firstLine="282"/>
        <w:jc w:val="both"/>
        <w:rPr>
          <w:rFonts w:ascii="Cambria" w:hAnsi="Cambria" w:cs="Bookman Old Style"/>
          <w:lang w:val="en-US"/>
        </w:rPr>
      </w:pPr>
    </w:p>
    <w:p w:rsidR="00DC5DF6" w:rsidRPr="00A67360" w:rsidRDefault="00DC5DF6" w:rsidP="00930DAB">
      <w:pPr>
        <w:pStyle w:val="RITitlu"/>
        <w:spacing w:before="0" w:after="0"/>
        <w:rPr>
          <w:rFonts w:ascii="Cambria" w:hAnsi="Cambria"/>
          <w:i/>
          <w:noProof/>
          <w:sz w:val="24"/>
          <w:szCs w:val="24"/>
        </w:rPr>
      </w:pPr>
      <w:r w:rsidRPr="00A67360">
        <w:rPr>
          <w:rFonts w:ascii="Cambria" w:hAnsi="Cambria"/>
          <w:i/>
          <w:noProof/>
          <w:sz w:val="24"/>
          <w:szCs w:val="24"/>
        </w:rPr>
        <w:lastRenderedPageBreak/>
        <w:t>Capitolul 9</w:t>
      </w:r>
    </w:p>
    <w:p w:rsidR="00DC5DF6" w:rsidRPr="00A67360" w:rsidRDefault="00DC5DF6" w:rsidP="00930DAB">
      <w:pPr>
        <w:widowControl w:val="0"/>
        <w:autoSpaceDE w:val="0"/>
        <w:autoSpaceDN w:val="0"/>
        <w:adjustRightInd w:val="0"/>
        <w:spacing w:after="0"/>
        <w:ind w:firstLine="282"/>
        <w:jc w:val="both"/>
        <w:rPr>
          <w:rFonts w:ascii="Cambria" w:hAnsi="Cambria" w:cs="Bookman Old Style"/>
          <w:lang w:val="en-US"/>
        </w:rPr>
      </w:pP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Săptămâna următoare fu complet dată peste cap.</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În apropierea vacanţei, numeroşi pacienţi îşi schimbau sau îşi anulau şedinţele, pur şi simplu nu veneau, fără să anunţe.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Timp de două zile, Lezlie avu întâlnire după întâlnire, de dimineaţa până seara, următoarele două nu văzu pe nimeni şi profită de asta pentru a-şi pune însemnările la zi.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Vineri, prezenţa în clinică i se păru aproape inutilă.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În mijlocul dimineţii, îşi adusese la zi toate dosarele rămase în urmă, îşi verifică programul pentru viitor, redactă o listă de cumpărături de făcut la întoarcerea acasă, îşi stabili socotelile bancare, pe scurt, efectuă tot felul de treburi posibile pentru a-i trece timpul. Merri era singura copilă pe care o primea astăzi.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Răgazul neobişnuit îi permisese să se gândească mult – mai ales la Andrew Bradinton. Nu avea rost să se amăgească, într-adevăr îi plăcea. O amuza, o tachina, o făcea să râdă, chiar o şi înfuria – ceea ce o descumpănea deseori. Îi era groază să-şi piardă controlul emoţiilor şi mai ales în faţa lui. Decizia sa fermă de a nu stabili nicio relaţie personală cu Andrew se diminua încet, dar sigur. Ceea ce-i producea o teamă care nu va fi uşor de depăşit.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Nu încetase să se gândească la ieşirea prevăzută pentru sâmbătă, la acea zi întreagă pe care trebuiau s-o împartă.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Uşa biroului se deschise încet, întrerupând-o brusc din visare. Margaret Hall îşi trecu capul prin deschiderea uşii.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După câte văd, Jane n-a exagerat. Într-adevăr nu pari prea ocupată.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Totul sau nimic, confirmă fiica sa. Din fericire, vacanţa mare nu vine decât o dată pe an! Altfel m-aş afla repede în şomaj.</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Se ridică pentru a-şi săruta mama, care luă loc într-un fotoliu.</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Îmi făceam cumpărăturile la Cumberland, când m-am gândit la tine. Am telefonat cu totul la întâmplare şi Jane mi-a spus că s-ar putea să te plictiseşti astăzi. Ce-ai spune să petreci după-amiaza cu mine la „Galleria”?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Îmi salvezi viaţa! exclamă Lezlie. Încă zece minute de asemenea trândăvie şi aş fi început să şterg rafturile de praf.</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Margaret izbucni în râs.</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Aşadar, este da?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Da! De mii de ori da.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Sună interfonul şi Lezlie se duse să răspundă. Apoi se întoarse spre Margaret pentru a-i explica.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xml:space="preserve">— Tocmai a sosit ultima mea pacientă. Nu te deranjează să mă aştepţi o </w:t>
      </w:r>
      <w:r w:rsidRPr="00A67360">
        <w:rPr>
          <w:rFonts w:ascii="Cambria" w:hAnsi="Cambria" w:cs="Bookman Old Style"/>
        </w:rPr>
        <w:lastRenderedPageBreak/>
        <w:t>oră, mamă?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Câtuşi de puţin. Mi-am adus de citit.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Se ridică adunându-şi lucrurile, când Merri năvăli în încăpere, urmată de Andrew.</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Oh, iertaţi-ne, bâigui acesta jenat.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Şovăind, Lezlie făcu prezentările.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Încântat, doamnă Halle, declară Andrew. Lezlie mi-a vorbit foarte mult despre dumneavoastră. Nu se întâmplă des să întâlneşti pe cineva care să corespundă din toate punctele de vedere imaginii pe care ţi-o faci.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Şi este cazul meu?</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Margaret căuta să câştige timp, pentru a-l observa mai bine.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Deşi Lezlie nu dăduse niciodată nume în conversaţiile lor, avea certitudinea că Andrew Bradinton era bărbatul care îi tulbura atât de mult fiica şi reuşise s-o scoată din izolare</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Cu siguranţă, confirmă tânărul bărbat.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Acesta găsea la Margaret demnitatea calmă, liniştea pe care i le descrisese pe scurt Lezlie. Privindu-le pe rând, observă şi o blândeţe asemănătoare în ochii lor cenuşii.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Aveţi şansa să împărtăşiţi amândouă o relaţie extraordinară, adăugă.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Este şi părerea mea, consimţi Margaret privind-o cu afecţiune pe tânăra femeie. A fost o plăcere să vă cunosc, domnule Bradinton şi pe ţine de asemenea, Merri. Te aştept la recepţie, Lezlie.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Când părăsea biroul, îl auzi pe Andrew adresându-se lui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Lezlie: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N-ai uitat, pentru mâine? Îţi va trebui un costum de baie şi o pălărie de soare. Voi trece să te iau pe la ora zece.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Se prognozează ploaie.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Încă n-ai învăţat că meteorologia este o ştiinţă inexactă, în special aici în Atlanta?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Tonul glumeţ al tânărului bărbat o făcu pe Margaret să zâmbească, în timp ce închidea uşa. Se duse să se aşeze, orice intenţie de a citi dispărând, cedând locul unei plăcute visări.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Andrew Bradinton era aşadar cel care-i redase lui Lezlie bucuria de a trăi</w:t>
      </w:r>
      <w:r w:rsidR="00415EB8" w:rsidRPr="00A67360">
        <w:rPr>
          <w:rFonts w:ascii="Cambria" w:hAnsi="Cambria" w:cs="Bookman Old Style"/>
        </w:rPr>
        <w:t>...</w:t>
      </w:r>
      <w:r w:rsidRPr="00A67360">
        <w:rPr>
          <w:rFonts w:ascii="Cambria" w:hAnsi="Cambria" w:cs="Bookman Old Style"/>
        </w:rPr>
        <w:t xml:space="preserve"> Nu era deloc surprinzător; avea siguranţa necesară pentru a-i învinge reticenţele şi adăuga umorului o tandreţe de netăgăduit. În mintea sa îi ură noroc, deşi după toate aparenţele nu era nevoie</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Rămasă singură cu Merrie, Lezlie o ascultă povestind vizitele la prietenele sale, acum în număr de trei.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Dar referitor la tabără, aţi ajuns la o înţelegere amândoi?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xml:space="preserve">— Da. Voi pleca două săptămâni în loc de trei. Este mai bine aşa, pentru </w:t>
      </w:r>
      <w:r w:rsidRPr="00A67360">
        <w:rPr>
          <w:rFonts w:ascii="Cambria" w:hAnsi="Cambria" w:cs="Bookman Old Style"/>
        </w:rPr>
        <w:lastRenderedPageBreak/>
        <w:t>că altfel aş lipsi la aniversarea mea.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Unchiul Andrew spune că are o surpriză pentru mine.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Da, ştiu, lăsă să scape Lezlie.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Ah, da? Ce este?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Dacă ţi-aş dezvălui secretul, n-ar mai fi o surpriză.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Iar unchiul tău n-ar fi mulţumit.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M-a dus să văd clădirile pe care le construieşte, reluă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Merri. Şi un loc al cărui arhitect a fost tata</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Cum ţi s-a părut?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Este într-adevăr mare, îşi spuse părerea copila, impresionată.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O reuşită frumoasă, fu de acord Lezlie. Şi cum ai găsit proiectul unchiului tău?</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Tata spune că este cel mai bun constructor din ţară.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Dar nu-mi dau seama. Unchiul Andrew afirmă că va fi terminat la începutul anului şcolar.</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Strânse din buze, cu o mină îmbufnată.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De-abia s-au terminat cursurile, că vorbeşte deja de întoarcerea mea la şcoală!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Este numai pentru a-ţi da o idee despre timpul care-i trebuie pentru a termina un imobil</w:t>
      </w:r>
      <w:r w:rsidR="00415EB8" w:rsidRPr="00A67360">
        <w:rPr>
          <w:rFonts w:ascii="Cambria" w:hAnsi="Cambria" w:cs="Bookman Old Style"/>
        </w:rPr>
        <w:t>...</w:t>
      </w:r>
      <w:r w:rsidRPr="00A67360">
        <w:rPr>
          <w:rFonts w:ascii="Cambria" w:hAnsi="Cambria" w:cs="Bookman Old Style"/>
        </w:rPr>
        <w:t xml:space="preserve"> După părerea ta, Merri, îşi doreşte să rămâi cu el?</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Aşa cred, admise fetiţa.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Crezi că ţine la tine?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Probabil, făcu Merri, ridicând uşor din umeri.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Spune-mi, ce-ţi place şi ce nu-ţi place la el?</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Merri se gândi un timp, apoi: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În general îl iubesc, recunoscu cu toată sinceritatea.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Vorbim mult despre şcoală. Mă ajută la teme, dar nu-i pot face destăinuiri</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Să-i destăinui, ce?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Întâmplări cu colegele mele, mărturisi şovăind.</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Uneori sunt răutăcioase şi nu ştiu de ce. El n-ar înţelege</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Ar trebui să-i dai o şansă, propuse blând Lezlie.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Nu ştie nimic despre copii, declară Merri cu o urmă de ranchiună. Tata o spunea. L-am auzit.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Lezlie se rezemă cu spatele de fotoliu cu intuiţia în alertă.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Întrebă calmă: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Când asta?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Într-o seară, când se certa cu mama. Era extrem de mânios.</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Asta era în noaptea accidentului, Merri?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xml:space="preserve">Merri încuviinţă şi lăsă capul în jos, cu trăsăturile ascunse în spatele unei </w:t>
      </w:r>
      <w:r w:rsidRPr="00A67360">
        <w:rPr>
          <w:rFonts w:ascii="Cambria" w:hAnsi="Cambria" w:cs="Bookman Old Style"/>
        </w:rPr>
        <w:lastRenderedPageBreak/>
        <w:t>cortine de păr blond. Andrew avusese dreptate, gândi Lezlie. Fetiţa auzise într-adevăr o ceartă între părinţi şi asta o privea.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Tata şi mama erau deseori supăraţi în timpul vizitelor unchiului Andrew, continuă Merri. Ţipau în camera lor.</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Era mai bine când el pleca.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Această mărturisire era vizibil dureroasă pentru ea.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Ridică spre Lezlie ochii albaştri înceţoşaţi de lacrimi.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Oamenii mari au deseori conflicte, o linişti tânăra femeie.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Mai ales într-un cuplu</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Nu-i vorba despre asta, o întrerupse Merri. Nu erau de acord referitor la unchiul Andrew</w:t>
      </w:r>
      <w:r w:rsidR="00415EB8" w:rsidRPr="00A67360">
        <w:rPr>
          <w:rFonts w:ascii="Cambria" w:hAnsi="Cambria" w:cs="Bookman Old Style"/>
        </w:rPr>
        <w:t>...</w:t>
      </w:r>
      <w:r w:rsidRPr="00A67360">
        <w:rPr>
          <w:rFonts w:ascii="Cambria" w:hAnsi="Cambria" w:cs="Bookman Old Style"/>
        </w:rPr>
        <w:t xml:space="preserve"> şi de asemenea, referitor la mine. Mama îl apăra şi tata îi făcea reproşuri.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Ştii oare exact motivul certurilor lor?</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Merri făcu un gest de negare, dar se întoarse în aşa fel încât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Lezlie avu impresia că nu era cu totul neştiutoare de aceste dezacorduri. Probabil era foarte greu pentru ea să şi le asume.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Merri, dacă ţi-aş cere să-mi spui un singur lucru despre părinţii tăi, care ar fi acesta?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Că îi iubesc, murmură ea.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Şi dacă ţi-aş spune aceeaşi întrebare referitoare la unchiul tău?</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Expresia blândă a chipului se transformă pe loc într-o mască posomorâtă.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Aş fi vrut să nu vină niciodată la noi acasă. Astfel, aş fi fost încă acolo, ca înainte</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Aşadar, îl crezi responsabil de accident, pentru că din cauza lui se certau părinţii tăi când a derapat maşina?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N-ar fi trebuit s-o enerveze aşa pe mama.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Tata nu era enervat?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Ba da, dar el nu plângea. Ea da şi se ducea mereu la culcare cu migrenă.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Aşadar, fără ştirea adulţilor interesaţi, fetiţa prinsese foarte bine complexitatea relaţiilor lor, constată Lezlie, gânditoare.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Recapitulă în minte lanţul de evenimente dezvăluite de Merri.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Unul singur rămânea neclar; ce legătură între Andrew şi nepoata sa putea da naştere atât de frecvent la diferende?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Îl găsea oare Greg prea atent faţă de ea? Se temea să n-o răsfeţe? Oricum ar fi, vinovăţia pe care o simţea fetiţa era cel puţin în parte ancorată în înfruntările pe care le auzise, referitoare la ea.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Pot să te întreb ceva? spuse brusc Merri. Cum ai reuşit să-i uiţi? Vreau să spun, familia ta</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Nu i-am uitat, mărturisi Lezlie cu toată sinceritatea.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xml:space="preserve">Nu-i voi uita niciodată. Dar aparţin trecutului. A trebuit să întorc pagina, </w:t>
      </w:r>
      <w:r w:rsidRPr="00A67360">
        <w:rPr>
          <w:rFonts w:ascii="Cambria" w:hAnsi="Cambria" w:cs="Bookman Old Style"/>
        </w:rPr>
        <w:lastRenderedPageBreak/>
        <w:t>să accept că nu-i voi mai revedea niciodată şi să-mi reiau viaţa fără ei.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Îţi lipsesc încă?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Da, uneori. Dar nu sunt nefericită. Am fost un timp.</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Se auzi soneria telefonului în camera învecinată.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Câteva secunde mai târziu, Jane îi transmitea o legătură, întrerupând şedinţa, ceea ce nu făcea decât în mod excepţional. La aparat, Donna, vizibil tulburată, îşi ruga prietena să i se alăture cât mai curând posibil la serviciul de urgenţe.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Voi fi acolo imediat ce pot, o asigură Lezlie.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Închise repede, descumpănită. În acest timp, Merri nu-şi pierduse şirul şi reluă cu insistenţă: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Dar cum ai făcut pentru a înceta să te gândeşti la ei?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Nu există o reteţă magică, Merri. Pentru mine, a fost important să mă întorc la locul dramei, unde le-am spus adio.</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N-am fost în stare imediat. Dar ceea ce ajută o persoană, poate nu are nicio utilitate la o alta. În cazul tău, n-ar fi posibil să acţionezi la fel</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Nu</w:t>
      </w:r>
      <w:r w:rsidR="00415EB8" w:rsidRPr="00A67360">
        <w:rPr>
          <w:rFonts w:ascii="Cambria" w:hAnsi="Cambria" w:cs="Bookman Old Style"/>
        </w:rPr>
        <w:t>...</w:t>
      </w:r>
      <w:r w:rsidRPr="00A67360">
        <w:rPr>
          <w:rFonts w:ascii="Cambria" w:hAnsi="Cambria" w:cs="Bookman Old Style"/>
        </w:rPr>
        <w:t xml:space="preserve"> încuviinţă încet Merri.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Lezlie îi adresă un zâmbet liniştitor.</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Îţi va fi din ce în ce mai puţin greu, Merri. Asta îţi pot promite. Ştiu, este greu de crezut, dar timpul chiar ne vindecă rănile. În schimb, nu serveşte la nimic să speri că totul va redeveni cum a fost înainte, sau că durerea va dispare de la sine. Trebuie să insişti puţin pentru a aşeza evenimentele trecute printre amintiri. Pentru asta, va fi important ca la viitoarea noastră întâlnire să-mi vorbeşti despre ce s-a întâmplat în noaptea accidentului.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Lezlie aşteptă vreun semn de acceptare, dar fetiţa nu dădu niciunul. Era închisă în ea însăşi.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Am terminat pentru astăzi? întrebă Merri.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Da, doar dacă nu mai ai tu ceva</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Nu, dar aveai un aer ciudat, la telefon.</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Era o prietenă care avea nevoie de mine. Mă voi întâlni cu ea imediat. Aşadar, ne vom revedea marţi?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Da şi joi plec în tabără. Unchiul Andrew mi-a spus să te anunţ că nu voi mai veni timp de două săptămâni.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Se ridică şi merse spre uşă.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Sper că nu va fi ceva grav, pentru prietena ta.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Sunt sigură, răspunse Lezlie zâmbind.</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Câteva minute mai târziu, aceasta îşi strânse lucrurile şi plecă. La recepţie, Andrew şi Merri aşteptau cu Margaret.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Aceasta din urmă se ridică şi spuse cu o voce îngrijorată: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lastRenderedPageBreak/>
        <w:t>— Jane m-a informat că a sunat Donna şi că părea înspăimântată</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Are o problemă, dar încă nu ştiu care. Mă aşteaptă la urgenţe.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Lezlie afişa un calm pe care era departe de a-l simţi. Şi dacă i se întâmplase o nenorocire lui Jim?</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Te pot ajuta?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Mulţumesc, mamă, dar nu cred. Mă tem că ieşirea noastră este compromisă</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Te însoţesc, decretă Andrew.</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Iar Merri vă aştepta cu mine la bufet, se oferi Margaret.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Ne veţi găsi acolo.</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Mulţumesc, Margaret, acceptă Andrew. Profită de asta pentru a mânca de prânz, Merri. Voi veni să te iau îndată ce va fi posibil.</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Pentru a nu pierde timpul, Lezlie îşi interzise să protesteze, sau să se gândească la relaţia de prietenie care părea că se stabilise între mama sa şi Andrew. Ajunse în pas grăbit în aripa de internări a clădirii.</w:t>
      </w:r>
    </w:p>
    <w:p w:rsidR="00BC66DB" w:rsidRPr="00A67360" w:rsidRDefault="00BC66DB" w:rsidP="00930DAB">
      <w:pPr>
        <w:widowControl w:val="0"/>
        <w:autoSpaceDE w:val="0"/>
        <w:autoSpaceDN w:val="0"/>
        <w:adjustRightInd w:val="0"/>
        <w:spacing w:after="0"/>
        <w:jc w:val="center"/>
        <w:rPr>
          <w:rFonts w:ascii="Cambria" w:hAnsi="Cambria" w:cs="Bookman Old Style"/>
          <w:b/>
          <w:color w:val="000000"/>
        </w:rPr>
      </w:pPr>
      <w:r w:rsidRPr="00A67360">
        <w:rPr>
          <w:rFonts w:ascii="Cambria" w:hAnsi="Cambria" w:cs="Bookman Old Style"/>
          <w:b/>
          <w:color w:val="000000"/>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O undă de uşurare o străbătu la ieşirea din ascensor. Jim, teafăr, se afla lângă Donna pe care o susţinea. Un alt cuplu era aşezat pe o banchetă, într-o stare de tensiune nervoasă pe care o trădau gesturile agitate. Femeia plângea, iar bărbatul părea pe punctul de a exploda. Lângă cei doi se aflau trei copii palizi şi speriaţi.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Dacă nu v-aţi fi opus ideii noastre, nimic din toate acestea nu s-ar fi întâmplat! exclamă tatăl cu duritate, adresându-se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Donnei.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Aceasta, cu ochii aţintiţi în pământ, scutură slab din cap când Jim îi murmură la ureche câteva cuvinte încurajatoare.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Schiţă un zâmbet silit văzând-o pe Lezlie apropiindu-se.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Sunt fericită că eşti aici. Bună ziua, Andrew.</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Ce se întâmplă, Donna?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Elizabeth, fetiţa despre care ţi-am vorbit. Iată-i părinţii.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Ann şi Bill Clarke. După toate aparenţele, Ann a lăsat-o pe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Elizabeth câteva clipe fără supraveghere şi aceasta a pus mâna pe un cuţit de bucătărie</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Dumnezeule! S-a rănit grav?</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Aproape şi-a tăiat două degete, răspunse Donna printre lacrimi. Acum este operată. În cazul în care nu ai înţeles deja, familia Clarke şi-a ieşit din fire.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Şi ce oare aştepţi de la mine?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xml:space="preserve">— Ştiu că de obicei nu lucrezi cu adulţii, dar ai vrea să-i vorbeşti Annei? Este în pragul unei crize de nervi şi nu ascultă pe nimeni. Se acuză neîncetat </w:t>
      </w:r>
      <w:r w:rsidRPr="00A67360">
        <w:rPr>
          <w:rFonts w:ascii="Cambria" w:hAnsi="Cambria" w:cs="Bookman Old Style"/>
        </w:rPr>
        <w:lastRenderedPageBreak/>
        <w:t>că a scăpat-o pe Elizabeth din ochi. Dacă ai putea s-o ajuţi</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Voi încerca. Dar fără garanţii</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Se îndreptă spre familia disperată şi se prezentă. Andrew le observă reacţiile: din teamă şi ostilitate, deveniră rezervaţi, apoi domnul Clarke se îndepărtă pentru a-i permite soţiei să rămână între patru ochi cu Lezlie. Andrew se întoarse spre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Jim:</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Mă duc să iau o cafea. Voi vreţi? le propuse.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Donna făcu un semn de negare, iar Jim îi ceru prinzând-o de umăr:</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Ai putea rămâne câteva minute singură, draga mea?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Mi-ar plăcea să-l însoţesc pe Andrew.</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În timp ce aşteptau ascensorul, tânărul bărbat oftă îndelung privind înfăţişarea tristă a soţiei sale.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Aş vrea să nu se întâmple niciodată asemenea catastrofe!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Donna este distrusă.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Este vorba despre una dintre elevele ei?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Una dintre cele de care s-a ocupat cel mai mult.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Este devotată tuturor, dar unele, ca Elizabeth, o impresionează mai profund.</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În drum spre bufet, Jim îi explică lui Andrew ce erau copiii autişti, faptul că era aproape imposibil să se comunice cu ei, eforturile îndârjite pentru a obţine cel mai infim progres.</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Donna are probabil o personalitate foarte caldă, pentru a-i scoate din cochilia lor, comentă Andrew.</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Este mai mult de atât. Vezi, a avut o soră autistă. Dar în acea perioadă nu se ştia cum să se îngrijească o asemenea tulburare şi Tina a fost plasată într-o instituţie. A murit acolo de pneumonie, când Donna avea paisprezece ani. Cred că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Elizabeth i-a amintit de ea.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Lezlie nu observase plecarea lui Andrew, până în clipa în care îl văzu propunându-le nişte băuturi copiilor, care acceptară, cu permisiunea tatălui lor. Tânăra femeie îi adresă o scurtă privire recunoscătoare. Puţini oameni şi-ar fi dat această osteneală pentru nişte necunoscuţi</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Îi oferi lui Bill Clarke o ceaşcă aburindă de cafea şi o studie pe furiş pe mama Elizabethei. În atât de puţin timp, transformarea era remarcabilă. O asculta pe Lezlie cu o expresie mai relaxată, dând uneori din cap şi spunându-şi părerile. I se întâmpla chiar să schiţeze o umbră de zâmbet.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În sfârşit, Lezlie se întoarse spre prietenii săi şi-şi trecu un braţ în jurul Donnei.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N-ar fi trebuit să insist atât de mult pentru a o ţine pe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lastRenderedPageBreak/>
        <w:t>Elizabeth acasă, se lamentă aceasta.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Nimeni nu poate afirma dacă ai avut dreptate sau nu.</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Donna. Sper să nu-mi reproşezi că i-am relatat Annei povestea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Tinei. Ideea unui plasament nu-i plăcuse niciodată şi a înţeles mai bine de ce te opuneai atât de mult.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M-am lăsat influenţată de trecutul meu personal şi am pierdut obiectivitatea</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La ce bun să te copleşeşti cu reproşuri, Donna? Ai investit mult în această copilă, ceea ce te-a făcut vulnerabilă.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Poate n-ar trebui s-o regreţi</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Donna ridică asupra ei ochii strălucind de lacrimi.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Ce vrei să spui?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Anna a hotărât să angajeze pe cineva pentru a se elibera puţin. I-am dat coordonatele unor servicii competente.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Iar Elizabeth va rămâne înscrisă la şcoala ta.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Oh, Lezlie! exclamă Donna îmbrăţişând-o din toate puterile. Am făcut bine că te-am chemat. Ştiam că prin calmul tău se va linişti toată lumea.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Cred că Annei i-ar plăcea să-ţi vorbească</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Donna se apropie de mama Elizabethei şi cele două femei se luară de mână într-o emoţie mută. Umerii lui Lezlie se lăsară în jos; în faţa unei crize arbora întotdeauna un excelent sânge-rece, pentru ca apoi să se simtă golită de energie.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Ai terminat? făcu o voce caldă, chiar în spatele ei.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Andrew îşi pusese liniştitor mâna pe umerii ei.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Văzând familia Clarke înconjurându-se reciproc şi pe Jim oferindu-i Donnei susţinere, Lezlie fu tentată să se sprijine de însoţitorul său, să se lase înconjurată de braţele lui puternice.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Dar se mulţumi să zâmbească.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Da. Şi-ţi mulţumesc că ai venit, Andrew. Atenţiile tale au destins atmosfera.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Sunt fericit că m-am putut face util. Obosită?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Epuizată, confirmă tânăra femeie.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Cu un semn de rămas-bun spre Jim şi Donna şi spre familia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Clarke, îl urmă spre ascensor. Le găsiră pe Margaret Hall şi pe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Merri la bufet, înfruntându-se în jocul unei bătălii navale.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Copila asta are o strategie pe care nu voi reuşi s-o înţeleg niciodată, declară Margaret încruntată. N-am câştigat nici măcar o partidă.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Îţi lipseşte practica, observă Lezlie.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Ah, dar îmi voi reveni. Pentru a-mi salva ancora data viitoare!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O învălui pe fetiţa care radia de bucurie, într-o privire afectuoasă.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lastRenderedPageBreak/>
        <w:t>— Când vei stăpâni jocul acesta, ea va fi interesată de unul nou, îşi dădu Andrew cu părerea. Vino, Merri, trebuie să plecăm.</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În timp ce se îndreptau în grup spre ieşire, Lezlie se gândea la legăturile ce se ţesuseră între mama sa şi Andrew, mama sa şi Merri, Andrew şi Donna, Andrew şi Jim</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Acest bărbat i se insinua inexorabil în viaţă, câştigând de partea sa toate fiinţele care-i erau dragi.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Andrew şi Jim mi-au spus că una din elevele Donnei a fost rănită, începu Margaret. Nu este foarte grav?</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Cred că totul va merge foarte bine, declară Lezlie obosită.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Oare mai doreşti încă să faci cumpărături?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Nu, dar mi se pare că am nevoie de un costum de baie, replică tânăra femeie, adresându-i o privire lui Andrew.</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Acesta afişa un aer perfect nevinovat. Ajunseră la uşă şi constatară că o ploaie torenţială se abătuse asupra parcajului.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Sau mi-ar trebui mai degrabă un impermeabil? glumi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Lezlie.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Nu va ploua, afirmă Andrew cu o siguranţă care le făcu pe cele două femei să râdă.</w:t>
      </w:r>
    </w:p>
    <w:p w:rsidR="00BC66DB" w:rsidRPr="00A67360" w:rsidRDefault="00BC66DB" w:rsidP="00930DAB">
      <w:pPr>
        <w:widowControl w:val="0"/>
        <w:autoSpaceDE w:val="0"/>
        <w:autoSpaceDN w:val="0"/>
        <w:adjustRightInd w:val="0"/>
        <w:spacing w:after="0"/>
        <w:jc w:val="center"/>
        <w:rPr>
          <w:rFonts w:ascii="Cambria" w:hAnsi="Cambria" w:cs="Bookman Old Style"/>
          <w:b/>
          <w:color w:val="000000"/>
        </w:rPr>
      </w:pPr>
      <w:r w:rsidRPr="00A67360">
        <w:rPr>
          <w:rFonts w:ascii="Cambria" w:hAnsi="Cambria" w:cs="Bookman Old Style"/>
          <w:b/>
          <w:color w:val="000000"/>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Umezeala făcea mai apăsătoare căldura aproape estivală.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Nori groşi de aburi se ridicau de pe şosea când Lezlie se întorcea acasă, câteva ore mai târziu. Pe scaunul de alături de ea, o sacoşă conţinea costumul de baie dintr-o bucată, de culoare neagră, pe care-l cumpărase, care avea răscroiala adâncă în spate şi era barat în diagonală de o dungă de culoarea curcubeului, care se termina printr-un buchet de flori roz, aurii şi mov. În cabina de probă ezitase îndelung, considerând costumul prea sumar, dar mama sa îi înlăturase reticenţele, care reveniseră totuşi în forţă la ideea de a se prezenta astfel îmbrăcată în faţa lui Andrew.</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Costumele din două piese acoperă mai puţin, subliniase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Margaret. Ai tot timpul să-ţi ascunzi corpul când vei avea vârsta mea.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Doar nu te crezi bătrână? o tachină Lezlie.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Cum să neg evidenţa, când mă văd în fiecare dimineaţă în oglindă? Singura problemă este că în interior nu sunt ca în exterior.</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Ce vrei să spui?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Că mă simt ca la aproximativ douăzeci de ani. Dar în acea perioadă, nu se purta nimic atât de frumos. Aşa că profită, fiica mea.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Ploaia continuă să cadă toată seara, stropind terasa pe care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Lezlie o privea distrată. Liniştea nu era întreruptă decât de zgomotul neîncetat al picăturilor. Dar în acea seară, liniştea o apăsa.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lastRenderedPageBreak/>
        <w:t>Rătăci nervoasă din încăpere în încăpere prin casă, deschise televizorul pentru a-l închide aproape imediat.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Aranjă salonul deja impecabil, prepară o ceaşcă de ceai pe care nu o mai dori. Măcar dacă ar telefona Andrew!</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Dar aparatul rămase mut, cu încăpăţânare. În cele din urmă se hotărî să se culce, dar agitaţia persista. Rămase mult timp trează în întuneric, privind tavanul. Mama să se abţinuse de la orice comentariu faţă de Andrew, fapt pentru care îi fu recunoscătoare. Dar observase o aprobare tacită</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Oare ce să creadă despre această situaţie? După-amiază.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Andrew se comportase ca un prieten, oferindu-i ajutor şi susţinere. I se arătase ca un bărbat cu un farmec masculin teribil de provocator, şi ea se speriase atunci, deoarece îi trezea senzualitatea.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Pentru a se sustrage de la acele gânduri jenante, se întrebă pentru a mia oară unde intenţiona s-o ducă a doua zi.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Ce activitate va necesita un costum de baie şi o pălărie de soare? Măcar să nu fie prea obositoare</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Se gândi brusc la Michael şi zâmbi. Soţului său îi plăcuseră activităţile care dezvoltau corpul, ei cele care-i hrăneau mintea. Lui Lezlie îi făcea plăcere să străbată străduţe de ţară, bucurându-se de frumuseţea lor, să citească o carte bună sau să-şi cultive grădina. El adora tenisul, squashul şi joggingul.</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Aceste amintiri amuzante o liniştiră, şi curând adormi.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Dar nu Michael îi veni în visurile care priveau mai degrabă viitorul, decât trecutul. Se trezi pentru puţin timp la primele raze ale zorilor şi auzi murmurul regulat al ploii. „Andrew s-a înşelat”, constată făcându-se ghem sub pătură, pentru a regăsi în gânduri un bărbat înalt, cu părul cenuşiu şi ochi albaştri ca cerul de vară.</w:t>
      </w:r>
    </w:p>
    <w:p w:rsidR="00DC5DF6" w:rsidRPr="00A67360" w:rsidRDefault="00DC5DF6" w:rsidP="00930DAB">
      <w:pPr>
        <w:widowControl w:val="0"/>
        <w:autoSpaceDE w:val="0"/>
        <w:autoSpaceDN w:val="0"/>
        <w:adjustRightInd w:val="0"/>
        <w:spacing w:after="0"/>
        <w:ind w:firstLine="282"/>
        <w:jc w:val="both"/>
        <w:rPr>
          <w:rFonts w:ascii="Cambria" w:hAnsi="Cambria" w:cs="Bookman Old Style"/>
          <w:lang w:val="en-US"/>
        </w:rPr>
      </w:pPr>
    </w:p>
    <w:p w:rsidR="00DC5DF6" w:rsidRPr="00A67360" w:rsidRDefault="00DC5DF6" w:rsidP="00930DAB">
      <w:pPr>
        <w:pStyle w:val="RITitlu"/>
        <w:spacing w:before="0" w:after="0"/>
        <w:rPr>
          <w:rFonts w:ascii="Cambria" w:hAnsi="Cambria"/>
          <w:i/>
          <w:noProof/>
          <w:sz w:val="24"/>
          <w:szCs w:val="24"/>
        </w:rPr>
      </w:pPr>
      <w:r w:rsidRPr="00A67360">
        <w:rPr>
          <w:rFonts w:ascii="Cambria" w:hAnsi="Cambria"/>
          <w:i/>
          <w:noProof/>
          <w:sz w:val="24"/>
          <w:szCs w:val="24"/>
        </w:rPr>
        <w:lastRenderedPageBreak/>
        <w:t>Capitolul 10</w:t>
      </w:r>
    </w:p>
    <w:p w:rsidR="00DC5DF6" w:rsidRPr="00A67360" w:rsidRDefault="00DC5DF6" w:rsidP="00930DAB">
      <w:pPr>
        <w:widowControl w:val="0"/>
        <w:autoSpaceDE w:val="0"/>
        <w:autoSpaceDN w:val="0"/>
        <w:adjustRightInd w:val="0"/>
        <w:spacing w:after="0"/>
        <w:ind w:firstLine="282"/>
        <w:jc w:val="both"/>
        <w:rPr>
          <w:rFonts w:ascii="Cambria" w:hAnsi="Cambria" w:cs="Bookman Old Style"/>
          <w:lang w:val="en-US"/>
        </w:rPr>
      </w:pP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O sonerie insistentă o trezi brusc. Mormăind, scoase un braţ din căldura plăcută, pentru a opri ceasul deşteptător şi-şi dădu seama că vacarmul provenea de la telefon.</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Răspunse leneşă: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În picioare! făcu vocea veselă a lui Andrew. Puteam pune pariu că erai încă în pat. S-ar spune că aş fi câştigat.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Plouă, replică Lezlie.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Deloc. Ai o jumătate de oră.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Tânăra femeie avea încă pleoapele închise când el termină.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Deschizând ochii, privi pendula şi aruncă pătura exclamând:</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La naiba! Are dreptate, am întârziat!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Dădu draperiile la o parte şi constată că soarele strălucea peste natura împrospătată. Alergă în baie să-şi spele părul, bombănind că trebuia să se grăbească aşa. Şi ce idee să fi crezut că meteorologia era suficientă pentru a-l descuraja pe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Andrew Bradinton!</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Numai să nu mă ducă la pescuit! se rugă cu voce tare.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De-abia terminase de împletit părul şi de îmbrăcat nişte blugi, o bluză şi un bluzon din bumbac şi se suna la uşă.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Deschise în grabă şi declară pe un ton tăios:</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Nu eşti punctual.</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În generozitatea mea, ţi-am acordat deliberat o amânare de cinci minute. Ţi-ai luat costumul de baie?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Da, este pe mine. În schimb, n-am luat decât nişte haine de schimb şi un prosop, pentru că nu ştiu unde mergem</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Am prevăzut eu tot, afirmă Andrew, conducând-o afară.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Timpul era extraordinar de frumos, cu un cer limpede, pe care nu trecea nici cel mai mic nor. Perle de rouă sclipeau pe iarbă şi în grădinile vecine străluceau culorile luminoase ale azaleelor, petuniilor şi muşcatelor.</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Pentru început îţi propun un mic dejun sănătos, declară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Andrew. Ţi-e foame?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Foarte, recunoscu Lezlie, luând loc în Porche.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Cu un zâmbet mulţumit, tânărul bărbat demară. Pe strada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4l, opri în faţa unei mici aşezări a cărei faţadă promitea un mic dejun rustic, ca pe vremuri. Perdelele albe şi feţele de masă înflorate dădeau locului o ambianţă familială şi în interior pluteau cele mai apetisante arome.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Cunoşteai locul acesta? întrebă Lezlie, în timp ce se instala la o masă, într-un colţ.</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lastRenderedPageBreak/>
        <w:t>— Ruby îţi va spune că sunt client vechi.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O femeie de vârstă nedefinită, cu ochii ascunşi de nişte ochelari groşi, cu părul şaten, cărunt, se apropiase.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Cum te simţi astăzi? i se adresă lui Andrew.</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Foarte bine, Ruby. Dar dumneata?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Ca sâmbăta, îi răspunse pe un ton egal. Ai adus o prietenă?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Este Lezlie. Lezlie, iat-o pe Ruby.</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Este frumoasă, comentă chelneriţa.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Este şi părerea mea.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Ce vreţi să mâncaţi, în dimineaţa asta?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Lezlie făcu ochii mari de uimire, la cantitatea fenomenală de mâncare comandată de Andrew. Acesta îi adresă un zâmbet complice, apoi se afundă confortabil în fotoliu, uitându-se în jur. Lezlie şi el erau singura pereche, printre muncitorii care discutau despre pescuit şi despre ultimele rezultate sportive.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Lezlie îşi privi însoţitorul cu uimire, descoperind o nouă faţetă a personalităţii sale, în contrast cu omul de afaceri rafinat pe care-l întâlnise până atunci.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La ce te gândeşti? o întrebă acesta brusc.</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Luată pe nepregătite, tânăra femeie bâigui: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La tine</w:t>
      </w:r>
      <w:r w:rsidR="00415EB8" w:rsidRPr="00A67360">
        <w:rPr>
          <w:rFonts w:ascii="Cambria" w:hAnsi="Cambria" w:cs="Bookman Old Style"/>
        </w:rPr>
        <w:t>...</w:t>
      </w:r>
      <w:r w:rsidRPr="00A67360">
        <w:rPr>
          <w:rFonts w:ascii="Cambria" w:hAnsi="Cambria" w:cs="Bookman Old Style"/>
        </w:rPr>
        <w:t xml:space="preserve"> Mă gândeam că te integrezi cu o uşurinţă surprinzătoare în oricare cadru.</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Nu te-am văzut niciodată stânjenit sau stângaci.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Totuşi, mi s-a întâmplat, spuse Andrew. În special de când te cunosc. De exemplu, când am întâlnit-o pe mama ta.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Pe mama?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A fost o vreme când mamele mă priveau mai degrabă cu ochi răi, admise cu un aer îndurerat.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Seducătorul care ameninţa virtutea odraselor, îl tachină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Lezlie.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A ta nu mi s-a părut suspicioasă.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A mea, este unică în felul său.</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Ca şi fiica.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Se aplecă în faţă şi-şi puse mâna peste a sa.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Faci o greşeală dacă te gândeşti că nu mă interesezi decât fizic, Lezlie.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Această mărturisire murmurată cu sinceritate o emoţionă mult pe tânăra femeie, care trebui să se întoarcă pentru a-şi păstra sângele-rece. Ruby veni lângă ei, încărcată cu o mulţime de mâncăruri delicioase, comandate. Când fură din nou singuri, Lezlie îl întrebă pe Andrew, neliniştită: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Te încăpăţânezi să nu-mi dezvălui natura acestei ieşiri, dar</w:t>
      </w:r>
      <w:r w:rsidR="00415EB8" w:rsidRPr="00A67360">
        <w:rPr>
          <w:rFonts w:ascii="Cambria" w:hAnsi="Cambria" w:cs="Bookman Old Style"/>
        </w:rPr>
        <w:t>...</w:t>
      </w:r>
      <w:r w:rsidRPr="00A67360">
        <w:rPr>
          <w:rFonts w:ascii="Cambria" w:hAnsi="Cambria" w:cs="Bookman Old Style"/>
        </w:rPr>
        <w:t xml:space="preserve"> Sper că nu </w:t>
      </w:r>
      <w:r w:rsidRPr="00A67360">
        <w:rPr>
          <w:rFonts w:ascii="Cambria" w:hAnsi="Cambria" w:cs="Bookman Old Style"/>
        </w:rPr>
        <w:lastRenderedPageBreak/>
        <w:t>mergem la pescuit?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Nu-ţi place asta?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Nu. Tata m-a luat cu el de câteva ori, când eram copilă.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 renunţat repede, deoarece îi ceream să arunce peştele înapoi în apă</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Linişteşte-te, nu acesta este planul meu.</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Cu aceste vorbe, îşi serviră câte o porţie generoasă de ouă jumări, cartofi sote, cârnaţi şi un sos alb pentru chiflele calde.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O jumătate de oră mai târziu, urcară din nou în maşină şi o luară pe strada Roswell, până la Chattahoochee River.</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Acolo, Andrew parcă lângă o baracă de închiriat ambarcaţiuni, asaltată de clienţi.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Expresia surprinsă şi în acelaşi timp bucuroasă a lui Lezlie, îl amuză pe Andrew.</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Să nu-mi spui că n-ai coborât niciodată pe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Chattahoochee cu pluta? o întrebă.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Tânăra femeie dădu din cap.</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Incredibil! Greg şi cu mine practicăm acest sport cu regularitate, în adolescenţă. De când a trecut moda şi este mai puţină lume, am revenit.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Bărbaţi, femei şi copii, îmbrăcaţi în bermude sau în costume de baie, cărau ambarcaţiuni de toate felurile – saltele pneumatice, bărci mici gonflabile, colaci uriaşi. În Porche.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Lezlie îşi schimbă blugii cu un şort din bumbac, pe care şi-l adusese, iar Andrew îşi scoase de asemenea pantalonii!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Scoase din portbagaj un răcitor, apoi încuie portierele cu cheia; mână în mână, o luară în direcţia fluviului.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Lezlie se miră că nu trecură pe la un birou de închirieri, dar se lăsă cu docilitate condusă până la malul alunecos.</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Ah, iată-i! Începusem să cred că nu veţi veni.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Doi bărbaţi se desprinseră de un grup care aştepta pe mal şi-l eliberă pe Andrew de povara stânjenitoare.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Mai bine mai târziu decât niciodată, replică acesta din urmă.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O ajută pe Lezlie să coboare panta abruptă şi îşi păstră un braţ în jurul taliei sale, când făcu prezentările. Cei şase prieteni erau Pete, un contabil şi soţia sa Karen; Charlie, un investitor foarte cunoscut în Atlanta, cu soţia Maxine; şi în sfârşit, un avocat, Ken Lawson, fost coleg cu Michael.</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Fusese căsătorit, în perioada colaborării lor, dar acum era însoţit de o prietenă, Janie.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Bună ziua, Lezlie, spuse el cu căldură. Ce ai făcut în tot acest timp?</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Bine, dar tu, Ken?</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Acesta îi aruncă o privire Janiei şi admise zâmbind:</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lastRenderedPageBreak/>
        <w:t>— Nu am de ce mă plânge</w:t>
      </w:r>
      <w:r w:rsidR="00415EB8" w:rsidRPr="00A67360">
        <w:rPr>
          <w:rFonts w:ascii="Cambria" w:hAnsi="Cambria" w:cs="Bookman Old Style"/>
        </w:rPr>
        <w:t>...</w:t>
      </w:r>
      <w:r w:rsidRPr="00A67360">
        <w:rPr>
          <w:rFonts w:ascii="Cambria" w:hAnsi="Cambria" w:cs="Bookman Old Style"/>
        </w:rPr>
        <w:t xml:space="preserve"> Îl cunoşti bine pe Andrew.</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Nu foarte</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Este o persoană cinstită, declară el. Mă ocup de câţiva ani de interesele sale.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Andrew ancoră refrigeratorul din polistiren de pluta compusă din nouă camere, de camion solid legate unele de celelalte într-un cerc larg.</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Prietenii se dezbrăcară pentru a lua loc la bord în strania ambarcaţiune. Lezlie admiră pe furiş bustul gol al lui Andrew şi când ea îşi scoasele hainele, notă cu satisfacţie licărirea care apăru în ochii întunecaţi.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Ce costum de baie, îi şopti între patru ochi.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Mama a considerat că-ţi va plăcea</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Îi salut bunul gust, dar nu şi prudenţa, îi şopti Andrew.</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Măsură fără jenă silueta perfectă pe care i-o oferea privirilor costumul negru foarte răscroit şi zâmbi cu evidentă apreciere. Ridicând-o pe Lezlie în braţele puternice, o aşeză în mijlocul unuia din colaci. Aceasta îşi ţinu respiraţia când apa rece îi stropi abdomenul.</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Te vei încălzi repede, o asigură Andrew, luând loc alături de ea. Soarele va fi torid.</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Când toată lumea fu instalată, Ken desprinse ancora.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Curentul luă în stăpânire pluta, care schimbă direcţia spre mijlocul râului, având în vedere că era noroios din cauza ploilor recente. Alte grupuri se lăsară duse în voia valurilor şi aerul răsuna de hohote de râs.</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Charlie începu o dezbatere referitoare la echipa locală de baseball, pe care o apăra, în timp ce Ken o considera nulă.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De-a lungul discuţiilor, unul sau altul dintre cei care se scăldau se serveau din provizii, aşezate comod în centrul grupului.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Este sigur că nu se moare de foame când Andrew este cel care cumpără gustările, comentă Ken, oferind cutii cu bere în jur. Probabil există cel puţin o duzină de sandvişuri, acolo.</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Nu te gândeşti decât să mănânci, îi reproşă Janie, tachinându-l.</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Nu este singurul, murmură Lezlie.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Nu te descurci prea rău, ripostă Andrew în şoaptă.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Ken povestea problemele pe care i le punea o afacere spinoasă.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Distrată, Lezlie contempla personajul splendid pe care-l descoperea. Legănată de mişcarea apei, căzu într-o dulce toropeală, din care o scoase până la urmă atingerea unei mâini pe obraz.</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Ţi se va arde pielea dacă nu iei precauţii, o înştiinţă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Andrew.</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Scoase un tub din răcitor şi-i acoperi tinerei femeie cu cremă atât faţa, cât şi umerii.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lastRenderedPageBreak/>
        <w:t>— Te gândeşti la toate, observă aceasta.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„Gata mereu”, glumi Andrew. Dacă am înţeles bine, îl cunoşti pe Ken?</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Michael şi cu ei au lucrat la aceeaşi firmă, până când Ken a pornit pe cont propriu, îi explică Lezlie.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Aşadar, ne-am fi putut întâlni mai curând.</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N-aş fi fost pregătită înainte.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Tonul său grav nu-i scăpă lui Andrew.</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Iartă-mi lipsa de tact, Lezlie, observă acesta cu blândeţe.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Am vorbit fără să gândesc.</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Lezlie îi studia, gânditoare, mâna bronzată. Uneori i se părea că amintirile datează de-abia de ieri, ca atunci când povestirile lui Ken îi evocaseră discuţii asemănătoare cu Michael; în alte clipe, păreau atât de îndepărtate, aproape ireale</w:t>
      </w:r>
      <w:r w:rsidR="00415EB8" w:rsidRPr="00A67360">
        <w:rPr>
          <w:rFonts w:ascii="Cambria" w:hAnsi="Cambria" w:cs="Bookman Old Style"/>
        </w:rPr>
        <w:t>...</w:t>
      </w:r>
      <w:r w:rsidRPr="00A67360">
        <w:rPr>
          <w:rFonts w:ascii="Cambria" w:hAnsi="Cambria" w:cs="Bookman Old Style"/>
        </w:rPr>
        <w:t xml:space="preserve"> O altă viaţă.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Veţi mai face mult timp opinie separată, amândoi?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Exclamă Charlie. Desigur, este foarte firesc. Îmi amintesc de întâlnirea mea cu Maxine! Absolut nemaipomenită</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Maxine vru să-l facă să tacă lovindu-l cu palma pe braţ.</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Prea târziu, decretă Ken. Acum, trebuie să ştiu.</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Tânăra femeie ridică din umeri şi Charles povesti fără să se lase rugat mai mult, întâmplarea amuzantă. O zărise dezamăgită lângă o maşină oprită, a cărei alarmă urla fără întrerupere.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Ne-am oprit, gândindu-mă s-o uimesc cu talentele mele de mecanic. Dar nu văzusem niciodată acel model italian şi vrând să deconectez claxonul, am deblocat frâna de mână.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Drumul era în pantă şi parcasem în faţă</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Dacă l-aţi fi văzut! interveni Maxine. Cu costumul din trei piese, alunecând în noroi, încercând cu disperare să reţină maşina mea.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Charles izbucni în râs. Neputinciios, privise vechiul Fiat deformat de lovituri, izbindu-i strălucitorul Mercedes nou.</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Şi culmea, când dăduse furios un şut puternic unuia din pneuri, căzuse în şezut în noroi.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Şi voi, Andrew şi Lezlie? Cum v-aţi cunoscut?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În mod mult mai banal, îi asigură Andrew.</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Ne-a prezentat un prieten comun.</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Lezlie scoase un oftat de uşurare. Totuşi, se gândi, ar fi putut bănui că Andrew nu va face nicio dezvăluire care ar fi putut-o jena</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Faceţi ce vreţi, declară brusc, strivind mucul ţigării peste umăr. Eu fac baie.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În ceea ce mă priveşte, mă simt bine aşa, mulţumesc, refuză Ken, luându-şi o bere. Vrea cineva un sandviş?</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lastRenderedPageBreak/>
        <w:t>Andrew dispăru în mijlocul colacului său, pentru a ieşi la suprafaţă în afara cercului. Cu faţa şi partea de sus a trupului transpirate, Lezlie îl imită. Apa rece i se păru încântătoare, dar mai puţin decât senzaţia de siguranţă a braţului lui Andrew, care-i cuprinsese talia. Picioarele li se atinseră o clipă, declanşând în ea o emoţie inexprimabilă. Tânărul bărbat îi mângâie pomeţii obrajilor, coloraţi deja în roz.</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Din fericire, nu vom mai petrece mult timp pe fluviu.</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Insolaţia ar putea să-ţi strice restul zilei.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Restul? se miră Lezlie.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Ssst, este o surpriză.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Nişte bucle mici scăpaseră din coafura lui Lezlie şi-i încadrau frumos faţa. La adăpost de privirile indiscrete.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Andrew se înclină pentru a-i culege un sărut de pe buze.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De ce oare nu porţi niciodată părul liber?</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Mă deranjează, replică ea. Aş fi obligată să-l tund.</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Când îi dădu drumul, Lezlie se prinse de camera cu aer, fără să înceteze să-l supravegheze. Andrew îi scoase o agrafă care-i reţinea coada înfăşurată pe ceafă şi, cum nu protestase, le scoase una câte una, pentru a le lăsa să cadă în valul verde-albăstrui. Un zâmbet mulţumit i se contură pe buze când în sfârşit coada se desprinse. Cu o sârguinţă metodică o despleti, până când, în sfârşit, părul tinerei femei se desfăşură în evantai în jurul ei, agăţându-se de încheietura mâinii lui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Andrew, ca ceva viu.</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Parcă ai fi o sirenă, murmură acesta, sărutând-o din nou.</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Sirenele trăiesc în mare, îl corectă Lezlie cu prefăcută degajare.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A mea nu</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Plonjând în adâncurile irizate ale ochilor lui, Lezlie pierdu orice noţiune a lumii înconjurătoare. Gurile li se întâlniră, mai întâi ezitante, apoi cu o pasiune reciprocă ce o ameţi pe tânăra femeie. Se lipi de însoţitorul său, delectându-se de atingerea bustului tare. Cât era de bine să te laşi în voia curentului, în voia senzaţiilor</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Andrew se îndepărtă uşor, revenind la realitate. O sărută pe Lezlie pe bărbie.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Într-adevăr, o tachină. Pielea sirenelor are de obicei mai degrabă un gust sărat şi nu această savoare de noroi.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Ai cunoscut multe?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Sirena din Chattahoochee este cea mai frumoasă dintre toate, se eschivă Andrew.</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Râsul Janiei le aduse aminte de însoţitorii lor. Se hotărâră să-şi reia locurile şi urcară prin interior în colacul respectiv.</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lastRenderedPageBreak/>
        <w:t>După ce se instală, Lezlie îşi lăsă părul să-l usuce vântul.</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Va trebui să-l spele din nou, dar ce importanţă avea?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Andrew îşi ţinuse promisiunea, de o veşnicie nu se mai distrase atât de bine. Dar plăcerea se termină prea curând, când ajunseră la Powers Ferry şi când bărbaţii săriră în apă pentru a trage pluta la mal. O urcară apoi pe stânci, unde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Charlie începu să dezumfle camerele cu aer.</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Se pare că ai o tehnică bine pusă la punct, îl felicită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Lezlie.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Chiar nu merită osteneala, doar pentru două ore de coborâre, mormăi Charles cu blândeţe, zâmbindu-i lui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Andrew cu subînţeles. Dar prietenul nostru a insistat să nu ne petrecem aici toată ziua.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Vom reîncepe curând de la Morgan Falls dacă puteţi suporta şase sau opt ore acolo sus, explică Andrew.</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Dar pentru astăzi aveam alte planuri.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Lezlie îl descoperi fără întârziere pe primul. Urmară un drum îngust şi pietros printre arbori înalţi până la un parcaj.</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Charlie şi Ken lăsară ambarcaţiunea strânsă şi îl ajutară pe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Andrew să descarce două biciclete din camioneta lui Charlie.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Mulţumesc că ai venit să le iei aseară, spuse Andrew.</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Ar trebui să te fac să plăteşti transportul diferitelor obiecte pe care mă puneţi toţi să-l fac!</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În spatele vehiculului era un vraf de prosoape. Lezlie se şterse, îşi recuperă pălăria, corsajul, şortul şi sandalele depozitate în răcitor, în interiorul unei pungi de plastic.</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Noi plecăm, anunţă Charlie, când Ken, Janie şi Maxine urcară la bord. Pe mai târziu, aşadar?</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Aşa este, încuviinţă Andrew, făcându-i cu ochiul.</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Rămasă singură cu el, Lezlie întrebă: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Unde îi vom regăsi şi când?</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Andrew se mulţumi să zâmbească, având un aer misterios.</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Încă o surpriză, oftă Lezlie. Vrei oare să-mi petrec toată ziua fără să ştiu ce mă aşteaptă?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Aşa intenţionez. Este mai nostim.</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Poate pentru tine, bodogăni tânăra femeie.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Pregătită? întrebă Andrew, plin de antren.</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N-aş îndrăzni s-o afirm. Oare ştii de câţi ani n-am mai încălecat o bicicletă?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Ai să încetezi să te plângi?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lastRenderedPageBreak/>
        <w:t>— Nu mă plâng!</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Cum tânărul bărbat afişa o mină sceptică, Lezlie se hotărî să nu-şi mai exprime nici cea mai mică nemulţumire.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Dar răbdarea îi fu pusă la grea încercare când, de-abia la un kilometru mai departe, la cotul unui viraj, abordară o pantă anevoioasă. Un val constant de maşini îi depăşea, lăsându-le doar un loc suficient şi într-o viteză care o neliniştea pe tânăra femeie.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Curând, Andrew descălecă şi Lezlie îl imită uşurată. În timp ce mergea pe jos, Andrew exclamă: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Linişteşte-te, după Terrill Mill va fi mai puţină circulaţie.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Tânăra femeie dădu din cap, străduindu-se să calculeze distanţa care-i despărţea de punctul de plecare. Era gata să dispere evaluând zece kilometri.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Ajunşi sus, porniră din nou, profitând de coborâre.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Regiunea era vălurită, iar pantele se succedau, mai mult sau mai puţin abrupte. În clipele uşoare, Lezlie se surprindea contemplând visătoare spatele puternic al însoţitorului său, sau picioarele bine formate, apăsând pe pedale. Îl aşteptă când se opri scurt în faţa unei băcănii, de unde ieşi cu două cutii de băuturi gazoase pe care le puse în sacoşă.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Ajunseră la Terrill Mill, o răscruce foarte încurcată, după care cotiră pentru a urma un drum vicinal, puţin frecventat.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Într-un peisaj rustic, depăşiră o herghelie, apoi o şcoală elementară, construită lângă un mic curs de apă. Cei doi oameni tineri străbătură podul îngust de lemn pe care-l trecură şi făcură o oprire.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Ce-ai spune de o pauză? propuse Andrew.</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Scăldată în transpiraţie, Lezlie făcu un semn de acceptare.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Îşi rezemară bicicletele şi coborâră pe malul râului. Andrew se instală sub o stâncă uriaşă şi o atrase pe Lezlie alături.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Alte perechi stăteau comod întinse la soare, pe malul râpos.</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Un câine mare, negru, alerga în libertate prin apă. Stăpânul îl fluieră şi, cu urechile ridicate, i se alătură în fugă, pentru a se scutura lângă el.</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Locul era atât de liniştit încât Lezlie închise ochii, ascultând clipocitul râului Deşi trăise întotdeauna în regiunea Atlantei.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Andrew o făcea să descopere locuri a căror existenţă nici n-o bănuise!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Tânărul bărbat aduse sacoşa şi deschise cele două băuturi, întinzându-i una. Lezlie bău cu înghiţuri mari, făcându-l să zâmbească.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Ei bine, de câţi ani n-ai mai urcat pe o bicicletă?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De prea mulţi, răspunse ea succint.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De ce? Pari în formă bună</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Îşi însoţi remarca aţintindu-şi privirea asupra coapselor şi pulpelor modelate armonios. Pentru a-şi ascunde stânjeneala.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lastRenderedPageBreak/>
        <w:t>Lezlie muşcă din sandvişul pe care Andrew îl pusese lângă ea.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Acesta din urmă îl termină pe al său din câteva îmbucături, apoi se sprijini în coate, perfect relaxat. Tânăra femeie mâncă încet, conştientă că o observa. El se gândea de ce oare se întuneca de fiecare dată când îi făcea un compliment?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Vedea în asta o linguşeală banală? Totuşi, cu toată sinceritatea, îl captivase. O considera incredibil de frumoasă – mai mult decât frumoasă. Sensibilă, bună şi vulnerabilă. Şi se părea că îşi schimbase atitudinea faţă de el. Avea un alt mod de a-l privi, de a reacţiona la atingerea lui</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În ceea ce-l privea, propriile sentimente evoluaseră.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Căpătaseră intensitate, cu toate că oscilau neîncetat între fericire şi chin. Ar fi vrut să petreacă fiecare clipă cu ea – dar era imposibil; s-o copleşească de cadouri – pe care, cu siguranţă, le-ar fi refuzat; să-i demonstreze şi dragostea sa fizică – dar înlăturase orice senzualitate din raporturile lor.</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Trebuia să aştepte, să-i lase lui Lezlie iniţiativa unei mari intimităţi, să se mulţumească doar cu sărutările furate la repezeală.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Oftă. Numai dacă i-ar da curând un semn! Altfel, va mai avea oare răbdare să-şi stăpânească dorinţele?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Cum ai descoperit acest loc? îl întrebă Lezlie.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Veneam aici cu colegii de universitate, îi explică Andrew.</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Bineînţeles, în acea perioadă era foarte diferit</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Totul s-a schimbat atât de mult! întări tânăra femeie.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De partea asta a Atlantei nu se afla aproape decât o mică băcănie ici şi colo. Acum fast-foodurile se succed supermarketurilor, fără a pune la socoteală imobilele cu birouri</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Sper că nu este o critică a corporaţiei mele?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Nu le reproşez asta constructorilor, ci municipalităţii care autorizează această urbanizare nebună.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Ceea ce se potriveşte cu sănătatea afacerilor, care-i permit societăţii noastre de consum să prospere, sublinie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Andrew. Dar îţi voi arăta un alt loc, în care vei putea uita invazia imobilelor. Este la câţiva kilometri de aici.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Unde?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Vei vedea</w:t>
      </w:r>
      <w:r w:rsidR="00415EB8" w:rsidRPr="00A67360">
        <w:rPr>
          <w:rFonts w:ascii="Cambria" w:hAnsi="Cambria" w:cs="Bookman Old Style"/>
        </w:rPr>
        <w:t>...</w:t>
      </w:r>
      <w:r w:rsidRPr="00A67360">
        <w:rPr>
          <w:rFonts w:ascii="Cambria" w:hAnsi="Cambria" w:cs="Bookman Old Style"/>
        </w:rPr>
        <w:t xml:space="preserve"> făcu el, cu un zâmbet exasperant</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Se ridică în picioare şi se duse să se chircească pe malul apei, pentru a-şi stropi umerii şi braţele.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Este foarte răcoritor, declară. Vrei să faci o baie?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xml:space="preserve">Lezlie era tentată, dar amintindu-şi emoţia pe care o simţise în râu, scutură din cap. Nu se încredea în propria voinţă, deoarece în taină, îşi dorea ca Andrew s-o îmbrăţişeze, s-o sărute, s-o mângâie făcând-o să-şi piardă </w:t>
      </w:r>
      <w:r w:rsidRPr="00A67360">
        <w:rPr>
          <w:rFonts w:ascii="Cambria" w:hAnsi="Cambria" w:cs="Bookman Old Style"/>
        </w:rPr>
        <w:lastRenderedPageBreak/>
        <w:t>raţiunea; şi în acea clipă, n-ar mai fi fost posibilă nicio întoarcere</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Andrew se ridică şi-i observă expresia preocupată. I se alătură şi îi prinse bărbia între degetul mare şi cel arătător, pentru a o împiedica să se întoarcă.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La ce te gândeşti? îi şopti.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La ziua frumoasă pe care am petrecut-o împreună.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Vorbeşti ca şi când s-ar fi terminat.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Nu-mi spune că</w:t>
      </w:r>
      <w:r w:rsidR="00415EB8" w:rsidRPr="00A67360">
        <w:rPr>
          <w:rFonts w:ascii="Cambria" w:hAnsi="Cambria" w:cs="Bookman Old Style"/>
        </w:rPr>
        <w:t>...</w:t>
      </w:r>
      <w:r w:rsidRPr="00A67360">
        <w:rPr>
          <w:rFonts w:ascii="Cambria" w:hAnsi="Cambria" w:cs="Bookman Old Style"/>
        </w:rPr>
        <w:t xml:space="preserve"> Dacă mai rosteşti încă o dată cuvântul</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„Surpriză”, ţip!</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Mi-ai promis o zi întreagă, se jusitifică Andrew.</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Am planuri şi pentru seară</w:t>
      </w:r>
      <w:r w:rsidR="00415EB8" w:rsidRPr="00A67360">
        <w:rPr>
          <w:rFonts w:ascii="Cambria" w:hAnsi="Cambria" w:cs="Bookman Old Style"/>
        </w:rPr>
        <w:t>...</w:t>
      </w:r>
      <w:r w:rsidRPr="00A67360">
        <w:rPr>
          <w:rFonts w:ascii="Cambria" w:hAnsi="Cambria" w:cs="Bookman Old Style"/>
        </w:rPr>
        <w:t xml:space="preserve"> Nu mă întreba care, n-aş vrea să te fac să ţipi. S-ar putea să ţi se vină în ajutor</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Ar fi inutil. Nu vei îndrăzni să te arunci asupra mea în faţa tuturor!</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Nu mă provoca</w:t>
      </w:r>
      <w:r w:rsidR="00415EB8" w:rsidRPr="00A67360">
        <w:rPr>
          <w:rFonts w:ascii="Cambria" w:hAnsi="Cambria" w:cs="Bookman Old Style"/>
        </w:rPr>
        <w:t>...</w:t>
      </w:r>
      <w:r w:rsidRPr="00A67360">
        <w:rPr>
          <w:rFonts w:ascii="Cambria" w:hAnsi="Cambria" w:cs="Bookman Old Style"/>
        </w:rPr>
        <w:t xml:space="preserve"> Dar, mai devreme sau mai târziu vom fi singuri, şi în acea clipă</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În acea clipă va fi rândul tău să deschizi sau să închizi acest capitol dintre noi, încheie.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Nu sunt atât de sigură de asta</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Poţi să mă crezi, o asigură sărutând-o scurt pe buze.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Tulburată, Lezlie ridică mâna fără să se gândească şi îşi afundă degetele în părul mătăsos al lui Andrew. Îi răspunse la sărut în acelaşi mod jucăuş, dar când privirile li se întâlniră, amândoi rămaseră încremeniţi.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Tânărul bărbat o îmbrăţişă cu pasiune, picioarele goale li se încurcară şi Lezlie se abandonă confuziei plăcute care o cuprindea. Când Andrew puse din nou stăpânire pe gura tremurătoare, un strigăt, îi alarmă: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Da! Bravo! Încă!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Cu ochii înceţoşaţi de dorinţă, Andrew scrută cursul apei şi observă, puţin în amonte, un grup de adolescenţi care-i privea făţiş. Unul dintre ei le adresă vesel un larg semn cu mâna.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Este îngrozitor de jenant, murmură Lezlie.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Câteva minute mai târziu ar fi putut fi şi mai mult, mormăi Andrew.</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Îi mângâie spatele cu mişcări lente şi liniştitoare, apoi se aplecă să-şi adune sacoşa. Salutându-i în trecere pe tineri, urcară încet spre drumul lor, încă îmbrăţişaţi.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Când încălecară pe biciclete şi îşi reluară excursia, Lezlie se dojeni în tăcere. Oare cum se putuse comporta în modul acesta? Era oare</w:t>
      </w:r>
      <w:r w:rsidR="00415EB8" w:rsidRPr="00A67360">
        <w:rPr>
          <w:rFonts w:ascii="Cambria" w:hAnsi="Cambria" w:cs="Bookman Old Style"/>
        </w:rPr>
        <w:t>...</w:t>
      </w:r>
      <w:r w:rsidRPr="00A67360">
        <w:rPr>
          <w:rFonts w:ascii="Cambria" w:hAnsi="Cambria" w:cs="Bookman Old Style"/>
        </w:rPr>
        <w:t xml:space="preserve"> îndrăgostită de Andrew Bradinton?</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xml:space="preserve">Deranjată de această idee, pedala furioasă pentru a-şi ajunge însoţitorul. Sosiră într-o zonă rezidenţială formată din locuinţe superbe. Lezlie observase splendidele proprietăţi de pe plută, dar acum le admira şi mai mult, cu grădinile lor imense întreţinute impecabil şi semnul original foarte </w:t>
      </w:r>
      <w:r w:rsidRPr="00A67360">
        <w:rPr>
          <w:rFonts w:ascii="Cambria" w:hAnsi="Cambria" w:cs="Bookman Old Style"/>
        </w:rPr>
        <w:lastRenderedPageBreak/>
        <w:t>special al fiecărei case.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Andrew se opri în faţa unui teren în construcţie, unde creşteau câţiva stejari centenari. Îşi aşeză bicicleta şi pătrunse acolo fără nicio jenă.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Vino, o invită, deoarece Lezlie nu-l urmaşe.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Nu se intră astfel la oameni, protestă aceasta.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Parcela îmi aparţine, o anunţă Andrew.</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Ah? se miră tânăra femeie alăturându-i-se. Intenţionezi să construieşti aici?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Nu ştiu, admise el, privind apele leneşe ale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Chattahoochee River, în spatele parcului. La început, era vorba doar de o simplă investiţie funciară, deoarece aceste amplasamente sunt foarte căutate.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Lezlie contemplă peisajul înconjurător, fluviul, strada liniştită pe care o străbăteau cei ce făceau jogging, tufişurile de păducel în floare. Andrew avusese dreptate: de aici, se uita cu uşurinţă frenezia lumii moderne. Destinsă, căscă.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Obosită?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A fost o zi plină, admise.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Te plângi?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Departe de mine acest gând! Doar că</w:t>
      </w:r>
      <w:r w:rsidR="00415EB8" w:rsidRPr="00A67360">
        <w:rPr>
          <w:rFonts w:ascii="Cambria" w:hAnsi="Cambria" w:cs="Bookman Old Style"/>
        </w:rPr>
        <w:t>...</w:t>
      </w:r>
      <w:r w:rsidRPr="00A67360">
        <w:rPr>
          <w:rFonts w:ascii="Cambria" w:hAnsi="Cambria" w:cs="Bookman Old Style"/>
        </w:rPr>
        <w:t xml:space="preserve"> Deja ştiu că mâine mă va durea peste tot.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Mi-ar face plăcere să masez zonele dureroase, îi propuse cu prefăcută inocenţă.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N-are rost, o baie caldă va rezolva treburile.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Mai puţin bine decât mine.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Eşti un lăudăros, Andrew.</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Un realist, o corectă acesta. Poate este în sfârşit timpul să te duc acasă! Astfel, vei avea puţin timp să te pregăteşti pentru restul serii</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Aproximativ o oră mai târziu se întoarseră la maşină, stivuiră bicicletele pe acoperiş şi porniră spre domiciliul lui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Lezlie.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Voi veni să te iau la ora opt, declară Andrew plecând.</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Alege o ţinută uşoară, nişte blugi de exemplu şi abţine-te să cinezi.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La ordinele tale, ripostă tânăra femeie pe un ton vesel.</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Andrew afişă o mimică exasperată şi o împinse blând spre uşă. Ajunsă înăuntru, se rezemă cu spatele de uşă pentru a asculta Porcheul plecând. Bucuria intensă îi fu umbrită o clipă de o crampă în coapsă</w:t>
      </w:r>
      <w:r w:rsidR="00415EB8" w:rsidRPr="00A67360">
        <w:rPr>
          <w:rFonts w:ascii="Cambria" w:hAnsi="Cambria" w:cs="Bookman Old Style"/>
        </w:rPr>
        <w:t>...</w:t>
      </w:r>
      <w:r w:rsidRPr="00A67360">
        <w:rPr>
          <w:rFonts w:ascii="Cambria" w:hAnsi="Cambria" w:cs="Bookman Old Style"/>
        </w:rPr>
        <w:t xml:space="preserve"> Muşchii îi protestau deja pentru că fuseseră supuşi unui asemenea regim.</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Deschise radioul şi, în timp ce se îndrepta spre baie, începu să-şi scoată hainele. Se auzi un refren cunoscut şi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lastRenderedPageBreak/>
        <w:t>Lezlie se surprinse fredonându-l cu veselie.</w:t>
      </w:r>
    </w:p>
    <w:p w:rsidR="00DC5DF6" w:rsidRPr="00A67360" w:rsidRDefault="00DC5DF6" w:rsidP="00930DAB">
      <w:pPr>
        <w:widowControl w:val="0"/>
        <w:autoSpaceDE w:val="0"/>
        <w:autoSpaceDN w:val="0"/>
        <w:adjustRightInd w:val="0"/>
        <w:spacing w:after="0"/>
        <w:ind w:firstLine="282"/>
        <w:jc w:val="both"/>
        <w:rPr>
          <w:rFonts w:ascii="Cambria" w:hAnsi="Cambria" w:cs="Bookman Old Style"/>
          <w:lang w:val="en-US"/>
        </w:rPr>
      </w:pPr>
    </w:p>
    <w:p w:rsidR="00DC5DF6" w:rsidRPr="00A67360" w:rsidRDefault="00DC5DF6" w:rsidP="00930DAB">
      <w:pPr>
        <w:pStyle w:val="RITitlu"/>
        <w:spacing w:before="0" w:after="0"/>
        <w:rPr>
          <w:rFonts w:ascii="Cambria" w:hAnsi="Cambria"/>
          <w:i/>
          <w:noProof/>
          <w:sz w:val="24"/>
          <w:szCs w:val="24"/>
        </w:rPr>
      </w:pPr>
      <w:r w:rsidRPr="00A67360">
        <w:rPr>
          <w:rFonts w:ascii="Cambria" w:hAnsi="Cambria"/>
          <w:i/>
          <w:noProof/>
          <w:sz w:val="24"/>
          <w:szCs w:val="24"/>
        </w:rPr>
        <w:lastRenderedPageBreak/>
        <w:t>Capitolul 11</w:t>
      </w:r>
    </w:p>
    <w:p w:rsidR="00DC5DF6" w:rsidRPr="00A67360" w:rsidRDefault="00DC5DF6" w:rsidP="00930DAB">
      <w:pPr>
        <w:widowControl w:val="0"/>
        <w:autoSpaceDE w:val="0"/>
        <w:autoSpaceDN w:val="0"/>
        <w:adjustRightInd w:val="0"/>
        <w:spacing w:after="0"/>
        <w:ind w:firstLine="282"/>
        <w:jc w:val="both"/>
        <w:rPr>
          <w:rFonts w:ascii="Cambria" w:hAnsi="Cambria" w:cs="Bookman Old Style"/>
          <w:lang w:val="en-US"/>
        </w:rPr>
      </w:pP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În faţa localului „Longhorn Saloon” fusese refăcută în întregime o stradă dintr-o localitate din Far West.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Deasupra trotuarului din scânduri, vitrine înşelătoare anunţau: Bărbier, Hotel, Banca pentru crescătorii de animale şi Şeriful McChure. Prin ferestrele deschise, se auzeau acordurile melancolice al muzicii country, în timp ce clienţii îmbrăcaţi în blugi împingeau porţile pivotante ale barului.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Lezlie rămase cu gura căscată când Andrew gară în parcajul arhiplin. Acum, totul se lămurea. Cămaşa în carouri a însoţitorului său şi cizmele din piele, ţinută pe care i-o recomandase şi ei.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Surprinsă? o întrebă amuzat.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Este punctul de atracţie al zilei! Niciodată n-am</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Dansat într-un salon de western, o completă.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Hotărât lucru, educaţia ta are lacune importante! Era timpul să se remedieze asta.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Îşi puse o mână pe talia sa pentru a o escorta în celebrul local. Părul roşcat cădea în bucle mari până la încheietura mâinii lui, reţinut la tâmple de piepteni din sidef.</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În cazul în care am omis să-ţi spun, îmi place să-ţi laşi părul liber.</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Am crezut că înţeleg asta</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În ciuda tonului ironic, fusese încântată de compliment.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După baie, uscându-şi şuviţele lungi, ezitase să-şi facă un coc deosebit de pedant. Dar dintr-un impuls, se hotărâse să-şi lase părul să-i fluture pe umeri, pus în valoare de decolteul ascuţit pe fiecare umăr al puloverului din bumbac galben pai.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Împletitura groasă, originală, făcea un contrast plăcut cu blugii ajustaţi pe talia joasă.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Saloon-ul era arhiplin şi în atmosfera plină de fum de-abia se zăreau dansatorii care se înghesuiau pe pistă.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Se servesc nişte excelente fripturi la grătar, prăjite la foc din lemne, şopti Andrew la urechea tinerei femei, conducând-o spre sala restaurantului.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De la o masă rotundă, Charlie, Maxine, Ken şi Janie le făceau semn cu mâna. Iată aşadar unde trebuia să se întâlnească din nou! Toţi arboraseră ţinute simple, la care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Charlie adăugase o pălărie împodobită cu o pană.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De-abia se instalase Lezlie pe scaunul oferit cu amabilitate de Andrew, că-i zări pe Jim şi Donna, care mergeau în direcţia lor. Le adresă un zâmbet surprins.</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Voi aici? exclamă.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lastRenderedPageBreak/>
        <w:t>Prietena sa îl supraveghea pe furiş pe Andrew, în conversaţie animată cu Jim şi-i explică în şoaptă: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Andrew ne-a sunat ieri, pentru a ne propune să ne întâlnim aici. Am picat din nori când m-a anunţat că vă veţi petrece mai înainte ziua împreună!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M-a surprins la fel de mult ca pe tine, admise Lezlie.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Dar dă-mi veşti despre Elizabeth.</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Se simte cât de bine posibil şi nu schimba subiectul.</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Prietenul tău îmi pare foarte hotărât să-şi atingă scopurile</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Ai remarcat şi tu? Mărturisesc că asta mă sperie puţin.</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Nu te nelinişti, după părerea mea, caută mai ales să te facă să te simţi bine. Concentrează-te mai degrabă asupra clipei prezente. Aici te distrezi bine.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Ai mai fost deja?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De mai multe ori, Jim şi cu mine am reuşit chiar să învăţăm unele dansuri.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Seara aceasta confirma bănuielile lui Lezlie: treptat.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Andrew se integra în viaţa sa şi o introducea în a lui, mergând până la amestecarea prietenilor. Tânărul bărbat înălţă capul în clipa în care îl studia, gânditoare şi, fără a înceta să-l asculte pe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Jim, îi zâmbi cu o căldură cu totul specială. Îi simţi presiunea genunchiului pe coapsă şi această comunicare tainică o bucură profund.</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Cina se desfăşură în mod plăcut, într-o conversaţie animată, marcată de muzica îndrăcită din sala vecină.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Aclamaţiile şi aplauzele începură să trezească o curiozitate sinceră la Lezlie, când Andrew propuse să meargă să se alăture petrecerii. Pista de dans era înconjurată de o barieră din lemn, de-a lungul căreia se aliniau taburete înalte. Trei ventilatoare imense agitau fără rezultat aerul plin de fum.</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Deasupra barului, două drapele sudiste flancau un panou lung pe care era pictată inscripţia „Longhorn Sallon”, lângă capul unui taur din specia Longhorn, cu coarne lungi, caracteristice.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Perechile se învârteau în bună rânduială pe podea, unele efectuând o înşiruire de paşi foarte complicaţi, care o fascinară pe Lezlie. Unele femei purtau în loc de veşnicii blugi, fuste lungi cu volane şi corsaje bufante.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Charlie reperă două mese libere şi grupul îşi croi cu greu drum prin mulţime. Imediat ce comandară un rând de bere.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Charlie şi Maxine se ridicară şi dispărură printre numeroşii dansatori. Andrew îşi puse braţul pe spătarul scaunului lui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Lezlie.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Să mă anunţi când vei fi pregătită.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lastRenderedPageBreak/>
        <w:t>— Pregătită? repetă aceasta pe un ton întrebător.</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Să dansăm.</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Tânăra femeie scutură cu putere din cap.</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Andrew, nu ştiu</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Este simplu, o asigură. Vino, îţi voi arăta.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Nu pot, Andrew, se încăpăţână ea. Ne vom face de râs amândoi.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Ba nu, vei încerca mai întâi aici.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O ridică în picioare şi-i arătă un bărbat şi pe partenera sa.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Priveşte, este o polcă. Sunt necesari trei paşi.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Făcu mişcările în faţa ei, apoi o antrenă mormăind fără încetare unu-doi-trei, unu-doi-trei. Sceptică, Lezlie se strădui să-l imite şi reuşi mai uşor decât îşi imaginase.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Înconjurând pista, Andrew o duse la balustradă, pentru a-i permite să-i observe mai bine pe ceilalţi.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Vezi? îi şopti. Partea de sus a corpului aproape nu se mişcă, tălpile alunecă pe parchet. Este acoperit cu rumeguş, pentru a uşura lucrurile. Ei bine, gata?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Lezlie ridică spre el ochii măriţi de groază: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Andrew, chiar nu doresc să fiu de râsul tuturor</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Nu vei fi, îţi promit.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O atrase în mulţimea avântată, ţinând o mână în faţa lor, în timp ce cealaltă i se strecurase sub păr, pentru a se aşeza pe ceafă. După câteva încercări stângace, Lezlie prinse ritmul şi-l putu urmări. Andrew o liniştea permanent, dându-i indicaţii, iar ea nu-i pierdea picioarele din ochi. După ce încheiară un tur, Lezlie avu mai puţină nevoie să se concentreze şi exclamă: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Cred că am înţeles!</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Nu ţi-am spus eu?</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Nu mai bătea măsura şi o conduse astfel aproximativ zece minute, evitând orice izbitură cu alţi dansatori. Când o simţi sigură, îi propuse: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Acum vom încerca o piruetă.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Lezlie se încordă imediat, cuprinsă de panică.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Nu încă, Andrew</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Este suficient să continui acelaşi pas, începând să te învârteşti, unu-doi-trei, apoi te laşi în faţa piciorului drept.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Atenţie, se schimbă direcţia</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Tânăra femeie îşi contractă degetele pe ale sale la apropierea colţului, temându-se mai mult decât de orice, să se facă de râs în faţa lui. Dar o conducea perfect şi, păstrând automat cadenţa, Lezlie termină graţioasă pirueta.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xml:space="preserve">— Foarte bine! o felicită Andrew zâmbind. Acum, vom face asta la fiecare </w:t>
      </w:r>
      <w:r w:rsidRPr="00A67360">
        <w:rPr>
          <w:rFonts w:ascii="Cambria" w:hAnsi="Cambria" w:cs="Bookman Old Style"/>
        </w:rPr>
        <w:lastRenderedPageBreak/>
        <w:t>colţ.</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După câteva tururi de pistă, tânăra femeie se relaxă, lăsându-se condusă cu mare plăcere de braţele puternice ale lui Andrew. Când dansul luă sfârşit, nu-şi putu ascunde complet dezamăgirea, spre marea bucurie a partenerului său.</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La sunetul unei melodii mai moderne, ritmată de baterie, sosiră un număr mare de dansatori. Se aliniară şi începură să facă toţi aceiaşi paşi; spre marea uimire a lui Lezlie, Andrew o conduse la masa lor.</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După muzica western, puţin melancolică, acest cântec al lui Michael Jackson părea exploziv.</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Băură câteva înghiţituri de bere şi Andrew îi explică unele din mişcările foarte elaborate pe care le executau tinerii dansatorii.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Oare cum ai învăţat toate astea?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Meredith mi-a predat câteva mişcări elementare.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Intrigată, Lezlie îl privi cu atenţie.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De fiecare dată când mergeam la Denver, ieşeam toţi trei, continuă Andrew. Exista un club bun nu prea departe de ei.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Ridică din umeri, puţin posomorât.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Lui Greg nu-i plăcea să danseze, dar Meredith adora asta.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Îi serveam de partener.</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Fratele tău era probabil foarte înţelegător, vru să glumească Lezlie.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Foarte, aprobă tânărul bărbat, cu un aer grav. Mai mult decât îşi pot imagina cea mai mare parte dintre oameni.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Această remarcă trezi curiozitatea lui Lezlie. Latura sa profesională se interesa automat de tot ceea ce se referea la viaţa afectivă a oamenilor pe care îi întâlnea. Şi în trioul Greg.</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Meredith, Andrew, sesizase relaţii foarte speciale. Nu-i putea preciza stinghereala, dar Andrew avea un mod curios de a vorbi despre fratele mai mic. Fusese oare gelos pe familia sa?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Meredith fusese amestecată în îndepărtarea celor doi fraţi?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Îşi studia însoţitorul, absorbit de surprinzătorul spectacol al zecilor de tineri dansatori aliniaţi. Trăsăturile îi păreau mai accentuate în lumina filtrată; Lezlie îi privea cu afecţiune gura cu cute senzuale şi ochii plini de sensibilitate şi poate de o anumită tristeţe</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Ken şi Janie nu se vedeau nicăieri, pe pistă Donna şi Jim executau mişcările la perfecţiune, unul lângă celălalt, schimbând comentarii şi zâmbete fericite. Charlie şi Maxine ajunseră la masă cu obrajii îmbujoraţi de efort.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Începem să fim prea bătrâni pentru acest gen de lucruri, declară Charlie, ştergându-şi fruntea care lucea de transpiraţie.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lastRenderedPageBreak/>
        <w:t>— Vorbeşte pentru tine, replică Maxine.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Se aşeză oftând.</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Totuşi, dansurile acestea noi devin foarte complicate!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Spune mai degrabă că nu le mai executăm noi la fel de uşor, gâfâi Charlie.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Oare vei mai învârti mult timp cuţitul în rană?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Tânărul bărbat îi adresă soţiei un zâmbet larg şi îşi trecu un braţ în jurul umerilor să-i.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Tu nu îmbătrâneşti, draga mea. Tu devii mai bună.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Du-te naibii, mormăi aceasta.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Se rezemă totuşi de el cu o tandreţe morocănoasă, iar</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Charles le făcu cu ochiul lui Andrew şi lui Lezlie.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Vedeţi ce vă aşteaptă mai târziu?</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Tânăra femeie plecă privirea şi Maxine îi dădu un cot soţului său.</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Să mergem să dansăm, propuse Andrew.</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Lezlie îl urmă spre pistă, unde învăţă un nou pas, mai complicat decât primul. Pierdu de mai multe ori ritmul, dar curând stăpâni succesiunea mişcărilor.</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Sper că nu te-a supărat aluzia lui Charlie, murmură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Andrew.</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Lezlie greşi imediat.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Sunt prea ocupată să-mi supraveghez picioarele pentru a-ţi răspunde, făcu acesta cu un râs puţin forţat.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În acest caz, mulţumeşte-te să asculţi. Nu lua în serios o asemenea remarcă. Face presupuneri</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După părerea mea, da. La naiba! bombăni tânăra femeie, încurcându-se din nou. Dar ai dreptate, n-are nicio importanţă.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Mai rămaseră printre dansatori pentru două polci. Lezlie se mişca acum cu mai multă uşurinţă, dar o dureau deja picioarele după escapada pe biciclete şi acum era şi mai rău.</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Când muzica tăcu, se lamentă: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Nu mai pot, Andrew. Să ne oprim.</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Va fi mai uşor când vei fi mai puţin crispată, observă acesta, conducând-o spre ieşire. Dacă am merge să respirăm puţin?</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Îşi croiră cu greu drum prin mulţimea atât de densă.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Unii bărbaţi o măsurau făţiş pe Lezlie, iar aceasta se bucura să simtă pe spate mâna posesivă a lui Andrew. Un necunoscut merse până la a-i atinge părul, dar Andrew îl respinse ferm.</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xml:space="preserve">Aerul nopţii le păru extrem de plăcut, după atmosfera plină de fum din saloon. Paşii le răsunau pe scândurile care înălţau trotuarul, pe care îl </w:t>
      </w:r>
      <w:r w:rsidRPr="00A67360">
        <w:rPr>
          <w:rFonts w:ascii="Cambria" w:hAnsi="Cambria" w:cs="Bookman Old Style"/>
        </w:rPr>
        <w:lastRenderedPageBreak/>
        <w:t>parcurseră până la capăt.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Lezlie inspiră profund, cu un zâmbet pe buze. Andrew se rezemă cu spatele de balustradă şi scoase din buzunar un pachet de ţigări; îşi aprinse una şi trase mai multe fumuri, sub ochii uimiţi ai însoţitoarei sale.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Nu ştiam că eşti fumător.</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Încă un vechi obicei pe care nu am reuşit să-l înving total.</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Fumez puţin, numai în momentele de tensiune.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Lezlie medită câteva clipe la această remarcă, apoi: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Compania mea te face nervos? îl întrebă.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În aceste ultime săptămâni am fost mai tensionat decât de ani de zile, admise Andrew râzând. Şi pentru a nu-ţi ascunde nimic, într-adevăr eşti o parte importantă.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Doar o parte</w:t>
      </w:r>
      <w:r w:rsidR="00415EB8" w:rsidRPr="00A67360">
        <w:rPr>
          <w:rFonts w:ascii="Cambria" w:hAnsi="Cambria" w:cs="Bookman Old Style"/>
        </w:rPr>
        <w:t>...</w:t>
      </w:r>
      <w:r w:rsidRPr="00A67360">
        <w:rPr>
          <w:rFonts w:ascii="Cambria" w:hAnsi="Cambria" w:cs="Bookman Old Style"/>
        </w:rPr>
        <w:t xml:space="preserve"> Deoarece îngrijorarea lui Andrew era legată de asemenea de sabia lui Damocles pe care o simţea ameninţându-l permanent: adevărul pe care-l putea dezvălui în orice clipă Merri. Se apropie de Lezlie, îi luă bărbia în palmă şi-i contemplă chipul.</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Îmi aminteşti de o mimoză, care îşi desface petalele, dar le strânge la cea mai mică adiere.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Paralela era atât de adevărată, dar şi atât de delicată, încât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Lezlie nu-l putu contrazice.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Asta era adevărat acum câteva săptămâni.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Şi acum?</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Acum, nu mai ştiu</w:t>
      </w:r>
      <w:r w:rsidR="00415EB8" w:rsidRPr="00A67360">
        <w:rPr>
          <w:rFonts w:ascii="Cambria" w:hAnsi="Cambria" w:cs="Bookman Old Style"/>
        </w:rPr>
        <w:t>...</w:t>
      </w:r>
      <w:r w:rsidRPr="00A67360">
        <w:rPr>
          <w:rFonts w:ascii="Cambria" w:hAnsi="Cambria" w:cs="Bookman Old Style"/>
        </w:rPr>
        <w:t xml:space="preserve"> Nu mai sunt sigură de nimic, mărturisi tânăra femeie.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Imaginează-ţi că şi eu sufăr de aceeaşi boală.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Lezlie se îndepărtă pentru a se rezema de balustradă şi privi cerul înstelat. Andrew o urmă şi îşi aşeză braţele de o parte şi de alta a taliei sale. Vântul lipi părul lung al lui Lezlie de el şi Andrew inspiră parfumul uşor şi mirosul de tutun lăsat de atmosfera din saloon.</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Cunosc un leac</w:t>
      </w:r>
      <w:r w:rsidR="00415EB8" w:rsidRPr="00A67360">
        <w:rPr>
          <w:rFonts w:ascii="Cambria" w:hAnsi="Cambria" w:cs="Bookman Old Style"/>
        </w:rPr>
        <w:t>...</w:t>
      </w:r>
      <w:r w:rsidRPr="00A67360">
        <w:rPr>
          <w:rFonts w:ascii="Cambria" w:hAnsi="Cambria" w:cs="Bookman Old Style"/>
        </w:rPr>
        <w:t xml:space="preserve"> murmură tânărul bărbat.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Lezlie închise pleoapele, savurând atingerea bustului lui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Andrew pe spatele ei. Simţi dorinţa să se cuibărească lângă el, dar îşi reveni în fire şi spuse încet: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N-are rost să mi le expui. Ne întoarcem?</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Andrew arboră o mină îngrozitor de dezamăgită pentru a o face să râdă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Nu scapi de mine la nesfârşit, o ameninţă, începând din nou să-l imite pe contele Dracula.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Ai oare o problemă de identitate? îl tachină Lezlie.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Am foarte multe probleme. Cea mai gravă fiind</w:t>
      </w:r>
      <w:r w:rsidR="00415EB8" w:rsidRPr="00A67360">
        <w:rPr>
          <w:rFonts w:ascii="Cambria" w:hAnsi="Cambria" w:cs="Bookman Old Style"/>
        </w:rPr>
        <w:t>...</w:t>
      </w:r>
      <w:r w:rsidRPr="00A67360">
        <w:rPr>
          <w:rFonts w:ascii="Cambria" w:hAnsi="Cambria" w:cs="Bookman Old Style"/>
        </w:rPr>
        <w:t xml:space="preserve"> tu.</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xml:space="preserve">Tânăra femeie zâmbi şi scutură din cap, în timp ce o conducea spre </w:t>
      </w:r>
      <w:r w:rsidRPr="00A67360">
        <w:rPr>
          <w:rFonts w:ascii="Cambria" w:hAnsi="Cambria" w:cs="Bookman Old Style"/>
        </w:rPr>
        <w:lastRenderedPageBreak/>
        <w:t>intrare.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Eşti imposibil!</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Nu, nu, negă el. Sunt interesat pe termen lung, vei vedea.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Ajunseră la cele două mese ale grupului. Ken şi Janie păreau să fie certaţi. Donna şi Jim stăteau foarte aproape unul de celălalt, mâncând floricele de porumb dintr-un cornet comun şi bând din aceeaşi halbă de bere. Ziua fusese perfectă, se gândi Lezlie, observându-l pe Andrew care discuta vesel cu prietenii.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Când orchestra începu o baladă melodioasă, se întrerupse pentru a se întoarce spre ea. Expresia sa dădea impresia că restul lumii încetase să existe. Fără o vorbă, tânăra femeie luă mâna pe care i-o întinse şi îl urmă pe pistă.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Cântecul melancolic trezi în Lezlie o nostalgie plăcută.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Andrew îi îmbrăţişase umerii şi se lăsă spre el, rezemându-şi obrazul de pieptul puternic trecându-şi braţele prin spatele taliei sale. Parfumul aromat al apei de toaletă îi impregnase uşor cămaşa, iar Lezlie se pierdu într-un ocean de senzaţii.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Se lipi mai strâns şi, ca răspuns, Andrew o îmbrăţişă mai puternic. Dansând acel dans lent şi languros, picioarele li se atingeau uşor, se îndepărtau, se încrucişau. Clipa era atât de încântătoare, încât Lezlie îşi ţinea respiraţia, temându-se să se trezească din acest vis minunat.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Dar respiraţia caldă a lui Andrew pe păr, gura care-i atingea uşor fruntea, contactul cu trupul său erau foarte reale.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Lumina scăzuse şi siluetele lor evoluând două câte două erau de nerecunoscut. Lezlie ridică faţa, oferindu-i lui Andrew buzele întredeschise. Acesta se înclină fără grabă, pentru a pune stăpânire pe ele într-un sărut de o nesfârşită tandreţe.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Când acesta luă sfârşit, tânăra femeie oftă îndelung, apoi murmură, şovăitoare: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Îmi doresc să fiu singură cu tine, Andrew.</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Sentimentele îi erau de o asemenea intensitate, încât şoapta de-abia se auzise. Andrew nu fu sigur că o înţelesese cu adevărat decât citind în ochii săi o rugăminte mută, o vulnerabilitate care-l tulbură. Încetă să danseze, ca împietrit, apoi o trase brusc spre bar şi-şi luă fără explicaţii rămas-bun de la prieteni.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În timp ce ajungeau în grabă la maşină, Lezlie se simţi cuprinsă de o ameţeală plăcută. Motorul Porcheului zbârnâi şi se îndepărtară rapid de saloon.</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Andrew nu încetase să-i ţină mâna, iar Lezlie fu dezamăgită când în loc s-o ia spre casa ei direct, se opri în faţa unei cafenele deschisă toată noaptea.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lastRenderedPageBreak/>
        <w:t>— Cred că ar trebui să stăm de vorbă, Lezlie, începu Andrew pe un ton sever. Dacă am merge să bem ceva?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Nu vreau să vorbim, nici să beau. Ţi-am spus exact ceea ce doream. Am petrecut o zi minunată şi găsesc grupul tău de prieteni simpatic, dar acum, doresc să rămân doar cu tine.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Dacă ţi-e sete, am tot ce trebuie acasă.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Andrew îşi trecu degetele prin păr. Oare îşi va mai putea stăpâni emoţiile pe care i le inspira Lezlie? Rămânând între patru ochi, se puteau risipi toate hotărârile sale morale</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O văzu zâmbind în întuneric şi uită orice prudenţă.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Ieşi repede cu spatele din parcaj, în timp ce Lezlie, încrezătoare, îşi puse capul pe umărul său.</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Pentru tânăra femeie, drumul nu fu decât o succesiune de lumini şi întuneric. Dar de fiecare dată când îl privea pe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Andrew, era fascinată de perfecţiunea profilului. „Este un bărbat extraordinar”, îşi repeta cu încântare. Ce noroc să fie cu el, în drum spre refugiul în care vor putea în sfârşit să se dăruiască unul celuilalt, fără restricţii. Când opri motorul, coborâră în tăcere şi merseră alături spre casă. Lezlie deschise uşa şi intră înaintea lui.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Ajuns înăuntru, Andrew desfăcu braţele şi tânăra femeie se aruncă docilă în îmbrăţişare. O strânse cu putere şi îşi afundă faţa în părul său.</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O linişte inexprimabilă o cuprinse pe Lezlie; în sfârşit îşi acceptase sentimentele, nu le mai rezista.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Când Andrew se aplecă, îi oferi gura fără ezitare, cedând cu bucurie asalturilor lui tandre. Se simţi luând foc şi fu străbătută de o undă de plăcere, la fel de intensă ca un val seismic. Sărutul lor, departe de a-i domoli, nu făcu decât să intensifice elanul irezistibil care-i îndemna unul spre celălalt.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Andrew se mira de enorma senzualitate pe care o dovedea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Lezlie în reacţiile sale. Trupul i se arcuia şi se curba răspunzând la al său; era străbătută de fiori care nu puteau fi stăpâniţi şi lăsa să-i scape uşoare gemete înăbuşite. Îi sărută pielea sensibilă a gâtului, făcând de-abia suportabilă nevoia care o ameţea, o nevoie pe care doar el o putea potoli.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Andrew îşi plimbă pe spatele ei mâinile care cercetau şi mângâiau pe rând. Degetele întârziară în jurul gâtului, căutând un fin lănţişor de aur de care era agăţată o verighetă.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Cu ce ardoare spera să nu-l găsească!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Lezlie îi bănuia scopul, se dădu câţiva centimetri înapoi, astfel încât să-i pândească fizionomia.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Nu mai există, îi şopti. Din ziua în care l-ai descoperit tu.</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xml:space="preserve">— Mă temeam să nu-l fi scos de dimineaţă, în timp ce coboram fluviul, de </w:t>
      </w:r>
      <w:r w:rsidRPr="00A67360">
        <w:rPr>
          <w:rFonts w:ascii="Cambria" w:hAnsi="Cambria" w:cs="Bookman Old Style"/>
        </w:rPr>
        <w:lastRenderedPageBreak/>
        <w:t>frică să nu-l pierzi.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Lezlie scutură din cap, păstrând aţintiţi asupra lui ochii întunecaţi de emoţie.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Iubeşte-mă Andrew, îi murmură.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N-am avut niciodată o dorinţă mai arzătoare, îi răspunse acesta strângând-o cu putere lângă el. Dar nu vreau regrete</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Nu voi regreta nimic.</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O sărută din nou, de data aceasta cu o pasiune dezlănţuită, pe care şi-o stăpânise prea mult timp. Într-un total abandon al fiinţei sale, Lezlie se lipi de el, i se agăţă de umeri ca şi când de asta îi depindea viaţa. Brusc, Andrew o ridică în braţe pentru a o duce în camera întunecată, unde o aşeză între cearşafurile răcoroase ale patului.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Clarul de lună scălda încăperea într-o lumină argintie, puţin ireală. Cu ochii strălucind, Lezlie îşi privi însoţitorul scoţându-şi cămaşa, înainte de a se apleca spre ea pentru a o dezbrăca de pulover. Încântat de ceea ce descoperea, îşi lăsă palmele să alunece pe rotunjimea bustului şi pe pântecul plat.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Buzele îi luară un răgaz, pentru a se plimba pe pielea mătăsoasă a pieptului, smulgându-i suspine de nerăbdare.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Lezlie tremura când el se îndreptă pentru a-şi scoate cizmele, care căzură pe jos cu zgomot surd. Apoi mâinile prinseră gleznele tinerei femei, îi eliberă picioarele din pantofi şi începu să le maseze cu mişcări lente şi voluptuoase, în timp ce învăluia într-o privire arzătoare silueta zveltă.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Lezlie crezu că leşină când se întinse asupra ei, blugi peste blugi, bustul lui lat peste pieptul său care palpita.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Tânărul bărbat îi savură tandreţea gurii apoi, nemairezistând, o ridică uşor pentru a-i desprinde sutienul şi a-i dezgoli sânii în toată fragila lor frumuseţe.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Lezlie trebui să-şi stăpânească un strigăt când le sărută cu delicateţe vârfurile sidefii, declanşând în ea un vârtej de voluptate. Câteva clipe mai târziu, îşi scoaseră blugii şi acum niciun obstacol nu-i mai despărţea. Lezlie nu simţi nici cea mai mică stânjeneală când Andrew îi devora din priviri trupul gol, în sfârşit dezvăluit în întregime, ca o ofrandă. O acoperi în întregime, luându-i din nou buzele în stăpânire, realizând în cele din urmă uniunea fără limite pe care amândoi o doreau din toată fiinţa lor.</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Andrew trecu sub tăcere numeroasele cuvinte de dragoste care năvăliră în el, temându-se să nu distrugă extazul acestei clipe. Dacă nu i-o putea spune, îi va arăta prin actele sale lui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xml:space="preserve">Lezlie toată importanţa pe care o avea pentru el. Îi mângâie lent şoldurile, coapsele frumos modelate, braţele delicate, încântat de fericirea pe care ea </w:t>
      </w:r>
      <w:r w:rsidRPr="00A67360">
        <w:rPr>
          <w:rFonts w:ascii="Cambria" w:hAnsi="Cambria" w:cs="Bookman Old Style"/>
        </w:rPr>
        <w:lastRenderedPageBreak/>
        <w:t>nu şi-o putea ascunde.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Lezlie se agăţă de el cu înflăcărare, îi brazda cu degetele spatele musculos. Fără grabă, se ridicară împreună pe culmile pasiunii, culminând în aceeaşi clipă cu un vârtej de senzaţii care le spulberă orice gând. În timpul acestei ameţeli îi şopti numele, înainte de a pluti încet spre fericita realitate, în care sărutul tandru al lui Andrew prelungea bucuria.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În timp ce o ţinea astfel strânsă, furtuna care-i răvăşise simţurile reveni cu putere şi o cuprinse din nou. Chipul lui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Andrew dispăru încă o dată într-o explozie uimitoare, din care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Lezlie reveni pentru a se afla cuibărită încă în braţele sale, cu un minunat sentiment de protecţie.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Privirea îi exprima toată încântarea, când privi cu aviditate trăsăturile calme ale însoţitorului. O nesfârşită oboseală o paraliză din cap până în picioare.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Îşi dorea să rămână pentru totdeauna în această îmbrăţişare.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Se înfioră când Andrew se rostogoli pe o parte.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Trase pătura peste ea şi o înveli cu grijă, atingându-i în fugă gura. Apoi, în spatele ei, îi cuprinse talia şi o lipi de el, cu spatele zvelt pe bustul său lat şi cu picioarele îndoite după cele ale tinerei femei.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Lezlie căscă somnoroasă şi adormi rapid. Între vis şi realitate, i se păru că percepe un murmur la ureche: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„Te iubesc, Lezlie</w:t>
      </w:r>
      <w:r w:rsidR="00415EB8" w:rsidRPr="00A67360">
        <w:rPr>
          <w:rFonts w:ascii="Cambria" w:hAnsi="Cambria" w:cs="Bookman Old Style"/>
        </w:rPr>
        <w:t>...</w:t>
      </w:r>
      <w:r w:rsidRPr="00A67360">
        <w:rPr>
          <w:rFonts w:ascii="Cambria" w:hAnsi="Cambria" w:cs="Bookman Old Style"/>
        </w:rPr>
        <w:t>” Oare visase? Îi zâmbi în somn unui bărbat care îşi aţintise asupra ei nişte ochi incredibil de albaştri.</w:t>
      </w:r>
    </w:p>
    <w:p w:rsidR="00DC5DF6" w:rsidRPr="00A67360" w:rsidRDefault="00DC5DF6" w:rsidP="00930DAB">
      <w:pPr>
        <w:widowControl w:val="0"/>
        <w:autoSpaceDE w:val="0"/>
        <w:autoSpaceDN w:val="0"/>
        <w:adjustRightInd w:val="0"/>
        <w:spacing w:after="0"/>
        <w:ind w:firstLine="282"/>
        <w:jc w:val="both"/>
        <w:rPr>
          <w:rFonts w:ascii="Cambria" w:hAnsi="Cambria" w:cs="Bookman Old Style"/>
          <w:lang w:val="en-US"/>
        </w:rPr>
      </w:pPr>
    </w:p>
    <w:p w:rsidR="00DC5DF6" w:rsidRPr="00A67360" w:rsidRDefault="00DC5DF6" w:rsidP="00930DAB">
      <w:pPr>
        <w:pStyle w:val="RITitlu"/>
        <w:spacing w:before="0" w:after="0"/>
        <w:rPr>
          <w:rFonts w:ascii="Cambria" w:hAnsi="Cambria"/>
          <w:i/>
          <w:noProof/>
          <w:sz w:val="24"/>
          <w:szCs w:val="24"/>
        </w:rPr>
      </w:pPr>
      <w:r w:rsidRPr="00A67360">
        <w:rPr>
          <w:rFonts w:ascii="Cambria" w:hAnsi="Cambria"/>
          <w:i/>
          <w:noProof/>
          <w:sz w:val="24"/>
          <w:szCs w:val="24"/>
        </w:rPr>
        <w:lastRenderedPageBreak/>
        <w:t>Capitolul 12</w:t>
      </w:r>
    </w:p>
    <w:p w:rsidR="00DC5DF6" w:rsidRPr="00A67360" w:rsidRDefault="00DC5DF6" w:rsidP="00930DAB">
      <w:pPr>
        <w:widowControl w:val="0"/>
        <w:autoSpaceDE w:val="0"/>
        <w:autoSpaceDN w:val="0"/>
        <w:adjustRightInd w:val="0"/>
        <w:spacing w:after="0"/>
        <w:ind w:firstLine="282"/>
        <w:jc w:val="both"/>
        <w:rPr>
          <w:rFonts w:ascii="Cambria" w:hAnsi="Cambria" w:cs="Bookman Old Style"/>
          <w:lang w:val="en-US"/>
        </w:rPr>
      </w:pP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Cântecul păsărelelor şi strălucirea soarelui o treziră treptat pe Lezlie. Amintirea nopţii precedente îi pătrunse în creierul încă înceţoşat şi zâmbi liniştit. Se întoarse şi pipăi locul gol din pat; trăsăturile îi încremeniră. Se aşeză în capul oaselor, pândind un zgomot în casă. Dar totul era liniştit. Fără urmă săpată în cealaltă pernă, ar fi crezut totul un vis. Oare de ce plecase Andrew fără să-i vorbească?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Soneria telefonului tocmai îi întrerupse întrebările.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Cum te simţi în dimineaţa asta, făcu vocea veselă a lui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Andrew.</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La drept vorbind, destul de bine.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Fără regrete? o întrebă pe un ton degajat, dar sub care se percepea o urmă de îngrijorare.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Doar unul. De ce ai dispărut astfel?</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Dispărut! exclamă Andrew indignat. Te-am scuturat cu toată puterea, dar mai bine încercam să trezesc un mort.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Am un somn profund, admise Lezlie. Dar eviţi întrebarea.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Nu te întrebasem dacă puteam rămâne, îi explică. Şi cum căzusei într-un fel de comă, n-am putut să fiu sigur de asta.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Am preferat să plec, pentru a nu te compromite.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Eşti foarte preocupat de reputaţia mea! Am fost dezamăgită că nu te găsesc alături</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Data viitoare voi fi. Dar nu te mai temi de bârfele vecinilor?</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Probabil nu vor remarca nimic.</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Nu te baza pe asta. Dar dacă asta îţi este egal, mărturisesc că eu însumi nu mă sinchisesc câtuşi de puţin.</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Lezlie izbucni în râs, apoi redeveni serioasă.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Ceea ce s-a întâmplat în această noapte are foarte mare importanţă pentru mine, Andrew.</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Ştiu, draga mea. La fel şi pentru mine. De fapt, pentru asta am încercat să te trezesc.</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În acest caz, de ce tu eşti acolo şi eu aici? se lamentă tânăra femeie.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Aş fi vrut să fiu lângă tine, recunoscu Andrew.</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Din nefericire, i-am promis lui Merri s-o duc în parcul de distracţii, la Six Flags, astăzi. Mă întrebam dacă vei putea să ne însoţeşti?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Lezlie privi pendula.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Când vii să mă iei?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Fixară o întâlnire şi Lezlie se întinse leneşă în pat.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xml:space="preserve">De fiecare dată când îşi amintea finalul acelei seri cu Andrew, îi dispărea </w:t>
      </w:r>
      <w:r w:rsidRPr="00A67360">
        <w:rPr>
          <w:rFonts w:ascii="Cambria" w:hAnsi="Cambria" w:cs="Bookman Old Style"/>
        </w:rPr>
        <w:lastRenderedPageBreak/>
        <w:t>energia. Trebui să facă apel la toată voinţa sa pentru a reuşi să se ridice.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La ora fixată, Porcheul se opri în faţa casei şi Merri alergă bucuroasă la uşă. Andrew o salută pe tânăra femeie cu mai multă rezervă, limitând orice manifestare de intimitate la schimbul de priviri.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Ziua era călduroasă şi umedă. La Six Flags, merseră de la roata mare la tobogan, cu câteva ocoluri la vânzătorii de hot-dog sau vată de zahăr. Merri deborda de entuziasm şi, când cei doi adulţi se prăbuşiră până la urmă pe o bancă, epuizaţi, plecă singură să cerceteze tarabele la care se prezentau jocuri. Distrată, Lezlie privea trecând o pereche cu băieţelul lor. Durerea cunoscută apăru cu mai puţină intensitate şi dispăru rapid.</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Melancolică? murmură Andrew mângâindu-i mâna.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Nu, doar puţin nostalgică.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Amintirile ne sunt foarte preţioase, comentă tânărul bărbat. Nu pot fi înlocuite. Dar nimic nu ne împiedică să fabricăm altele noi</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Lezlie medită la această idee când Andrew, protestând de oboseală, se ridică pentru a răspunde chemării lui Merri.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Fetiţa îl ruga să încerce să arunce inele, pentru a-i câştiga un urs de pluş. Nu-l văzuse niciodată opunându-se cu nerăbdare sau proastă dispoziţie cererilor nepoatei sale, se gândi Lezlie.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Adaptarea remarcabilă într-o situaţie dificilă, o obliga să-l admire. Cât de mult se înşelase considerându-l prima dată insensibil şi prea ocupat cu afacerile, pentru a i se consacra pupilei sale! În realitate, îi oferea tot sprijinul posibil, fără s-o forţeze în schimb să-l accepte în calitate de tată.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Brusc, îşi dădu seama că şi cu ea folosise aceeaşi sensibilitate. Prin simpla remarcă din clipa precedentă, o liniştise: înţelegea că soţul şi fiul său vor face mereu parte din ea</w:t>
      </w:r>
      <w:r w:rsidR="00415EB8" w:rsidRPr="00A67360">
        <w:rPr>
          <w:rFonts w:ascii="Cambria" w:hAnsi="Cambria" w:cs="Bookman Old Style"/>
        </w:rPr>
        <w:t>...</w:t>
      </w:r>
      <w:r w:rsidRPr="00A67360">
        <w:rPr>
          <w:rFonts w:ascii="Cambria" w:hAnsi="Cambria" w:cs="Bookman Old Style"/>
        </w:rPr>
        <w:t xml:space="preserve"> Cum îl subestimase!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Când părăsiră Six Flags, surplusul de energie al lui Merri se consumase în sfârşit. În timpul întoarcerii, aceasta rămase liniştită în spatele maşinii sport, alături de trofeul câştigat de unchiul său. Doamna Cates pregătise o cină compusă din jambon, salată de cartofi şi varză, cu o carafă de ceai cu gheaţă. Merri scotoci frigiderul, apoi congelatorul. Acolo descoperi desertul.</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Ah! Ne-a făcut îngheţată pe băţ.</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În timpul mesei, fetiţa flecări aproape continuu. La un moment dat, se întoarse spre Andrew şi exclamă: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O întrebi tu, unchiule Andrew?</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Ce să mă întrebe? replică Lezlie zâmbind.</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Merri ar vrea să ştie dacă îşi va putea schimba şedinţa de marţi. Una din prietenele ei dă o petrecere de aniversare la patinoar</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Apoi toată lumea va merge la Jennifer. Are piscină şi se va face un grătar, adăugă Merri.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lastRenderedPageBreak/>
        <w:t>— Este supărător, remarcă Lezlie. Săptămâna va fi foarte încărcată şi nu am o altă fereastră liberă înainte de joi.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Iar Merri şi cu mine avem de discutat un subiect special, aminti ea, privind-o cu atenţie pe fetiţă care plecă ochii. Merri?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O vom putea face când mă voi întoarce din tabără, propuse aceasta. Nu vreau să lipsesc de la petrecerea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Jenniferei</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Îşi prezenta în mod foarte rezonabil compromisul solicitat, gândi Lezlie. Şedinţa ar putea fi ineficientă dacă micuţa pacientă venea acolo împotriva voinţei sale. Şi progresase atât de bine, încât o asemenea constrângere părea inutilă. Pe de altă parte, putea să aştepte problema pe care trebuia s-o abordeze? Oare Merri nu profita de această ocazie pentru a evita dureroasele amintiri imprecise?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Dar îmi promiţi că vei continua să te gândeşti, pentru a reveni la discuţia noastră când te întorci?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Promit, făcu Merri fără şovăială.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Masa fiind terminată, alergă să-i telefoneze prietenei pentru a-i accepta invitaţia. Andrew remarcase aerul gânditor al lui Lezlie şi o întrebă: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Îţi displace să anulezi întâlnirea?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Nu chiar, dar eram pe punctul de a vorbi despre accident.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Este posibil ca Merri să încerce pur şi simplu să întârzie termenul</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Ţi-o voi aduce imediat ce se va întoarce, o asigură el.</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Contează pe mine.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Cu siguranţă îmi fac griji degeaba, admise Lezlie.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Îl ajută să strângă masa, fără să reuşească să-şi alunge preocuparea. Pentru a încerca să-şi distragă atenţia, glumi: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Am o grijă mai reală decât asta: silueta mea este ameninţată de festinurile la care mă faci să iau parte!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Andrew îi înlănţui talia şi o sărută pe nas.</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O atât de frumoasă siluetă, într-adevăr</w:t>
      </w:r>
      <w:r w:rsidR="00415EB8" w:rsidRPr="00A67360">
        <w:rPr>
          <w:rFonts w:ascii="Cambria" w:hAnsi="Cambria" w:cs="Bookman Old Style"/>
        </w:rPr>
        <w:t>...</w:t>
      </w:r>
      <w:r w:rsidRPr="00A67360">
        <w:rPr>
          <w:rFonts w:ascii="Cambria" w:hAnsi="Cambria" w:cs="Bookman Old Style"/>
        </w:rPr>
        <w:t xml:space="preserve"> Ah, de dimineaţă îmi doresc la nebunie să te ating. Ce supliciu îngrozitor!</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Lezlie închise ochii în timp ce o undă de plăcere îi străbătu tot trupul. Dar Merri putea să intre în orice clipă.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Asupra nepoatei tale ar avea un efect neplăcut să ne găsească astfel</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După ce-i sărută buzele întredeschise, Andrew se îndepărtă împotriva voinţei lui. Apoi dispăru în salon, de unde se întoarse câteva minute mai târziu, vizibil încântat.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Pari mulţumit de tine, observă Lezlie bănuitoare.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xml:space="preserve">— Am sunat-o pe fata vecinilor. Va veni să-i ţină companie lui Merri, în timp ce te voi conduce acasă. Am anunţat-o că ar putea fi nevoie de câteva </w:t>
      </w:r>
      <w:r w:rsidRPr="00A67360">
        <w:rPr>
          <w:rFonts w:ascii="Cambria" w:hAnsi="Cambria" w:cs="Bookman Old Style"/>
        </w:rPr>
        <w:lastRenderedPageBreak/>
        <w:t>ore</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N-aş vrea să fii prea grăbit, făcu Lezlie.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Niciodată prea mult, ripostă Andrew, îmbrăţişând-o.</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Voi avea timp să fac un duş?</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Ziua în parcul de distracţii îi dădea impresia că este plină de praf.</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Numai dacă mă laşi să te spăl pe spate.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Târg încheiat, acceptă tânăra femeie pe un ton sugestiv.</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Andrew îi mângâie obrazul adâncindu-şi privirea în ochii săi. Părul lăsat liber îi aureola cu buclele roşcate chipul îmbujorat de soare. Era de nerecunoscut, nu mai semăna cu sobra doamnă Garrett întâlnită la spital. Din această noapte părea că renunţase la toate îndoielile. Iar el intenţiona să întreţină încrederea pe care i-o acordase în sfârşit.</w:t>
      </w:r>
    </w:p>
    <w:p w:rsidR="00BC66DB" w:rsidRPr="00A67360" w:rsidRDefault="00BC66DB" w:rsidP="00930DAB">
      <w:pPr>
        <w:widowControl w:val="0"/>
        <w:autoSpaceDE w:val="0"/>
        <w:autoSpaceDN w:val="0"/>
        <w:adjustRightInd w:val="0"/>
        <w:spacing w:after="0"/>
        <w:jc w:val="center"/>
        <w:rPr>
          <w:rFonts w:ascii="Cambria" w:hAnsi="Cambria" w:cs="Bookman Old Style"/>
          <w:b/>
          <w:color w:val="000000"/>
        </w:rPr>
      </w:pPr>
      <w:r w:rsidRPr="00A67360">
        <w:rPr>
          <w:rFonts w:ascii="Cambria" w:hAnsi="Cambria" w:cs="Bookman Old Style"/>
          <w:b/>
          <w:color w:val="000000"/>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Patru ore mai târziu, cu totul împotriva voinţei sale.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Andrew se pregătea să plece de la Lezlie. O atrase spre el pentru ultima dată şi-i cercetă trăsăturile radioase.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Ajunşi la Lezlie, cedaseră neîntârziat pasiunii care mocnea în ei. Andrew o ridicase în braţe şi o învârtise strângând-o cu toată puterea lângă el. O dezbrăcă stângaci, cu o încetineală care duse la culme pasiunea lui Lezlie.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Se duseră goi în baie, unde oglinda de pe perete reflectă contrastul dintre ei: corpul bărbătesc înalt, bronzat al lui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Andrew şi subţirimea aproape plăpândă a lui Lezlie, cu pielea fină, translucidă. Andrew o duse în cadă şi deschise jetul rece ca gheaţa.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Tânăra femeie scoase un strigăt de protest, cu respiraţia tăiată şi se zbătu cu disperare. În luptă, alunecară amândoi în cadă şi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Andrew o menţinu pe Lezlie lângă el, dar la adăpost de apa rece.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Nu trebuia să faci un duş? râdea zgomotos tânărul bărbat.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Este rece ca gheaţa! exclamă Lezlie.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Dar excelent pentru circulaţie, declară Andrew imperturbabil.</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Pentru mine foarte puţin! Îmi vor trebui ore să mă încălzesc.</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Ba nu, o asigură tânărul bărbat.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Învârti până la capăt robinetul de apă caldă, iar Andrew se apropie pentru a-i fricţiona membrele străbătute de fiori.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Apoi o săpuni conştiincios şi curând Lezlie încetă să tremure.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Încă îngheţată? o întrebă.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Tânăra femeie scutură din cap, radiind.</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În acest caz, este rândul meu.</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Brusc intimidată, Lezlie îşi plimbă mâinile pline cu săpun pe bustul lat al însoţitorului său, pe umeri, pe spate</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Modelarea sculpturală a muşchilor tari o uimi.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lastRenderedPageBreak/>
        <w:t>Din respiraţia sacadată care-i ridica pieptul, Andrew ştiu că o tulbura tot atât cât îl emoţiona ea şi simţi o bucurie electrizantă. O strânse cu putere lângă el sub duşul care curgea şi schimbară un sărut îmbătător.</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Încă înfăşuraţi în prosoapele moi, se rostogoliseră pe pat, înlănţuiţi într-o îmbrăţişare nebunească. Părul lui Lezlie udase cearşafurile, dar nu observară nimic.</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Mai răbdători decât în ajun, continuară să se descopere cu pasiune, mângâierile provocându-le gemete de fericire.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Când în sfârşit trupurile li se uniră, fură străbătuţi de un val de voluptate care creştea, pentru a ajunge la un extaz de nedescris. Această senzaţie magică persistă în timp ce reveneau încet la realitate, copleşiţi de pasiunea lor.</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Lezlie închise pleoapele; patima lui Andrew, sărutarea care-i răvăşea simţurile când o atingea, i se păreau incredibile.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Lăsă să-i scape un oftat de mulţumire când îi atinse cu vârful degetelor mătasea pieptului.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Eşti tot ceea ce am căutat la o femeie, Lezlie, murmură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Andrew.</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Sunt fericită. Şi tu îmi placi enorm.</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Tânăra femeie îi atrase gura spre a sa.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Mai mult decât orice, Andrew îşi dorea să-i spună exact ce simţea pentru ea, proiectele pentru un viitor comun.</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Dar oare, nu era încă prea curând? O declaraţie de dragoste n-ar putea-o speria pe Lezlie, făcând-o să bată în retragere?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În loc să-şi dezvăluie gândurile, cedă mai degrabă elanurilor de senzualitate, care le trezea pe ale tinerei femei.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Dar speranţele pentru viitor nu-l părăsiră. Nu se va sătura niciodată de ea, de uluitoarea exaltare pe care i-o producea.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Numai să reuşească s-o facă să împartă cu el dorinţa de a construi amândoi mai mult decât o legătură amoroasă</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Mai târziu, în timp ce se agita prin bucătărie, Lezlie se întrebă oare ce putea ascunde expresia gânditoare a însoţitorului său. Îi oferi un pahar cu limonadă şi puse o întrebare care o intriga de mult timp.</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La sfârşitul uneia din primele şedinţe ale lui Merri, ai făcut aluzie la o zicală pe care trebuia să mi-o explici într-o zi.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Mărturisesc că sunt curioasă</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Cu un prosop pluşat înnodat în jurul şoldurilor, Andrew zâmbi amuzat.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Oare nu se spune în bătrânul nostru sud că prietenii buni ajung cei mai buni amanţi?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Lezlie îl privi cu gura căscată.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lastRenderedPageBreak/>
        <w:t>— Erai sigur că vom ajunge aici?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Sigur, nu. Dar speram. Mi se părea că dacă dădeam dovadă de puţină răbdare, vei accepta până la urmă punctul meu de vedere.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Tulburată, Lezlie îşi plecă privirea. Oare cum putuse ghici ceea ce ea însăşi nici măcar nu bănuia? Reuşise să străpungă cochilia protectoare cu care se înconjurase, s-o scoată din trecut</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Dar oare cât timp va dura legătura lor? Ce se va întâmpla apoi?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Andrew îi mângâie fruntea brăzdată de o cută gânditoare.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Să nu mergem prea repede deocamdată, îi murmură.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Vom avea tot timpul să descoperim natura exactă a sentimentelor noastre. Dar ştiu deja un lucru, Lezlie: nu vreau să te pierd, niciodată. Mi-a trebuit prea mult timp să te găsesc.</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O strânse cu putere în braţe, într-o îmbrăţişare pasionată, care distruse rezervele lui Lezlie. Oricare ar fi viitorul, prezentul o mulţumea pe deplin.</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Săptămâna, foarte încărcată, trecu repede. Lezlie şi Andrew se înţeleseră să nu se revadă până la plecarea în vacanţă a lui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Merri. Apoi vor avea cincisprezece zile pentru ei, promise tânărul bărbat.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În fiecare seară, conversaţiile lor telefonice o lăsau pe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Lezlie în acelaşi timp fericită şi nemulţumită.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În timpul orei de şedinţă cu Merri, rămasă liberă, dicta însemnările din şedinţa precedentă şi trecu în revistă câteva teste propuse fetiţei la începutul tratamentului.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Toate dezvăluiau clar sentimentul său de singurătate şi de dezrădăcinare. Fără îndoială, acum i-ar da răspunsuri diferite, se gândi Lezlie. Deoarece micuţa pacientă începea într-adevăr să accepte pierderea părinţilor, cu toate că-i rămânea încă un drum de parcurs.</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Marţi, Lezlie luă masa de prânz cu Donna şi o găsi pe prietena ei veselă şi senină: Ann Clarke discutase deja cu mai multe ajutoare de familie şi era deja în căutarea unei slujbe.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Elizabeth avea o nouă şansă.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Cină cu mama sa, care curând pleca într-o călătorie.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Lezlie fu ciudat de tăcută, în timp ce Margaret îi descria planurile de cercetare a insulelor Cayman, din Marea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Caraibilor. Neatenţia fiicei sale nu-i scăpă şi o întrebă: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Cum s-a desfăşurat ieşirea cu Andrew?</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Descumpănită, Lezlie se aplecă în faţă şi cercetă chipul liniştit al Margaretei.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Mamă, oare cum poţi fi sigur că nu greşeşti când iei o hotărâre?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Presupun că faci aluzie la Andrew?</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Lezlie dădu din cap.</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lastRenderedPageBreak/>
        <w:t>— Îmi organizasem atât de bine viaţa! Ştiam încotro mergeam. Dar de când a năvălit în viaţa mea, totul s-a dat peste cap</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Te miră asta? făcu Margaret zâmbind.</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Nu chiar, admise Lezlie. Dar mă aşteptam să mă simt vinovată faţă de Michael</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Şi nu simţi asta?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Nu.</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Răspunsul o linişti pe Margaret.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Se fac deja doi ani, Lezlie, îi aminti. Cu siguranţă este timpul să întorci pagina.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Ochii mari cenuşii ai tinerei femei se umplură de lacrimi.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Mi-e teamă, mărturisi.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Este firesc, o asigură Margaret. Dar nu poţi lăsa această teamă să te domine, să-ţi interzici să iubeşti din nou.</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Desigur, asta nu este niciodată fără risc</w:t>
      </w:r>
      <w:r w:rsidR="00415EB8" w:rsidRPr="00A67360">
        <w:rPr>
          <w:rFonts w:ascii="Cambria" w:hAnsi="Cambria" w:cs="Bookman Old Style"/>
        </w:rPr>
        <w:t>...</w:t>
      </w:r>
      <w:r w:rsidRPr="00A67360">
        <w:rPr>
          <w:rFonts w:ascii="Cambria" w:hAnsi="Cambria" w:cs="Bookman Old Style"/>
        </w:rPr>
        <w:t xml:space="preserve"> Dar Andrew este un bărbat de o calitate rară. În timpul şedinţei tale cu Merri, am stat de vorbă amândoi şi am putut constata anumite calităţi</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Mike şi Michael au contat enorm pentru tine şi nu-i vei uita niciodată. Dar ai dreptul să continui să trăieşti.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Îşi privi tandru fiica.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Ştii deja toate acestea, nu-i aşa?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Nu eram departe de a ajunge la aceleaşi concluzii, dar punctul tău de vedere va ajuta.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În acest caz, spune-mi, relaţia voastră este foarte serioasă?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Când Lezlie ridică faţa spre mama sa, trăsăturile îi erau iluminate de o bucurie radioasă.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N-are rost să-mi răspunzi, draga mea, declară Margaret.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Sunt atât de fericită.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Şi eu, mărturisi Lezlie, de-abia venindu-i să creadă.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Se îmbrăţişară cu emoţie, copleşite de o afecţiune împărtăşită. Când Lezlie părăsi casă, Margaret o observă prin fereastră. Era transformată, se gândi. Pasul mai energic, iar părul lăsat liber arăta în mod elocvent strălucirea. Lacrimi îi curgeau pe obraji, lacrimi de gratitudine, dar şi de compasiune. Înţelegea atât de bine infernul prin care trecuse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Lezlie! După moartea familiei sale, o susţinuse, asistase neputincioasă la închiderea în sine. Dar nu-şi va petrece restul zilelor în singurătate</w:t>
      </w:r>
      <w:r w:rsidR="00415EB8" w:rsidRPr="00A67360">
        <w:rPr>
          <w:rFonts w:ascii="Cambria" w:hAnsi="Cambria" w:cs="Bookman Old Style"/>
        </w:rPr>
        <w:t>...</w:t>
      </w:r>
      <w:r w:rsidRPr="00A67360">
        <w:rPr>
          <w:rFonts w:ascii="Cambria" w:hAnsi="Cambria" w:cs="Bookman Old Style"/>
        </w:rPr>
        <w:t xml:space="preserve"> Mulţumită lui Andrew.</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 doua zi seara, Lezlie îşi părăsi biroul mai târziu decât de obicei. Când ajunse acasă, telefonul suna: era Merri, care suna să-i spună la revedere.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Te-ai distrat bine la petrecerea Jenniferei? o întrebă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lastRenderedPageBreak/>
        <w:t>Lezlie.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A fost formidabil! exclamă fetiţa. A durat până foarte târziu, unii au dormit chiar acolo. Dar eu m-am întors pentru a o ajuta pe doamna Cates să-mi pregătească valiza.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Acest comentariu cârtitor o făcu să zâmbească pe psihologă.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Dar merita osteneala, nu? Vei petrece clipe minunate în tabără.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Desigur, încuviinţă Merri pe un ton fără inflexiuni.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Nu pari foarte entuziasmată.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Oh, va fi bine, oftă copila. Dar unchiul Andrew n-a acceptat decât pentru a evita să mă ducă la Denver.</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Această frază o alertă imediat pe Lezlie.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I-ai cerut s-o facă? verifică.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Este prea ocupat.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Ar fi o idee bună să-i pui întrebarea când te vei întoarce, sublinie Lezlie.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Poate, făcu Merri. Acum, te las.</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Închizând, Lezlie simţi o surdă nelinişte. Andrew telefonă mai târziu, ca de obicei. Vorbiră despre progresele şantierului din Roswell. Cum părea obosit, Lezlie ezită să-i împărtăşească îngrijorarea pe care i-o inspirase Merri. Dar abordă el însuşi subiectul.</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Acum că este pe punctul de a pleca, cred că Merri are îndoieli, îi mărturisi.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Este şi impresia mea. Mi se pare de asemenea că-şi dorea să meargă la Denver.</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Andrew oftă.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Într-adevăr, şi-a exprimat această dorinţă. I-am promis să mă gândesc la asta. Ne vom hotărî imediat ce se întoarce.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Dar n-ai refuzat-o?</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Judecând după reacţia sa, nu este prea bine. A stat toată seara bosumflată în camera ei. Dar nu era posibil imediat.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Desigur, acceptă Lezlie. Am sfătuit-o să-ţi vorbească despre asta din nou, după vacanţă.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După o lungă tăcere, Andrew observă încet: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Îmi lipseşti, Lezlie. Te-ai gândit la mine?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Puţin</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Nu este prea încurajator. Aş putea veni să reaprind flacăra</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Tu însuţi te-ai gândit că este mai bine să te consacri lui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Merri până la plecare, obiectă Lezlie. Vom avea seara de vineri, apoi un weekend întreg.</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Foarte bine, acceptă, resemnat. Ştii ce idee tocmai mi-a trecut prin minte?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lastRenderedPageBreak/>
        <w:t>— Prefer să n-o aflu.</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Mă întrebam dacă ai făcut deja dragoste pe un pat cu apă.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Lezlie îşi simţi obrajii arzând.</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Intenţionezi să-mi asiguri educaţia în acest domeniu?</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Neapărat.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Cum înaintează casa pentru păpuşi? îl întrebă, pentru a părăsi acel teren periculos.</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Nu schimba subiectul!</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Dacă vom continua astfel, s-ar putea să te găsesc în uşă.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Iată o perspectivă interesantă!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Vorbeam despre casa de păpuşi, îi aminti.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Andrew îi descrise retuşurile pe care le făcea cadoului lui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Merri. Se gândea s-o termine până la întoarcerea ei, de aniversare. Apoi conversaţia reveni la planurile pentru sfârşitul săptămânii.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Poimâine, te invit la cină, propuse Andrew.</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Îmi dai un sfat pentru toaleta mea? glumi Lezlie.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Pentru că nu ştiu niciodată unde mă vei duce</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Vom merge într-unul din marile hoteluri din Atlanta.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Incredibil! exclamă tânăra femeie. Mi-ai spus. Nu este o surpriză!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Ah, dar nu ştii care. Vise frumoase, Lezlie.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Închise, şi Lezlie rămase cu receptorul în mână, frustrată.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Încă o dată o prinsese în capcană!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Se strecură între cearşafurile răcoroase ale patului şi îmbrăţişă perna, regretând că nu era Andrew. Adormi repede, gândindu-se la seara de vineri.</w:t>
      </w:r>
    </w:p>
    <w:p w:rsidR="00DC5DF6" w:rsidRPr="00A67360" w:rsidRDefault="00DC5DF6" w:rsidP="00930DAB">
      <w:pPr>
        <w:widowControl w:val="0"/>
        <w:autoSpaceDE w:val="0"/>
        <w:autoSpaceDN w:val="0"/>
        <w:adjustRightInd w:val="0"/>
        <w:spacing w:after="0"/>
        <w:ind w:firstLine="282"/>
        <w:jc w:val="both"/>
        <w:rPr>
          <w:rFonts w:ascii="Cambria" w:hAnsi="Cambria" w:cs="Bookman Old Style"/>
          <w:lang w:val="en-US"/>
        </w:rPr>
      </w:pPr>
    </w:p>
    <w:p w:rsidR="00DC5DF6" w:rsidRPr="00A67360" w:rsidRDefault="00DC5DF6" w:rsidP="00930DAB">
      <w:pPr>
        <w:pStyle w:val="RITitlu"/>
        <w:spacing w:before="0" w:after="0"/>
        <w:rPr>
          <w:rFonts w:ascii="Cambria" w:hAnsi="Cambria"/>
          <w:i/>
          <w:noProof/>
          <w:sz w:val="24"/>
          <w:szCs w:val="24"/>
        </w:rPr>
      </w:pPr>
      <w:r w:rsidRPr="00A67360">
        <w:rPr>
          <w:rFonts w:ascii="Cambria" w:hAnsi="Cambria"/>
          <w:i/>
          <w:noProof/>
          <w:sz w:val="24"/>
          <w:szCs w:val="24"/>
        </w:rPr>
        <w:lastRenderedPageBreak/>
        <w:t>Capitolul 13</w:t>
      </w:r>
    </w:p>
    <w:p w:rsidR="00DC5DF6" w:rsidRPr="00A67360" w:rsidRDefault="00DC5DF6" w:rsidP="00930DAB">
      <w:pPr>
        <w:widowControl w:val="0"/>
        <w:autoSpaceDE w:val="0"/>
        <w:autoSpaceDN w:val="0"/>
        <w:adjustRightInd w:val="0"/>
        <w:spacing w:after="0"/>
        <w:ind w:firstLine="282"/>
        <w:jc w:val="both"/>
        <w:rPr>
          <w:rFonts w:ascii="Cambria" w:hAnsi="Cambria" w:cs="Bookman Old Style"/>
          <w:lang w:val="en-US"/>
        </w:rPr>
      </w:pP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Ferestrele mari ale hotelului „Westin Plaza” descopereau oraşul luminat. La al şaptesprezecelea etaj al hotelului, restaurantul panoramic descria o rotaţie lentă, arătând frumuseţea Atlantei din toate direcţiile: turnurile gemene din</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Lenox, capitoliul cu domul aurit, Fox Theater</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Capitala Georgiei reunea edificii vechi, păstrate cu grijă, şi zgârie-nori moderni tipici marilor oraşe americane.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Lezlie şi Andrew îşi povestiră copilăria, vacanţele în familie.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Apoi, primele întâlniri de dragoste – o catastrofă pentru</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Lezlie, o seară jenantă pentru Andrew, cu palmele umede şi fără grai.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Discutară despre perioada studiilor universitare şi chiar despre Michael. Lui Lezlie i se părea că Andrew acceptă fără tristeţe locul pe care acesta îl avusese în viaţa sa. Nu vorbise încă niciodată atât de liber despre trecut cu un ascultător atât de atent şi de calm.</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Conversaţia îi relaxase în timpul apetitivului şi a gustărilor.</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Şi tăcerile, frecvente în timpul mesei, fură de asemenea calme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Aproape fără importanţă.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Instalată la masă în faţa unui platou somptuos, lui Lezlie îi fu greu să se atingă de el, sub privirea înflăcărată în care o învăluia Andrew.</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Dacă nu încetezi să mă priveşti în acest fel, toată lumea de aici va şti exact la ce te gândeşti, îi şopti tânăra femeie, pândind pe furiş mesele vecine.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Oare sunt atât de puţin discret?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Eşti transparent. Te rog, Andrew.</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Foarte bine, draga mea. Aşadar, îţi voi lăsa timp să-ţi termini cina, înainte de a te lua în braţe şi</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Nu spune mai mult, mă vei face să roşesc, se lamentă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Lezlie.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Este oare vina mea, dacă mă găsesc în compania celei mai frumoase femei de aici?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Nu exagera deloc. Pielea mătăsoasă a lui Lezlie era strălucit pusă în evidenţă de rochia neagră cu bretele cu care se îmbrăcase şi care avea un decolteu ingenios. Vinul îi îmbujorase obrajii catifelaţi făcându-i ochii blânzi, cenuşii, să pară mai luminoşi. Ca singură bijuterie, purta o broşă veche, împodobită cu portretul unei femei realizat de un pictor al Renaşterii. Părul bogat era strâns cu îndemânare pe ceafă şi presărat cu flori minuscule. În sfârşit, ansamblul era completat de nişte cercei mici, din aur.</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Linguşitor neruşinat! îi reproşă ea.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Nu este decât realitatea</w:t>
      </w:r>
      <w:r w:rsidR="00415EB8" w:rsidRPr="00A67360">
        <w:rPr>
          <w:rFonts w:ascii="Cambria" w:hAnsi="Cambria" w:cs="Bookman Old Style"/>
        </w:rPr>
        <w:t>...</w:t>
      </w:r>
      <w:r w:rsidRPr="00A67360">
        <w:rPr>
          <w:rFonts w:ascii="Cambria" w:hAnsi="Cambria" w:cs="Bookman Old Style"/>
        </w:rPr>
        <w:t xml:space="preserve"> complet nudă, o contră el.</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lastRenderedPageBreak/>
        <w:t>— Iar începi! bombăni Lezlie în timp ce o dezbrăca din priviri.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Andrew schiţă un zâmbet de scuză şi îşi schimbă poziţia în timp ce-şi descheia haina costumului cu dungi fine, gri.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Lezlie îl privi la rândul său, fascinată, în timp ce el contempla vederea. Cămaşa de culoarea fildeşului îi punea în evidenţă tenul bronzat de munca în aer liber. Acest bărbat uimitor se afla la locul său atât aici, cât şi la Longhorn Saloon, se gândi.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Îţi place spectacolul?</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Prinsă în flagrant delict, Lezlie dădu din cap cu un aer apreciator. Rămaseră un timp tăcuţi bându-şi cafeaua şi ascultând muzica de ambianţă pe care o cânta un pianist.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Când Andrew îşi aprinse o ţigară, Lezlie se aplecă spre el:</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Credeam că fumezi doar când eşti nervos? îl tachină.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Sunt, mărturisi tânărul bărbat, inhalând profund fumul.</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De ce? îl întrebă ea cu blândeţe.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Andrew scoase încet un rotocol de fum, înainte de a declara: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Intenţionam să-ţi vorbesc despre ceva, în seara asta.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Dar nu cred că momentul este bine ales.</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Îmi poţi spune la ce se referă?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Asta m-ar obliga să povestesc totul</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Se înclină pentru a-i mângâia obrazul.</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Vreau ca nimic să nu ne strice seara. Poate mai târziu.</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Sau acum, îl încurajă Lezlie.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Dar Andrew stinse ţigara şi se ridică. Trase scaunul însoţitoarei sale şi-i murmură la ureche: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Vreau să te duc să dansăm până în zori, apoi să te iubesc până la căderea nopţii.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Aş fi preferat ordinea inversă, replică Lezlie pe acelaşi ton sugestiv.</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Ba nu. Oare nu te-a învăţat nimeni că jumătate din plăcere o reprezintă anticiparea?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Numai până la un anumit punct.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Ei bine, vrei să verificăm ipoteza?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Tânăra femeie acceptă cu dragă inimă. În ambele cazuri, se va afla curând acolo unde voia să fie: în braţele lui.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La aproximativ o sută de metri de Westin, într-o pivniţă a unui imobil vechi, se afla un mic local de noapte.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Iluminatul colorat se împrăştia într-o lumină filtrată, diminuată şi mai mult de atmosfera plină de fum. Muzica era languroasă, perfect adoptată stării lor de spirit. De-abia îşi lăsă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Lezlie şalul şi poşeta pe masă, că Andrew o luă cu el.</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lastRenderedPageBreak/>
        <w:t>Se cuibări pe umărul lui, uitând de celelalte cupluri care se mişcau în jur. Cu obrazul rezemat de bustul său, pierdu orice noţiune a timpului, remarcând doar uneori o schimbare a melodiei. În timp ce Andrew o ţinea astfel îmbrăţişată, era fericită. Îi simţea respiraţia caldă lângă tâmplă şi înălţă uşor capul pentru a-i oferi buzele. Andrew le atinse uşor cu ale sale şi mâna i se crispă pe talia suplă a tinerei femei. Picioarele li se mişcau aproape fără să se îndepărteze, veşmintele nu le ascundeau căldura trupurilor.</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Te-ar bucura dacă ţi-aş spune că această teorie faimoasă este absolut greşită? îi şopti cu o voce răguşită.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Nu, dar totuşi am avut dreptate.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Ce autosatisfacţie! Să vedem dacă rezişti</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Cu aceste cuvinte, puse cu aviditate stăpânire pe gura ei, sufocându-i începutul protestului. Dansară într-un colţ retras al pistei, deosebit de întunecat. Continuând doar să se legene în sunetul muzicii, Andrew prelungea sărutul mistuitor, aprinzând simţurile lui Lezlie. Aceasta se lipi de el, ca îmbătată.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Când în sfârşit el se îndepărtă, rupând vraja, tânăra femeie scoase un oftat de regret.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Ştiu că te doresc, îi şopti Andrew. Şi tu o ştii. Dar dacă nu plecăm foarte repede, va fi evident pentru toată lumea.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Cu aceste cuvinte, se întoarse brusc şi o conduse spre masă, unde plăti nota.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Aerul răcoros al nopţii îi domoli, în timp ce alergau spre maşină. Trecând pe sub o magnolie, Andrew se opri pentru a o săruta din nou; fură învăluiţi în parfumul îmbătător al arborelui înalt.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Dacă eram într-adevăr inteligent, te duceam direct înapoi la Westin, îi murmură.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Mâine dimineaţă ai fi regretat, în clipa în care ai fi înfruntat femeia de serviciu.</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Ştiu un loc în care nu ne-ar deranja nimeni. I-am dat liber în weekend doamnei Cates</w:t>
      </w:r>
      <w:r w:rsidR="00415EB8" w:rsidRPr="00A67360">
        <w:rPr>
          <w:rFonts w:ascii="Cambria" w:hAnsi="Cambria" w:cs="Bookman Old Style"/>
        </w:rPr>
        <w:t>...</w:t>
      </w:r>
      <w:r w:rsidRPr="00A67360">
        <w:rPr>
          <w:rFonts w:ascii="Cambria" w:hAnsi="Cambria" w:cs="Bookman Old Style"/>
        </w:rPr>
        <w:t xml:space="preserve"> Doar că hotelul era mai aproape.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Se îndreptă în grabă spre Porche, trăgând-o mereu pe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Lezlie de mână.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Jumătate din plăcere este reprezentată de anticipaţie, îi aminti aceasta, ironic.</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Foarte nostim, bodogăni tânărul bărbat.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Lezlie izbucni în râs.</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Drumul până la el li se păru interminabil. În clipa în care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xml:space="preserve">Andrew deschise, în sfârşit uşa, o îmbrăţişă sub lampa care lumina </w:t>
      </w:r>
      <w:r w:rsidRPr="00A67360">
        <w:rPr>
          <w:rFonts w:ascii="Cambria" w:hAnsi="Cambria" w:cs="Bookman Old Style"/>
        </w:rPr>
        <w:lastRenderedPageBreak/>
        <w:t>intrarea. Veselia lor fericită dispăru în timp ce se contemplau reciproc. În locul incertitudinii pe care tânăra femeie o arătase întotdeauna mai înainte, Andrew citi în ochii cenuşii o pasiune fără limite, o dăruire de sine care depăşea toate speranţele. Urmând traseul bine conturat al gurii senzuale, o anunţă în şoaptă: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Dacă intri, nu mai răspund de mine. Poate nu te voi mai lăsa să pleci</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Eşti atât de sigur că asta-mi doresc? îi replică Lezlie.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Cel puţin nu înainte de luni dimineaţa</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În acest caz, nu mai avem niciun minut de pierdut!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Se aplecă s-o ridice în braţe şi o duse în casă. Tânăra femeie se cuibări lângă el, docilă, în timp ce Andrew se îndrepta spre dormitor.</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Când o aşeză, pentru a o îmbrăţişa din nou, Lezlie îşi simţi inima bătând să-i spargă pieptul. Îi sărută încet faţa, pomeţii obrajilor, tâmplele, nasul, arcadele sprâncenelor</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Lezlie închise pleoapele, ameţită de această cercetare. Andrew îi scoase cu delicateţe cerceii şi îi puse în buzunarul hainei pe care o scoase. În acest timp, tânăra femeie îi desfăcu nodul de la cravată şi începu să-i descheie nasturii cămăşii. Andrew îşi plimbă mâinile pe curbura taliei, îi modelă bustul, apoi o atrase spre el şi-i desfăcu fermoarul rochiei. Când o dezbrăcă, se înclină pentru a desface sandalele fine.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Tânăra femeie purta un furou din mătase tivit cu dantelă, căruia Andrew îi îndepărtă bretelele subţiri şi o făcu să alunece jos. Câteva clipe mai târziu se aflau faţă în faţă, complet goi. Cu un oftat de uşurare, Andrew o strânse la piept şi-i scoase agrafele care-i ţineau cocul. Buzele sale posesive le găsiră pe ale lui Lezlie şi aceasta cedă cu plăcere emoţiei care o cuprinse.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Se prăbuşiră pe pat şi Andrew se rostogoli pentru a o prinde în captivitatea sa. O unduire stranie îi ridică, ceea ce o surprinsese pe Lezlie. Dar nu se mai gândi la asta, cedând entuziasmului pe care îl trezea în ea asalturile tandre ale lui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Andrew.</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Se arcui spre el, oferindu-i-se în întregime. Dar în timp ce tânărul bărbat depunea o ploaie de sărutări pe pieptul ei, o deranjă din nou acea curioasă senzaţie de unduire. La fiecare gest al lui Andrew, salteaua se mişca sub ea. Se strădui să-şi alunge greaţa care o cuprindea, dar până la urmă murmură: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Andrew, patul ăsta</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O invenţie minunată, comentă acesta.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Dar se opri brusc, dându-şi seama de paloarea sa.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Ce ai, draga mea?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Este mişcarea</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xml:space="preserve">După ce trecu clipa de uimire, Andrew se ridică sprinten, creând o nouă </w:t>
      </w:r>
      <w:r w:rsidRPr="00A67360">
        <w:rPr>
          <w:rFonts w:ascii="Cambria" w:hAnsi="Cambria" w:cs="Bookman Old Style"/>
        </w:rPr>
        <w:lastRenderedPageBreak/>
        <w:t>mişcare de-abia suportabilă şi se aplecă pentru a o lua pe Lezlie în braţe. Ajunsă pe teren solid, aceasta respiră mai uşor.</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Uf! Nu-mi imaginam că se poate avea rău de mare, acolo sus.</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Chestiune de obişnuinţă.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Deschise un cufăr de lemn şi scoase o plapumă din puf pe care o întinse pe jos. Lezlie se întinse alături de el şi îşi şterse broboanele de transpiraţie care îi apăruseră pe frunte.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Te simţi mai bine?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Mult mai bine, şopti Lezlie.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Sigur?</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Pot s-o dovedesc</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Îşi afundă degetele în buclele cenuşii şi-i atrase capul spre ea, înfierbântată din nou, în timp ce schimbară un sărut pasionat. Cât de mult îi plăcea greutatea trupului său peste al ei! Uită totul, lăsându-se purtată spre culmea voluptăţii, agăţată de el, muşcându-i cu plăcere umărul. Clipa vrăjită îi uni încă o dată într-o culme a pasiunii, un minunat extaz din care-şi reveniră foarte încet, amândoi.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Andrew cercetă cu dragoste trăsăturile fericite, îmbujorate delicat, genele lungi care-i ascundeau ochii şi-i umbreau obrajii de catifea. Întinse braţul pentru a aduce peste ei o parte din plapuma de puf.</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Eşti incredibilă, îi şopti, plin de admiraţie.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Lezlie îi zâmbi puţin timid şi se cuibări lângă el. Cu un oftat de mulţumire, remarcă: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Poate termenul nu este tocmai exact, dar Meredith n-a greşit spunând că un pat cu apă este un lucru anormal.</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Brusc, Andrew încremeni.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Despre ce vorbeşti?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Este o vorbă pe care mi-a raportat-o Merri, înşelându-se asupra cuvântului, îi explică ea râzând.</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Dar în sfârşit, ce voia să spună?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Tonul iritat o miră pe Lezlie, care se îndreptă pentru a-l studia; nu-i văzuse niciodată o expresie atât de încordată.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N-are importanţă, Andrew.</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Pentru mine, da.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Ezitând, Lezlie îi povesti întâmplarea.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Merri ţi-a povestit şi alte lucruri despre mama sa? o întrebă el.</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Mi-a vorbit foarte puţin, admise Lezlie. Iartă-mă, n-ar fi trebuit să citez această frază nepotrivită. Mi s-a părut inofensivă, deşi puţin curioasă referitoare la un cumnat</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O licărire poznaşă îi străluci în ochi. Pentru a-l scoate pe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lastRenderedPageBreak/>
        <w:t>Andrew din starea posomorâtă, îl tachină: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Doar dacă Meredith n-a ştiut despre tine amănunte pe care eu nu le cunosc</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Încetează, te rog.</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Se ridică în capul oaselor şi-şi trecu o mână prin păr.</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Alertată imediat, Lezlie se ridică şi ea şi mângâie umărul tânărului bărbat. Parcă un zid se ridicase între ei.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Andrew?</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Este adevărat, Meredith mă cunoştea, declară cu o voce inexpresivă. Cu siguranţă, mai bine decât oricine</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Scutură din cap, deprimat.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Mai mult decât oricine, avea dreptul să-mi critice utopiile, cum le numea ea. M-am întrebat mereu dacă avea dreptate să mă considere prea egoist şi egocentric pentru a mă preocupa de altcineva decât de mine. Războiul este o oglindă bună.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În Vietnam am fost obligat să-l privesc în faţă. Asta m-a schimbat foarte mult</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Era pierdut în propriile gânduri, foarte departe de Lezlie.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Reluă: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Dar asta n-a folosit la nimic. Răul era făcut şi nu-l mai puteam îndrepta. Meredith ar fi acceptat să-mi acorde o a doua şansă. Dar ar fi însemnat să-i cer prea mult lui Greg</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O şansă pentru ce?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Pentru a-i dovedi că nu mai eram acelaşi, că mă măturizasem.</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Se întoarse spre Lezlie, dar chipul nu-i reflecta nicio emoţie când mărturisi: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Meredith şi cu mine am fost amanţi.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Lezlie rămase uluită, îndoindu-se că auzise bine.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Încet, deveni conştientă de adevărul stupefiant: o iubise pe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Meredith, cumnata sa!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A fost înainte de a se căsători cu Greg, preciză Andrew.</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El ştia?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Ştia.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Aşadar, asta fusese problema care-i despărţise pe cei doi fraţi</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Aţi vorbit despre asta împreună?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Andrew fu tentat să-i mărturisească totul, încurcătura îngrozitoare a celor trei vieţi, dar nu-i scăpase surpriza care o şocase pe tânăra femeie. Şi dacă îl va condamna la fel de sever cum făcuse Greg? Nu va putea suporta asta. O luă în braţe pentru a-i evita întrebările şi a-şi alunga propriile îndoieli.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lastRenderedPageBreak/>
        <w:t>Sărutând-o cu o pasiune aproape nebună, o aşeză din nou pe plapuma din puf. Avea atâta nevoie de ea, de căldura şi de aprobarea ei</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Lezlie percepu acel gen de rugăminte din sărutul său şi-l îmbrăţişă cu pasiune, oferindu-i cu plăcere refugiul pe care şi-l dorea. Departe de ei acum acele tandre explorări, fură înghiţiţi de un vârtej, o cursă febrilă spre prăpastia uitării.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Cuibărită încă în braţele lui Andrew, tânăra femeie evalua dragostea pe care i-o consacra acestui bărbat. Desigur, îi plăcea forţa, dar şi vulnerabilitatea pe care tocmai o dezvăluise, intensitatea sentimentelor sale nu o mai speria.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Totuşi, el nu-şi deschisese complet inima, ascunzându-i încă o parte din ceea ce-l chinuia astfel</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Îi mângâie uşor părul şi-l simţi relaxându-se.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Amănuntele acelui trecut trist nu mai aveau nicio importanţă, se gândi Lezlie. Într-o zi i le va împărtăşi şi-i va demonstra atât de multă înţelegere, cât arătase el faţă de ea. Cu aceste gânduri senine, se ghemui lângă el şi adormi.</w:t>
      </w:r>
    </w:p>
    <w:p w:rsidR="00BC66DB" w:rsidRPr="00A67360" w:rsidRDefault="00BC66DB" w:rsidP="00930DAB">
      <w:pPr>
        <w:widowControl w:val="0"/>
        <w:autoSpaceDE w:val="0"/>
        <w:autoSpaceDN w:val="0"/>
        <w:adjustRightInd w:val="0"/>
        <w:spacing w:after="0"/>
        <w:jc w:val="center"/>
        <w:rPr>
          <w:rFonts w:ascii="Cambria" w:hAnsi="Cambria" w:cs="Bookman Old Style"/>
          <w:b/>
          <w:color w:val="000000"/>
        </w:rPr>
      </w:pPr>
      <w:r w:rsidRPr="00A67360">
        <w:rPr>
          <w:rFonts w:ascii="Cambria" w:hAnsi="Cambria" w:cs="Bookman Old Style"/>
          <w:b/>
          <w:color w:val="000000"/>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Când se trezi, rămase mult timp nemişcată, contemplând chipul odihnit al lui Andrew. Cât era de frumos! Dar treptat, în minte îi apărură îndoieli: Andrew o acuzase că trăia încă în trecut, dar oare nu comitea şi el aceeaşi greşeală? Oare din cauza Meredithei nu se căsătorise niciodată?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Oare deznădejdea explica raritatea vizitelor la familia lui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Merri?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Pentru a pune capăt întrebărilor, Lezlie se ridică în linişte şi îmbrăcă o cămaşă a lui Andrew. Mânecile îi acopereau mult mâinile, aşa că le suflecă în timp ce se îndrepta spre bucătărie, pentru a pune în funcţiune cafetiera. Sună la serviciul abonaţilor absenţi, dar din fericire, doar Donna îi lăsase un mesaj, fără să ceară să ia legătura cu ea.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Tresări când braţele lui Andrew îi încercuiră talia fină şi o atrase lângă pieptul lui.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Mă întrebam unde ai plecat, îi şopti acesta, sărutând-o pe tâmplă. Te-ai trezit de mult timp?</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Destul, admise Lezlie, în braţele lui.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Lezlie, referitor la această noapte</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A fost minunată, îl întrerupse tânăra femeie, întorcându-se pentru a-l săruta. De la început, până la sfârşit.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Uşurat, Andrew o strânse mai cu forţă.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Oare ce avem în program, astăzi? îl întrebă pe un ton vesel.</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xml:space="preserve">În picioare în spatele ei, tânărul bărbat descoperi între cele două părţi ale </w:t>
      </w:r>
      <w:r w:rsidRPr="00A67360">
        <w:rPr>
          <w:rFonts w:ascii="Cambria" w:hAnsi="Cambria" w:cs="Bookman Old Style"/>
        </w:rPr>
        <w:lastRenderedPageBreak/>
        <w:t>veşmântului prea larg, valea senzuală care-i despărţea sânii.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Cămaşa asta îţi vine mult mai bine decât mie, comentă pe un ton apreciator.</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Ţi-e foame? întrebă Lezlie roşind, pentru a schimba subiectul.</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Foame de tine, da</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Dar redeveni serios. Mărturia din ajun, începută şi neterminată, putea să le tulbure intimitatea. Dimineaţă, în timp ce-l studia, se prefăcuse că doarme, dar nu-i scăpase încruntarea gânditoare a sprâncenelor sale.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Discuţia noastră a rămas neterminată, declară Andrew.</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Nu ţi-am oferit ocazia să-mi pui întrebări</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Lezlie îi pecetlui buzele cu un deget.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Pot aştepta, Andrew. Oricum, este vorba de trecut.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Îmi vei vorbi despre el când vei fi pregătit.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Îi zâmbi; în faţa acestei încrederi necondiţionate, Andrew se temu mai puţin că adevărul îi va despărţi într-o zi.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Puse stăpânire pe gura ei, într-un amestec de afecţiune şi senzualitate.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Dacă vrei</w:t>
      </w:r>
      <w:r w:rsidR="00415EB8" w:rsidRPr="00A67360">
        <w:rPr>
          <w:rFonts w:ascii="Cambria" w:hAnsi="Cambria" w:cs="Bookman Old Style"/>
        </w:rPr>
        <w:t>...</w:t>
      </w:r>
      <w:r w:rsidRPr="00A67360">
        <w:rPr>
          <w:rFonts w:ascii="Cambria" w:hAnsi="Cambria" w:cs="Bookman Old Style"/>
        </w:rPr>
        <w:t xml:space="preserve"> micul dejun</w:t>
      </w:r>
      <w:r w:rsidR="00415EB8" w:rsidRPr="00A67360">
        <w:rPr>
          <w:rFonts w:ascii="Cambria" w:hAnsi="Cambria" w:cs="Bookman Old Style"/>
        </w:rPr>
        <w:t>...</w:t>
      </w:r>
      <w:r w:rsidRPr="00A67360">
        <w:rPr>
          <w:rFonts w:ascii="Cambria" w:hAnsi="Cambria" w:cs="Bookman Old Style"/>
        </w:rPr>
        <w:t xml:space="preserve"> îţi propun</w:t>
      </w:r>
      <w:r w:rsidR="00415EB8" w:rsidRPr="00A67360">
        <w:rPr>
          <w:rFonts w:ascii="Cambria" w:hAnsi="Cambria" w:cs="Bookman Old Style"/>
        </w:rPr>
        <w:t>...</w:t>
      </w:r>
      <w:r w:rsidRPr="00A67360">
        <w:rPr>
          <w:rFonts w:ascii="Cambria" w:hAnsi="Cambria" w:cs="Bookman Old Style"/>
        </w:rPr>
        <w:t xml:space="preserve"> să încetezi, reuşi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Lezlie să spună, între două sărutări.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La ordinele tale, acceptă Andrew. Cel puţin deocamdată</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Pregătiră împreună ouă jumări şi tăiară nişte roşii. De mai multe ori prosopul cu care Andrew îşi strânsese şoldurile se desfăcu şi fu pe punctul să cadă. În timp ce ungea cu unt feliile de pâine prăjită, alunecă brusc şi căzu pe jos, spre marele amuzament al lui Lezlie.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Expresia supărată a tânărului bărbat îi spori ilaritatea şi ţipă de surpriză când acesta înainta spre ea, prinzând-o ferm de încheieturile mâinilor.</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Râzi de mine, hm?</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Lezlie nu încetă să râdă până când tânărul bărbat se aplecă să-i muşte carnea delicată a gâtului. Când îi captură vârful sensibil al sânului, îşi reţinu respiraţia, electrizată.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Andrew se îndreptă, cu un aer mulţumit.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Gata, am reuşit să te calmez.</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Ea nu-i rezistă când o sărută din nou, dar brusc, un zgomot o aduse la realitate: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Ouăle! exclamă Lezlie, întorcându-se dintr-o săritură.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Mâncară în grabă micul dejun, delicios în ciuda faptului că era cam prăjit. După ce aranjară bucătăria, făcură un duş şi se îmbrăcară.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Ajunseră târziu după-amiază la Lezlie, unde se duseră pentru ca tânăra femeie să se schimbe. O luară pe drumul către Roswell şi continuară spre nord, rulând la întâmplare, profitând de peisajul liniştit şi vălurit.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xml:space="preserve">Se opriră de mai multe ori pentru a explora magazinele mici cu lucruri de </w:t>
      </w:r>
      <w:r w:rsidRPr="00A67360">
        <w:rPr>
          <w:rFonts w:ascii="Cambria" w:hAnsi="Cambria" w:cs="Bookman Old Style"/>
        </w:rPr>
        <w:lastRenderedPageBreak/>
        <w:t>ocazie. Într-unul din ele, unde se servea de asemenea şi cidru rece, băură o halbă. Apoi Lezlie se plimbă prin magazin, descoperind în spate o serie de obiecte neobişnuite şi pline de praf. Scotocind printre ele, descoperi o sticluţă roz de o formă aparte, de adăugat colecţiei sale.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Negustorul nu cerea decât cincizeci de cenţi.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Să ştiţi că se vând mult mai scump, îl informă Lezlie.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Ciudată idee, bombăni bătrânul bărbat. Nu foloseşte la nimic.</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Dacă o vreţi, cincizeci de cenţi, nici mai mult, nici mai puţin.</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Lezlie petrecu o zi minunată. Cu spatele rezemat confortabil de scaun, lăsă briza să-i mângâie faţa, pe drumul de întoarcere. Contempla când trăsăturile relaxate ale lui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Andrew, când pajiştile înverzite. Iarba câmpurilor se supunea bătăii vântului, cum ea însăşi se supusese în faţa voinţei acestui bărbat, se gândi.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Pentru cină, Andrew prăji nişte fripturi pe grătar şi le mâncară pe terasă, însoţite de salată din grădină şi pâine proaspătă. Apoi, în timp ce stelele se aprindeau pe cerul întunecat, se întinseră pe un şezlong, unul lângă celălalt.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Lezlie nu cunoscuse niciodată fericire mai perfectă.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Cu ochii închişi, asculta bătăile regulate ale inimii lui Andrew şi-i simţea căldura trupului. Aţipi şi fu trezită de concertul greierilor şi de un sărut pe obraz. Dădu capul pe spate, pentru a-i oferi lui Andrew buzele să le sărute. „Întotdeauna va fi astfel”, îşi spuse.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Noaptea îi învălui în mantaua sa protectoare, în timp ce cedară elanurilor unei pasiuni fără limite.</w:t>
      </w:r>
    </w:p>
    <w:p w:rsidR="00DC5DF6" w:rsidRPr="00A67360" w:rsidRDefault="00DC5DF6" w:rsidP="00930DAB">
      <w:pPr>
        <w:widowControl w:val="0"/>
        <w:autoSpaceDE w:val="0"/>
        <w:autoSpaceDN w:val="0"/>
        <w:adjustRightInd w:val="0"/>
        <w:spacing w:after="0"/>
        <w:ind w:firstLine="282"/>
        <w:jc w:val="both"/>
        <w:rPr>
          <w:rFonts w:ascii="Cambria" w:hAnsi="Cambria" w:cs="Bookman Old Style"/>
          <w:lang w:val="en-US"/>
        </w:rPr>
      </w:pPr>
    </w:p>
    <w:p w:rsidR="00DC5DF6" w:rsidRPr="00A67360" w:rsidRDefault="00DC5DF6" w:rsidP="00930DAB">
      <w:pPr>
        <w:pStyle w:val="RITitlu"/>
        <w:spacing w:before="0" w:after="0"/>
        <w:rPr>
          <w:rFonts w:ascii="Cambria" w:hAnsi="Cambria"/>
          <w:i/>
          <w:noProof/>
          <w:sz w:val="24"/>
          <w:szCs w:val="24"/>
        </w:rPr>
      </w:pPr>
      <w:r w:rsidRPr="00A67360">
        <w:rPr>
          <w:rFonts w:ascii="Cambria" w:hAnsi="Cambria"/>
          <w:i/>
          <w:noProof/>
          <w:sz w:val="24"/>
          <w:szCs w:val="24"/>
        </w:rPr>
        <w:lastRenderedPageBreak/>
        <w:t>Capitolul 14</w:t>
      </w:r>
    </w:p>
    <w:p w:rsidR="00DC5DF6" w:rsidRPr="00A67360" w:rsidRDefault="00DC5DF6" w:rsidP="00930DAB">
      <w:pPr>
        <w:widowControl w:val="0"/>
        <w:autoSpaceDE w:val="0"/>
        <w:autoSpaceDN w:val="0"/>
        <w:adjustRightInd w:val="0"/>
        <w:spacing w:after="0"/>
        <w:ind w:firstLine="282"/>
        <w:jc w:val="both"/>
        <w:rPr>
          <w:rFonts w:ascii="Cambria" w:hAnsi="Cambria" w:cs="Bookman Old Style"/>
          <w:lang w:val="en-US"/>
        </w:rPr>
      </w:pP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Charles Sanders ieşi din camera unei paciente operată recent. Adâncit în gânduri, răspunse în mod reflex tinerei femei pe care o întâlni şi-l salută cu veselie. Apoi se întoarse brusc şi alergă în urma ei, pentru a o ajunge.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Hei, Lezlie, aşteaptă-mă!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Aceasta se opri cu un zâmbet fluturând pe buze.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Nu voiam să te tulbur din meditaţie, îi explică.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Charles de-abia îşi credea ochilor. Lezlie nu mai era aceeaşi, cu toate că diferenţa era greu de descris. Purta tot halatul alb şi părul strâns în coc, din care scăpaseră câteva şuviţe rebele. Transformarea era mai subtilă, deşi evidentă.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Pur şi simplu, Lezlie radia de fericire.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Am încercat să te găsesc sâmbătă şi duminică, începu</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Charles, încă năucit. Myra şi cu mine voiam să te invităm la cină.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Am lipsit în weekendul ăsta, afirmă Lezlie.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O expresie visătoare i se zugrăvi pe chip, în timp ce îşi amintea cele două zile</w:t>
      </w:r>
      <w:r w:rsidR="00415EB8" w:rsidRPr="00A67360">
        <w:rPr>
          <w:rFonts w:ascii="Cambria" w:hAnsi="Cambria" w:cs="Bookman Old Style"/>
        </w:rPr>
        <w:t>...</w:t>
      </w:r>
      <w:r w:rsidRPr="00A67360">
        <w:rPr>
          <w:rFonts w:ascii="Cambria" w:hAnsi="Cambria" w:cs="Bookman Old Style"/>
        </w:rPr>
        <w:t xml:space="preserve"> A doua zi dimineaţă, Andrew şi ea se treziseră târziu, puţin înţepeniţi că dormiseră pe jos.</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Va trebui să găsesc repede un alt pat, mormăi Andrew.</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Sau o femeie care să suporte paturile cu apă</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Patul este cel care va pleca, declară tânărul bărbat.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Îşi petrecuseră dimineaţa citind ziarele de duminică, deosebit de substanţiale în Statele Unite. Apoi Andrew o dusese la şantierul de construcţii; se plimbase prin clădirile neterminate şi pustii, în timp ce el verifica nişte documente în rulotă. Când se regăsiseră, se sărutaseră îndelung la etajul al cincilea al imobilului fără pereţi, bătuţi de vânt.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Această amintire îi aduse pe buze senzaţii care o făcură să zâmbească.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Îţi prieşte să ieşi la aer, comentă Charles. Dar ai fi putut să rămâi.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Într-adevăr, din cele spuse de doamna Lawrence, săptămâna va fi calmă. Am văzut totuşi o fetiţă operată de amigdale.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Oare ai trecut pe la biroul tău? o întrebă ironic.</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Da, dar am sosit înaintea Janei. Tocmai mă întorceam.</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Perfect. Te va anunţa că săptămâna asta eşti în vacanţă.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Lezlie deschise gura, dar o închise fără să rostească o vorbă.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Te poţi întoarce acasă, reluă Charles. Altfel, anunţ-o pe doamna Anderson că nu trebuie să te înlocuiască.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Tânăra femeie râse uşor şi se îndepărtă salutându-l cu un semn.</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Probabil ai petrecut un weekend senzaţional, pentru a uita de concediu! exclamă chirurgul îndepărtându-se.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lastRenderedPageBreak/>
        <w:t>Lezlie scutură amuzată din cap; îşi amintise până la urmă că propusese această dată cu trei luni mai înainte. De atunci, nici măcar nu-şi făcuse nişte planuri, se gândi ajungând în aripa administrativă. Pe la Crăciun, îşi procurase broşuri de la agenţiile de călătorii, dar nu hotărâse nimic. Totuşi, acum, o mulţime de proiecte îi năvăliseră în minte a căror cea mai mare parte necesita intervenţia lui Andrew.</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Ca de obicei în lipsa lui Lezlie, Janet aducea la zi dările de seamă amânate pentru lucrări mai urgente. Văzând-o intrând în birou, înălţă capul şi îşi aţinti asupra ei ochii rotunzi.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Lezlie îşi agăţă halatul în cuier. Secretara izbucni în râs.</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După toate aparenţele, nu aţi prevăzut nimic special?</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Nu, dar intenţionez să remediez asta, replică voioasă tânăra femeie, luându-şi poşeta pentru a pleca.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Iată într-adevăr cea mai scurtă zi de lucru din viaţa mea!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Cu hârţoagele care mă aşteaptă, vă invidiez. Dar va fi curând şi rândul meu. Distracţie plăcută.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Voi încerca, promise Lezlie, plecând.</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Se aşeză la volan şi demară fără să prea ştie unde să meargă. Andrew era ocupat pe şantier până seara şi probabil nu-i plăcea să fie deranjat. Mânată de un impuls, luă direcţia spre Atlanta şi se opri curând în faţa unei case vechi fără etaj.</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Venerabila locuinţă fusese transformată în şcoală specială, rezervată copiilor cu autism şi handicap mental.</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Proprietatea era înconjurată de o barieră ridicată, destinată protejării elevilor care în mare parte nu aveau nicio noţiune despre pericolele exterioare. În grădină se întindeau răzoare încântătoare, plantate întreţinute de ei.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Sună şi aşteptă răbdătoare în faţa portalului ca un adult înarmat cu o cheie, să vină să deschidă. Cea care o întâmpină cu entuziasm fu Donna în persoană.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Te credeam în drum spre undeva, sau chiar sosită!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Ce surpriză plăcută!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Pe cuvântul meu, toată lumea ştia de vacanţa mea, în afară de mine!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În timp ce ajunseră în biroul Donnei, îi povesti incidentul cu Charles, care o amuză enorm pe prietena sa.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M-am gândit că, fiindu-ţi milă, vei accepta poate să iei prânzul cu mine? încheie Lezlie.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Nu este decât ora zece! protestă Donna. Deja te plictiseşti?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Nu chiar, dar n-am mai stat de vorbă recent.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xml:space="preserve">— Şi ai şi tu timp o dată! Dacă mă poţi aştepta puţin, probabil mă voi </w:t>
      </w:r>
      <w:r w:rsidRPr="00A67360">
        <w:rPr>
          <w:rFonts w:ascii="Cambria" w:hAnsi="Cambria" w:cs="Bookman Old Style"/>
        </w:rPr>
        <w:lastRenderedPageBreak/>
        <w:t>putea elibera într-o oră.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Nu sunt grăbită.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Spre deosebire de instituţiile şcolare obişnuite, cea condusă de Donna rămânea deschisă toată vara, cu excepţia lunii august. Cursurile funcţionau pe îndelete, dar copiii erau ţinuţi aici şi ocupaţi în timpul orelor de muncă ale părinţilor.</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Lezlie văzu mai mulţi pe peluză, jucându-se cu asistenta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Donnei. Când aceasta reveni, anunţă: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Sunt liberă până la începutul după-amiezii! Am putea face cumpărături în pasajul pietonal cu magazine de la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Cumberland? Curând este aniversarea lui Jim.</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Cea a lui Merri va fi de asemenea sărbătorită curând, îşi aminti Lezlie. Se hotărî să caute un cadou special, poate un accesoriu pentru căsuţa pentru păpuşi construită de Andrew.</w:t>
      </w:r>
    </w:p>
    <w:p w:rsidR="00BC66DB" w:rsidRPr="00A67360" w:rsidRDefault="00BC66DB" w:rsidP="00930DAB">
      <w:pPr>
        <w:widowControl w:val="0"/>
        <w:autoSpaceDE w:val="0"/>
        <w:autoSpaceDN w:val="0"/>
        <w:adjustRightInd w:val="0"/>
        <w:spacing w:after="0"/>
        <w:jc w:val="center"/>
        <w:rPr>
          <w:rFonts w:ascii="Cambria" w:hAnsi="Cambria" w:cs="Bookman Old Style"/>
          <w:b/>
          <w:color w:val="000000"/>
        </w:rPr>
      </w:pPr>
      <w:r w:rsidRPr="00A67360">
        <w:rPr>
          <w:rFonts w:ascii="Cambria" w:hAnsi="Cambria" w:cs="Bookman Old Style"/>
          <w:b/>
          <w:color w:val="000000"/>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Jonglând cu pachetele, Lezlie scoase până la urmă cheile din poşetă şi deschise uşa de acasă. Găsise într-un magazin de artizanat un cadou pentru Merri, care ar trebui să-i facă într-adevăr plăcere. Dormitorul în miniatură, cu pat cu baldachin, masă de toaletă, scrin şi tablouri înrămate, era încântător. Lăsă sacoşele, dintre care una conţinea un material brodat din care va confecţiona o cuvertură pentru pat şi nişte perne.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Debordând de energie, se schimbă şi îmbrăcă un şort.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Dorea să-i telefoneze lui Andrew, dar preferă să nu rişte să-l întrerupă din muncă. Era momentul ideal pentru a desţeleni grădina prea mult timp neglijată. Scoase dintr-un sertar al bucătăriei mănuşile groase şi o pălărie de soare şi astfel pregătită, se înhămă la muncă. De-abia smulse câteva buruieni, că Beelzebub trecu prin gard şi veni să se instaleze pe o piatră mare şi plată în faţa ei. Sub privirea sa impasibilă.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Lezlie îşi continuă munca, vorbind distrată pisoiului negru, care uneori catadicsea să-i răspundă printr-un mieunat indiferent. Căldura era sufocantă şi tânăra femeie simţea curgându-i şiroaie de transpiraţie pe frunte şi pe spate.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După curăţirea primului strat de flori, se aşeză în iarbă pentru a se odihni. Un miros plăcut de pământ se ridica din zona săpată şi Lezlie îl mirosea cu plăcere. Pupilele lui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Beelzebub se măriră în timp ce urmărea cu atenţie zborul unui fluture alb, apoi, obosit de efort, închise ochii.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Lezlie aranjă sapa şi foarfecele de grădină în cabana cu scule şi apoi mătură terasa înainte de a-şi scoate mănuşile.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Întoarsă în casă, lăsă uşile-fereastră deschise, în cazul în care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lastRenderedPageBreak/>
        <w:t>Beelzebub ar vrea să intre şi se duse la duş.</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Apoi, îmbrăcată într-o rochie uşoară de casă, se întinse pe canapea pentru a citi, dar aţipi imediat.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Când se trezi, apusul întunecase încăperea. Îşi pipăi părul încă umed şi, înăbuşindu-şi un căscat, se duse la bucătărie pentru a cerceta conţinutul frigiderului. Se aşezase să-şi pregătească o salată variată, când sună telefonul.</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Zâmbi recunoscând vocea lui Andrew, mai degrabă morocănoasă în acea seară.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Pari obosit, remarcă tânăra femeie.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Este un eufemism.</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În ceea ce mă priveşte, am avut o zi interesantă.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Se pregăti să-i relateze cum uitase de săptămâna sa de vacanţă, dar se răzgândi: enervarea simţită la Andrew era mai importantă.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Mi-ar plăcea să pot spune acelaşi lucru! mormăi acesta.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Imaginează-ţi că întreprinderea care furnizează pardoselile a făcut o greşeală de comandă pentru două clădiri. Nu numai că au expediat o marfă de calitate inferioară, dar culoarea nu corespunde deloc cu indicaţiile specificate de arhitect.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Colac peste pupăză, societatea refuză orice returnare fără girul directorului comercial, care lipseşte până joi!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Ce poţi face?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Dacă problema nu se rezolvă mâine dimineaţă, va trebui să merg la sediul furnizorului, la o sută de kilometri de aici.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Echipa îmi este blocată din lipsă de materiale.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Oftă exasperat.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Şi eu care speram ca în această săptămână să petrec mai mult timp cu tine! Dar sunt într-adevăr depăşit.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Înţeleg, îl asigură Lezlie.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Şi, această zi interesantă?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Nimic cu adevărat extraordinar. Ai veşti de la Merri?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Prefera să nu învârtă cuţitul în rană spunându-i că era complet liberă acum.</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Am vorbit cu ea aseară. Pe scurt, mâncarea i se pare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„Oribilă”, iar tabăra „nu prea rea”.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Este încurajator, făcu Lezlie râzând.</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Mi s-a părut puţin ciudată. Cred că se simte singură.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Se pare că Jill a făcut cunoştinţă cu alte fetiţe.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Cu siguranţă că acest cadru o sperie puţin. Dar şi-a făcut prieteni aici şi va reuşi să-şi facă şi acolo.</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lastRenderedPageBreak/>
        <w:t>— Totuşi, mă doare pentru ea.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Ca pe toţi părinţii, admise blând Lezlie. Poţi doar s-o sfătuieşti, s-o încurajezi, s-o linişteşti, dar fără îndoială nu-i poţi uşura perioada de creştere a copilăriei.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Consider că a suferit deja prea mult, protestă Andrew.</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Este puternică, Andrew.</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Ai optimism pentru doi</w:t>
      </w:r>
      <w:r w:rsidR="00415EB8" w:rsidRPr="00A67360">
        <w:rPr>
          <w:rFonts w:ascii="Cambria" w:hAnsi="Cambria" w:cs="Bookman Old Style"/>
        </w:rPr>
        <w:t>...</w:t>
      </w:r>
      <w:r w:rsidRPr="00A67360">
        <w:rPr>
          <w:rFonts w:ascii="Cambria" w:hAnsi="Cambria" w:cs="Bookman Old Style"/>
        </w:rPr>
        <w:t xml:space="preserve"> Îmi lipseşti, adăugă el.</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Ne-am despărţit doar aseară.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Este deja prea mult. Şi această încurcătură de pe şantier se împotriveşte planurilor mele de lungi seri petrecute singuri amândoi.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Şi eu mă gândesc mult la tine, admise Lezlie.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Te sun mâine seară, încheie tânărul bărbat, pe un ton mai vesel. Târziu poate, dacă va trebui să mă deplasez.</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După ce a închis, Lezlie privi pe fereastră, dezamăgită.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Vacanţa se anunţa foarte diferită de ceea ce sperase! Dar, la urma urmei, avea o mulţime de lucruri cu care să se ocupe şi va vorbi cu Andrew în fiecare seară. Le va rămâne totuşi weekendul, se consolă.</w:t>
      </w:r>
    </w:p>
    <w:p w:rsidR="00BC66DB" w:rsidRPr="00A67360" w:rsidRDefault="00BC66DB" w:rsidP="00930DAB">
      <w:pPr>
        <w:widowControl w:val="0"/>
        <w:autoSpaceDE w:val="0"/>
        <w:autoSpaceDN w:val="0"/>
        <w:adjustRightInd w:val="0"/>
        <w:spacing w:after="0"/>
        <w:jc w:val="center"/>
        <w:rPr>
          <w:rFonts w:ascii="Cambria" w:hAnsi="Cambria" w:cs="Bookman Old Style"/>
          <w:b/>
          <w:color w:val="000000"/>
        </w:rPr>
      </w:pPr>
      <w:r w:rsidRPr="00A67360">
        <w:rPr>
          <w:rFonts w:ascii="Cambria" w:hAnsi="Cambria" w:cs="Bookman Old Style"/>
          <w:b/>
          <w:color w:val="000000"/>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Săptămâna, deşi puţin pasionantă, trecu relativ repede.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Andrew trebui să se ducă la sediul întreprinderii în culpă şi nu sunase decât la miezul nopţii. O sunase în fiecare zi, dar şansele de a-l avea doar pentru ea începând de vineri, scădeau. Echipa va lucra sâmbătă pentru a recupera întârzierea.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Tânăra femeie îşi consacră timpul liber curăţeniei mari de primăvară, pe care nu o putuse face. Munca fu epuizantă, dar văzând roadele eforturilor sale, fu profund satisfăcută.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Totuşi, în fiecare după-amiază îşi acordase câteva ore de leneveală la soare. Într-o zi îşi conduse mama la aeroport, pentru plecarea în călătorie. Era tentată să-i accepte oferta de a o însoţi, dar hotărî să renunţe. În ultimele luni viaţa îi fusese prea dată peste cap şi acest timp de singurătate fără ocupaţii, îi permitea să facă ordine.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Dar joi, liniştea făcu loc furtunii. Lezlie termina de aranjat un dulap, când răsună soneria telefonului; în timp ce coborî de pe taburet pentru a merge să răspundă, tăcu. Crezu că o aude iar în timp ce făcea duş, dar când închise apa, o linişte absolută domnea în toată casa. Plecă apoi să facă nişte cumpărături şi să-şi ia draperiile curate de la spălătorie.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În clipa în care răsucea cheia în broască, telefonul încetă din nou să sune. Simţi o uşoară stare de indispoziţie în timp ce-şi golea sacoşele de provizii.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xml:space="preserve">Andrew închise cu un gest furios şi ieşi din casă trântind uşa. Oare de ce nu-l anunţase că nu va fi la clinică săptămâna aceasta? Acum, când avea </w:t>
      </w:r>
      <w:r w:rsidRPr="00A67360">
        <w:rPr>
          <w:rFonts w:ascii="Cambria" w:hAnsi="Cambria" w:cs="Bookman Old Style"/>
        </w:rPr>
        <w:lastRenderedPageBreak/>
        <w:t>atâta nevoie de ea, era imposibil s-o găsească.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Lezlie se pregătea să sune la spital pentru a întreba dacă cineva căutase să ia legătura cu ea, când o maşină frână cu zgomot în faţa casei. Câteva clipe mai târziu, se ciocănea la uşa de la intrare.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Sigură că era vorba de Andrew, se duse alergând.</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Evident se întâmplase ceva, ceva grav.</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Andrew se grăbi să intre, cu trăsăturile descompunse de mânie şi îngrijorare.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Unde ai fost? răcni acesta. De ore întregi încerc să dau de tine!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Am fost aici, bâigui Lezlie, descumpănită de expresia răvăşită a tânărului bărbat. Am lipsit doar o oră.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La tine la birou, o imbecilă mi-a răspuns că erai în vacanţă. Nu ştia unde eşti şi se încăpăţâna să mă pună în legătură cu o anumită Anderson!</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Măsura nervos încăperea în lung şi-n lat, aruncându-i lui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Lezlie priviri extenuate.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Nu înţeleg cum mi-ai putut ascunde asta! tună şi fulgeră el, remarcând valizele aliniate pe culoar. Erai gata de plecare?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Fără să-mi spui?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Nu plec nicăieri, replică tânăra femeie pe un ton defensiv. Astea sunt haine vechi pe care trebuie să le duc la ajutorul social. Dar oare ce ai?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Este vorba de Merri, mărturisi Andrew, lovindu-şi palma stângă cu pumnul drept. Totul părea că se aranjează şi acum</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Ce? îl încurajă Lezlie.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Întorcându-se spre ea, agresivitatea făcu loc unei descurajări fără limite.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A fugit! Directorul taberei m-a sunat chiar înainte de prânz.</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Lezlie scutură din cap, descumpănită.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Dar de ce? Ce ştii exact?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Doar că s-au răscolit toate împrejurimile. Nimeni nu-şi aminteşte să o fi văzut de ieri după-amiază. Dar absenţa nu a fost constatată decât dimineaţă, când s-a găsit pe patul său gol un bilet pe pernă. Poliţia o caută</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Un bilet? Ce scrisese? întrebă Lezlie cu voce nerăbdătoare, cuprinsă şi ea de îngrijorarea lui Andrew.</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Am uitat</w:t>
      </w:r>
      <w:r w:rsidR="00415EB8" w:rsidRPr="00A67360">
        <w:rPr>
          <w:rFonts w:ascii="Cambria" w:hAnsi="Cambria" w:cs="Bookman Old Style"/>
        </w:rPr>
        <w:t>...</w:t>
      </w:r>
      <w:r w:rsidRPr="00A67360">
        <w:rPr>
          <w:rFonts w:ascii="Cambria" w:hAnsi="Cambria" w:cs="Bookman Old Style"/>
        </w:rPr>
        <w:t xml:space="preserve"> O poveste de adio, de întoarcere acasă, dar doamna Cates o aşteaptă şi nu a venit</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Lezlie îşi aminti atunci de ultima şedinţă de terapie.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Sensul mesajului său se lămuri subit: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Ştiu unde este, declară calmă. În timpul ultimei noastre întâlniri, în clipa când m-a sunat Donna, vorbeam despre părinţii ei. M-a întrebat cum am putu să-mi uit familia.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xml:space="preserve">I-am explicat că nu i-am uitat, dar că pentru a mă ajuta să întorc această </w:t>
      </w:r>
      <w:r w:rsidRPr="00A67360">
        <w:rPr>
          <w:rFonts w:ascii="Cambria" w:hAnsi="Cambria" w:cs="Bookman Old Style"/>
        </w:rPr>
        <w:lastRenderedPageBreak/>
        <w:t>pagină, m-am întors la locul accidentului pentru a le spune adio.</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Andrew o privea atent, fără să spună o vorbă şi îşi masă fruntea cu o mână tremurătoare.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Asta însemna scrisoarea sa, reluă Lezlie. S-a dus să-şi ia adio de la părinţi.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Nu este logic, protestă Andrew. N-a fost niciodată o copilă impulsivă</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N-a acţionat sub un impuls, Andrew. Nu te-a rugat oare s-o duci la Denver? Şi este mai independentă decât îţi închipui. O dovedesc răspunsurile la teste.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În acest caz, de ce nu m-ai prevenit de riscul unei fugi? o acuză.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Nu mi se păruse atât de evident.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Va încerca să străbată mii de kilometri complet singură?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Murmură Andrew încremenit.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Lezlie lupta împotriva unui val de vinovăţie ce o copleşea.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Oare prin confidenţa sa îi oferise această idee dezastruoasă lui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Merri? Dacă ar fi fost cel puţin mai atentă şi perspicace, ar fi putut ghici intenţiile pacientei sale</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Deocamdată, să încercăm să verificăm ipoteza, propuse cu un calm silit.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Refuzând încă s-o creadă, Andrew începu iar să se învârtă ca un leu în cuşcă.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Ce mijloace ar fi avut să ajungă la Denver? începu aceasta. Dacă şi-a luat economiile, are probabil suma necesară pentru a face drumul</w:t>
      </w:r>
      <w:r w:rsidR="00415EB8" w:rsidRPr="00A67360">
        <w:rPr>
          <w:rFonts w:ascii="Cambria" w:hAnsi="Cambria" w:cs="Bookman Old Style"/>
        </w:rPr>
        <w:t>...</w:t>
      </w:r>
      <w:r w:rsidRPr="00A67360">
        <w:rPr>
          <w:rFonts w:ascii="Cambria" w:hAnsi="Cambria" w:cs="Bookman Old Style"/>
        </w:rPr>
        <w:t xml:space="preserve"> nu cu avionul, dar măcar cu autocarul.</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Pentru asta trebuie să ajungă la o staţie Greyhound</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Poate autostopul?</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Directorul şi-a amintit de asemenea că unul dintre instructori s-a dus în oraş pentru a lua materialele comandate în ajun. Crede că s-a putut ascunde în camionetă, fără să fie observată.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Şi există o staţie Greyhound la Mariette, pe strada 11, îşi aminti Lezlie.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Voi lua legătura cu ei, hotărî Andrew. În acest timp pregăteşte-ţi lucrurile, s-ar putea să plecăm departe în căutarea sa</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Lezlie îşi aruncă nişte haine într-o geantă de călătorie şi se întoarse în salon. Andrew tocmai închidea telefonul.</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Am vorbit cu funcţionarul care era la ghişeu ieri, la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Marietta. Într-adevăr, a vândut un bilet unei fetiţe blonde.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Ar recunoaşte-o după o fotografie, a spus.</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O luă pe Lezlie de braţ şi o conduse afară, în timp ce continuă: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Am luat de asemenea legătura cu doamna Cates.</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Va rămâne la noi acasă, pentru cazul în care s-ar întoarce Merri, sau pentru a răspunde la telefon, în cazul în care sună poliţia</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lastRenderedPageBreak/>
        <w:t>În timp ce Porcheul gonea spre Marietta, Lezlie se ruga în tăcere ca Merri să fi fost cea văzută în ajun. Cel puţin vor şti unde s-o aştepte şi pericolul era mai mic în autobuz decât pe drum</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La staţia Greyhound, funcţionarul de la ghişeu, un bărbat spătos, cu ochii obosiţi, observă imediat intrarea tinerei perechi. Aceştia doi nu semănau clienţilor obişnuiţi.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Disperarea le era atât de evidentă, încât le acordă toată atenţia când se prezentară în faţa lui.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V-am sunat mai devreme în legătură cu o fetiţă, explică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Andrew.</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Funcţionarul ridicase deja capul şi studia cu atenţie fotografia pe care i-o întinse Andrew.</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Ea este, afirmă fără ezitare. A venit pe la ora cinci şi mi-a cerut o călătorie doar dus pentru Denver. De obicei, reperez uşor fugarii, dar când am întrebat-o a pretins că biletul era pentru mama sa, care o aştepta cu tatăl în maşină.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Şi aţi crezut-o? se miră Andrew.</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Nu, recunoscu angajatul. Dar dacă refuzam să-i vând biletul, ar fi găsit un alt mijloc. Iar o bătrână doamnă trebuia să plece pentru aceeaşi destinaţie. Au început să stea de vorbă şi, când autocarul de ora optsprezece şi patruzeci şi cinci de minute a trecut, s-au aşezat împreună.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Vreţi să-mi arătaţi parcursul exact al acestei linii, cu toate etapele? îl rugă Andrew.</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Bineînţeles.</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Îi duse în faţa unui perete pe care se afla o hartă şi indică opririle de la Chattanooga, Nashville, apoi câteva oraşe mici, înainte de Saint Louis, unde era necesară o schimbare.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Unde se află autobuzul la ora actuală? întrebă Andrew, cu ochii aţintiţi la hartă, ca şi când era vorba de un fir care-l lega de nepoata sa.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Funcţionarul se gândi câteva minute.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Ar trebui să fi părăsit Saint Louis aprecie el. Va ajunge la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Denver mâine dimineaţă la ora şase.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Vino, Lezlie, spuse Andrew. Vom avea de rulat mai mult de toată noaptea.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Dacă speraţi s-o ajungeţi din urmă, vă sfătuiesc să luaţi mai curând avionul şi s-o aşteptaţi la sosire.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Când ajunseră la Porche, Andrew era încă hotărât să conducă nebuneşte, pentru a intercepta autobuzul.</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Omul acesta are dreptate, trase concluzia Lezlie, blând.</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xml:space="preserve">Cea mai bună şansă de a i-o lua înainte lui Merri este să prindem un zbor </w:t>
      </w:r>
      <w:r w:rsidRPr="00A67360">
        <w:rPr>
          <w:rFonts w:ascii="Cambria" w:hAnsi="Cambria" w:cs="Bookman Old Style"/>
        </w:rPr>
        <w:lastRenderedPageBreak/>
        <w:t>în această după-amiază.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Andrew îi aruncă o privire încărcată de incertitudine şi teamă, care o mişcă până în adâncul sufletului.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Nu este chiar aşa de grav cum am crezut la început, îl linişti ea. N-a fugit, Andrew. Dimpotrivă, a făcut acest pas pentru a putea întoarce spatele trecutului.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Dar tu nu ştii totul, obiectă acesta.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Deschise portiera pasagerului şi Lezlie se instală. În timp ce pătrundeau în circulaţia aglomerată de la periferia înconjurătoare a Atlantei, ea tăcu. El decidea când voia să vorbească.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Frumoasă brambureală am făcut, într-adevăr mormăi tânărul bărbat.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Nu fi atât de dur faţă de tine, Andrew. Întotdeauna este greu să devii la repezeală părinte şi nimeni nu va găsi să-ţi reproşeze ceva.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Greg, da</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Lezlie se gândise la situaţia dificilă a celor doi fraţi.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Cu siguranţă, Greg simţise o anumită tristeţe, referitor la fostele relaţii dintre soţia sa şi Andrew.</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Probabil avea o stânjeneală faţă de tine, ştiind că îi cunoscusei soţia, observă Lezlie.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Spune mai degrabă că mă ura pentru ceea ce-i făcusem</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Meredithei.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Te ura? Dar a luat-o de soţie de bunăvoie</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Crezuse că nu are de ales, o corectă Andrew, cu mâinile crispate pe volan. Şi de fiecare dată când o vedea pe Merri, îi amintea</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De ce îi amintea?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Că eram tatăl ei!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Întoarse capul pentru a o privi pe Lezlie, uluită.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Trecură mai multe minute până când aceasta îşi recăpătă graiul.</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Merri este fiica ta? bâigui. Dar nu înţeleg</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Este foarte simplu, exclamă Andrew, cu un evident dispreţ pentru el însuşi. Meredith şi cu mine eram foarte intimi, când am primit ordinul de încorporare. În acea perioadă, motivele pentru care nu ne căsătoream, mi se păreau foarte nobile şi dezinteresate. Dar nu ştiam un lucru:</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când am plecat în Vietnam, Meredith era însărcinată.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Dacă mi-ar fi spus, aş fi luat-o imediat de soţie. În schimb.</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Greg este cel care a avut grijă de ea şi de Merri</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Lezlie asculta în tăcere, străduindu-se să înregistreze uriaşele dimensiuni a ceea ce aflase.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Timp de trei ani, cât a durat absenţa mea, Meredith şi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xml:space="preserve">Merri au devenit viaţa lui Greg, continuă Andrew. Când m-am întors, am </w:t>
      </w:r>
      <w:r w:rsidRPr="00A67360">
        <w:rPr>
          <w:rFonts w:ascii="Cambria" w:hAnsi="Cambria" w:cs="Bookman Old Style"/>
        </w:rPr>
        <w:lastRenderedPageBreak/>
        <w:t>fost foarte surprins să aflu de căsătoria lor.</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Fusesem dat dispărut, mă crezuseră mort</w:t>
      </w:r>
      <w:r w:rsidR="00415EB8" w:rsidRPr="00A67360">
        <w:rPr>
          <w:rFonts w:ascii="Cambria" w:hAnsi="Cambria" w:cs="Bookman Old Style"/>
        </w:rPr>
        <w:t>...</w:t>
      </w:r>
      <w:r w:rsidRPr="00A67360">
        <w:rPr>
          <w:rFonts w:ascii="Cambria" w:hAnsi="Cambria" w:cs="Bookman Old Style"/>
        </w:rPr>
        <w:t xml:space="preserve"> Am zăcut mai mult de un an în blestematul ăla de lagăr de prizonieri, înainte de a reuşi să evadez cu alţi câţiva. N-aş fi avut puterea să supravieţuiesc dacă nu m-aş fi agăţat de speranţa unui viitor cu Meredith şi cu Greg</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Oftă îndelung. Simpla amintire a prizonieratului său părea că-l copleşeşte.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Totuşi, eram nebun de bucurie mergând să-i vizitez la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Denver. Fericirea de a-i revedea ştersese şocul căsătoriei lor.</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Părea că se iubeau</w:t>
      </w:r>
      <w:r w:rsidR="00415EB8" w:rsidRPr="00A67360">
        <w:rPr>
          <w:rFonts w:ascii="Cambria" w:hAnsi="Cambria" w:cs="Bookman Old Style"/>
        </w:rPr>
        <w:t>...</w:t>
      </w:r>
      <w:r w:rsidRPr="00A67360">
        <w:rPr>
          <w:rFonts w:ascii="Cambria" w:hAnsi="Cambria" w:cs="Bookman Old Style"/>
        </w:rPr>
        <w:t xml:space="preserve"> Apoi am văzut-o pe Merri. Am luat-o în mod firesc drept fiica lui Greg, până în clipa în care am întrebat de vârstă, fără vreun gând ascuns. Dar reacţia lor suspicioasă, mi-a trezit bănuielile. Când m-am confruntat cu</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Meredith, a recunoscut că fetiţa era a mea.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Scutură din cap şi reluă: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M-am simţit în acelaşi timp fericit să fiu tată şi consternat că nu împărtăşisem această responsabilitate. Aş fi făcut orice pentru a mă reabilita. Dar Greg mi-a interzis să joc vreun rol în viaţa lui Merri. Şi a refuzat categoric să fie informată că-i sunt tată.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Ajunseră la calea de acces spre aeroport.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Dintre nenumăratele întrebări care i se îngrămădeau în minte.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Lezlie alese una: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Te temi oare ca Merri să nu fi auzit o ceartă pe acest subiect, în noaptea accidentului?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Andrew consimţi: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A fost atât de închisă în ea, de atunci! Nu ştiu dacă motivul a fost durerea sa, sau aflarea secretului.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Aşa deci, Meredith nu fusese răspunzătoare de îndepărtarea celor doi fraţi, gândi Lezlie. Fusese un nefericit concurs de împrejurări care-i despărţise. Greg se căsătorise cu</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Meredith, fusese îndrăgostit de ea şi o iubise pe Merri ca pe propria fiică. Dar întoarcerea nesperată a lui Andrew le tulburase existenţa liniştită.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La început, povesti Andrew, am convenit cu Meredith că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Merri era prea tânără pentru a înţelege. Aşa că n-am insistat.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Dar pe măsură ce creştea, am vrut să însemn ceva pentru ea.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Meredith era gata să-mi acorde un timp pe care să-l petrec cu ea, pentru ca să mă cunoască mai bine. Greg se împotrivea cu vehemenţă; credea că dacă Merri venea la mine, voi lupta pentru a o păstra şi îi voi dezvălui totul. Poate n-ar fi fost atât de înverşunat dacă ar fi avut alţi copii. Dar din cauza unei probleme la naştere, Meredith n-a mai putut rămâne însărcinată. Fără să mi-o fi spus vreodată, sunt sigur că Greg mă făcea răspunzător de asta.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lastRenderedPageBreak/>
        <w:t>— Ar fi trebuit să-mi explici toate acestea încă de la început, remarcă Lezlie.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Spuneai că vrei s-o asculţi pe Merri şi nu o raţionalizare de adult, îi aminti tânărul bărbat. Şi cu toată sinceritatea, am ezitat să-ţi fac această dezvăluire.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Râse amar.</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În această poveste, nu deţineam rolul cel mai bun.</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Am abandonat o fată însărcinată</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Fără să ştii asta, interveni Lezlie. Pe de altă parte, nu sunt convinsă că Merri a înţeles într-adevăr situaţia. După părerea mea, atitudinea ei rezervată ţine mai mult de ostilitatea lui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Greg, de cuvintele pe care-l auzise spunându-le</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Referitor la mine?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Andrew</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Oare ce ţi-a spus? se încăpăţână acesta.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Cum oare să îndulcească toate comentariile lui Greg referitoare la lipsa de tact a fratelui său faţă de copii, certurile cu Meredith la fiecare vizită a lui Andrew? Lezlie îi mărturisi amintirile lui Merri şi văzu o sfâşietoare tristeţe întunecându-i trăsăturile.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Cu siguranţă, Greg era convins că acţiona pentru binele lui Merri, sublinie ea. Şi se temea probabil că-i vei lua locul în afecţiunea sa.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Nu vom şti niciodată, oftă Andrew. Dar acum, doresc doar s-o găsesc pe Merri.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Vom reuşi, îl asigură Lezlie, punând o mână pe braţul său.</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Acum întrevedea atâtea intervenţii care ar fi putut să facă să progreseze psihotera</w:t>
      </w:r>
    </w:p>
    <w:p w:rsidR="00DC5DF6" w:rsidRPr="00A67360" w:rsidRDefault="00DC5DF6" w:rsidP="00930DAB">
      <w:pPr>
        <w:widowControl w:val="0"/>
        <w:autoSpaceDE w:val="0"/>
        <w:autoSpaceDN w:val="0"/>
        <w:adjustRightInd w:val="0"/>
        <w:spacing w:after="0"/>
        <w:ind w:firstLine="282"/>
        <w:jc w:val="both"/>
        <w:rPr>
          <w:rFonts w:ascii="Cambria" w:hAnsi="Cambria" w:cs="Bookman Old Style"/>
          <w:lang w:val="en-US"/>
        </w:rPr>
      </w:pPr>
    </w:p>
    <w:p w:rsidR="00DC5DF6" w:rsidRPr="00A67360" w:rsidRDefault="00DC5DF6" w:rsidP="00930DAB">
      <w:pPr>
        <w:pStyle w:val="RITitlu"/>
        <w:spacing w:before="0" w:after="0"/>
        <w:rPr>
          <w:rFonts w:ascii="Cambria" w:hAnsi="Cambria"/>
          <w:i/>
          <w:noProof/>
          <w:sz w:val="24"/>
          <w:szCs w:val="24"/>
        </w:rPr>
      </w:pPr>
      <w:r w:rsidRPr="00A67360">
        <w:rPr>
          <w:rFonts w:ascii="Cambria" w:hAnsi="Cambria"/>
          <w:i/>
          <w:noProof/>
          <w:sz w:val="24"/>
          <w:szCs w:val="24"/>
        </w:rPr>
        <w:lastRenderedPageBreak/>
        <w:t>Capitolul 15</w:t>
      </w:r>
    </w:p>
    <w:p w:rsidR="00DC5DF6" w:rsidRPr="00A67360" w:rsidRDefault="00DC5DF6" w:rsidP="00930DAB">
      <w:pPr>
        <w:widowControl w:val="0"/>
        <w:autoSpaceDE w:val="0"/>
        <w:autoSpaceDN w:val="0"/>
        <w:adjustRightInd w:val="0"/>
        <w:spacing w:after="0"/>
        <w:ind w:firstLine="282"/>
        <w:jc w:val="both"/>
        <w:rPr>
          <w:rFonts w:ascii="Cambria" w:hAnsi="Cambria" w:cs="Bookman Old Style"/>
          <w:lang w:val="en-US"/>
        </w:rPr>
      </w:pP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Fluxul neîncetat de pasageri pe punctul de plecare accentuă impresia de neputinţă a lui Andrew, care aştepta împreună cu Lezlie în zona de îmbarcare. Din fericire, rămăseseră locuri în zborul de la ora şaisprezece şi zece minute, cu destinaţia Denver. Tânărul bărbat se duse să ia cafea şi un pachet de ţigări de la distribuitoarele din sala de aşteptare. În timp ce el fuma fără întrerupere, tânăra femeie bea cu înghiţituri mici băutura caldă.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Datorită îngrijorării sale pentru Merri, dar şi pentru</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Andrew, nici nu-i remarcă pe ceilalţi călători care aşteptau lângă ei. În această inactivitate forţată, Andrew îşi stăpânea cu greu energia nervoasă, iar trăsăturile răvăşite trădau o suferinţă de nedescris.</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Dacă se acuza că eşuase în rolul de tutore, ea examină fără mulţumire de sine greşelile de psihoterapeută.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Esenţial era că-şi pierduse neutralitatea, investise prea mult în tratamentul şi în viaţa lui Merri.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Eşti foarte tăcută, observă Andrew.</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Dacă eram mai atentă, poate aş fi putut să previn această fugă, admise Lezlie, schiţând un zâmbet slab.</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Dar am neglijat propria mea regulă, de a evita raporturile personale.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Cu mine sau cu Merri?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Cu amândoi</w:t>
      </w:r>
      <w:r w:rsidR="00415EB8" w:rsidRPr="00A67360">
        <w:rPr>
          <w:rFonts w:ascii="Cambria" w:hAnsi="Cambria" w:cs="Bookman Old Style"/>
        </w:rPr>
        <w:t>...</w:t>
      </w:r>
      <w:r w:rsidRPr="00A67360">
        <w:rPr>
          <w:rFonts w:ascii="Cambria" w:hAnsi="Cambria" w:cs="Bookman Old Style"/>
        </w:rPr>
        <w:t xml:space="preserve"> Atitudinea mea n-a fost deloc profesională. Ţi-am făcut rău şi ţie şi ei.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Este greşit, Lezlie, obiectă Andrew blând. În aceste ultime luni, Merri a fost mai fericită decât n-am văzut-o de un an. A progresat enorm, datorită expertizei tale psihologice şi mai ales datorită răbdării şi înţelegerii tale.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Nu era posibil să faci mai mult.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Mi-ar plăcea să te cred. Măcar dacă aş</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Nu-şi termină fraza şi Andrew ghici: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Crezi că dacă relaţia noastră nu ar fi evoluat, ai fi putut fi mai vigilentă în privinţa lui Merri?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Este posibil, confirmă Lezlie. De fapt, este exact de ceea ce mă temeam. Că sentimentele faţă de tine îmi vor distrage atenţia.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Greşeşti luând toată responsabilitatea asupra ta.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Am discutat despre asta împreună.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Înainte ca tânăra femeie să-i poată răspunde, difuzoarele anunţară îmbarcarea pentru zborul lor. Lezlie se ridică şi îşi luă poşeta, fără să-şi poată întrerupe reproşurile faţă de ea însăşi: dacă ar fi insistat pentru menţinerea ultimei întâlniri cu micuţa pacientă, poate ar fi sesizat nişte indicii care să permită să-i perceapă planurile?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lastRenderedPageBreak/>
        <w:t>Cât timp urcară la bord şi îşi găsiră locurile, Andrew tăcu. Când Lezlie îşi prinse centura, Andrew îi luă mâna şi întrebă cu greu:</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Asta schimbă ceva între noi, Lezlie?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Tânăra femeie privi degetele lor înlănţuite, cele puternice şi bronzate ale lui Andrew şi ale sale, albe şi fine.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Cât trebuie să se fi silit să-şi exprime îndoielile!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Relaţiile tale cu Merri îmi dau câteva regrete în ceea ce priveşte tratamentul. Dar mă crezi totuşi atât de superficială încât să te judec pentru o situaţie în care nu puteai face nimic?</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Superficială, nu, îi răspunse cu o sinceritate copleşitoare. Dar relaţiile intime te înspăimântau atât de mult, încât mă temeam să nu te fac să fugi. Iată de ce n-am insistat să te informez asupra trecutului lui Merri</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Şi astăzi, când nu reuşeam să te găsesc, mi-a fost atât de teamă să nu vă pierd pe amândouă!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Privea cu intensitate trăsăturile armonioase ale lui Lezlie şi murmură: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Mulţumesc că m-ai însoţit, draga mea.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Totul se va aranja, vei vedea, declară ea, cu mai multă siguranţă decât simţea.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Denver este un oraş mare, remarcă Andrew neliniştit.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Numai să o găsim la sosirea autobuzului</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În timpul decolării, Lezlie privi prin hublou, împărtăşind rugăciunea însoţitorului său. Împotriva voinţei sale, un alt gând o preocupa. Fizionomia lui Andrew exprimase emoţii atât de violente în timp ce povestea întoarcerea lângă Greg şi Meredith</w:t>
      </w:r>
      <w:r w:rsidR="00415EB8" w:rsidRPr="00A67360">
        <w:rPr>
          <w:rFonts w:ascii="Cambria" w:hAnsi="Cambria" w:cs="Bookman Old Style"/>
        </w:rPr>
        <w:t>...</w:t>
      </w:r>
      <w:r w:rsidRPr="00A67360">
        <w:rPr>
          <w:rFonts w:ascii="Cambria" w:hAnsi="Cambria" w:cs="Bookman Old Style"/>
        </w:rPr>
        <w:t xml:space="preserve"> Această femeie tânără pe care o iubise ca student, care-i purtase copilul, rămăsese legată de el mai mult decât voia să admită? Oare pentru că n-o putea uita, nu s-a căsătorit niciodată?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Când stewardesa le propuse băuturi, Lezlie nu vru nimic. Închise pleoapele în timp ce Andrew comandă un scotch. Portretul Meredithei o obseda: femeia aceea mică, blondă, slăbuţă şi blândă, era complet deosebită de ea.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O imagine îi chinuia neîncetat mintea, cea a lui Andrew lângă Meredith, îmbrăţişând-o pe Meredith</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Faptul de a se fi îndrăgostit de el, o făcea atât de vulnerabilă! Deoarece nu ştia dacă această dragoste era reciprocă. Desigur, Andrew ţinea la ea, dar oare va conta vreodată mai mult decât prima, mai mult decât Meredith?</w:t>
      </w:r>
    </w:p>
    <w:p w:rsidR="00BC66DB" w:rsidRPr="00A67360" w:rsidRDefault="00BC66DB" w:rsidP="00930DAB">
      <w:pPr>
        <w:widowControl w:val="0"/>
        <w:autoSpaceDE w:val="0"/>
        <w:autoSpaceDN w:val="0"/>
        <w:adjustRightInd w:val="0"/>
        <w:spacing w:after="0"/>
        <w:jc w:val="center"/>
        <w:rPr>
          <w:rFonts w:ascii="Cambria" w:hAnsi="Cambria" w:cs="Bookman Old Style"/>
          <w:b/>
          <w:color w:val="000000"/>
        </w:rPr>
      </w:pPr>
      <w:r w:rsidRPr="00A67360">
        <w:rPr>
          <w:rFonts w:ascii="Cambria" w:hAnsi="Cambria" w:cs="Bookman Old Style"/>
          <w:b/>
          <w:color w:val="000000"/>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Andrew o scutură uşor. Puţin după plecare, Lezlie adormise şi nu se trezise când o trăsese spre el. Respiraţia sa regulată îl linişti şi băutura îl făcu în cele din urmă şi pe el să aţipească.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Tinerei femei îi trebuiră câteva minute să-şi vină în fire.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lastRenderedPageBreak/>
        <w:t>Era în drum spre Denver, îşi aminti deschizând ochii, pentru a descoperi chipul zâmbitor al lui Andrew.</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Vom ateriza în două minute, îi explică înainte de a o săruta pe buze.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Lezlie se îndreptă în scaun şi-şi netezi părul.</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Mă simt toată şifonată, se lamentă ea.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Te găsesc perfectă. Dar chiar îmbrăcată cu un sac de cartofi, mărturisesc că mi-ai părea frumoasă.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Tânăra femeie se adânci cu încântare în privirea de un albastru nemaiîntâlnit. Câtă plăcere i-ar fi făcut această călătorie, dacă nu ar fi avut un motiv atât de dramatic!</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Peisajul specific deşertului pe care îl descoperea până în spatele Munţilor Stâncoşi, întrerupt de oaza oraşului o fascina.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Andrew strânse lucrurile lor şi o conduse pe Lezlie prin aeroportul pe care-l cunoştea atât de bine, spre standul de închiriere de maşini. În timp ce îşi aşteptau rândul, Andrew ţopăia nervos şi bătea cu degetele pe tejghea, spre marea agasare a celorlalţi clienţi. Fără îndoială va rămâne la fel de agitat până la sosirea lui Merri, bănui Lezlie. Trebuia să găsească neapărat un mijloc de a-l distrage, sau îi va epuiza pe amândoi.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După îndeplinirea formalităţilor, găsiră rapid Fordul care le fusese atribuit. Andrew se familiariză cu tabloul de bord şi apoi demară.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Unde mergem? întrebă lezlie.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La capătul liniei Greyhound.</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Autobuzul lui Merri nu va fi aici decât mâine dimineaţă, sublinie tânăra femeie. Nu-l putem pândi timp de douăsprezece ore, ar fi insuportabil. În plus, probabil că staţia este închisă o parte din noapte.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Andrew medită la aceste cuvinte, apoi dădu din cap.</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În acest caz, ce propui?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Să luăm o cameră la hotel, să cinăm şi dacă suntem incapabili să ne odihnim, să ne imaginăm un mod de a petrece timpul.</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Andrew se angajă pe Colfax Avenue. Seara, circulaţia era aglomerată în sens invers. Cartierele mai vechi cedaseră aici locul imobilelor moderne din centrul oraşului, de stil destul de asemănător celui din Atlanta. Maşina se opri în faţa unui zgârie-nori adăpostind Park Suite Hotel.</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Vom dormi aici, declară Andrew.</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Lezlie se pregătea să conteste necesitatea unui loc atât de luxos, când Andrew arătă clădirea situată chiar în faţă: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„Denver Bus Center”, citi pe faţadă.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xml:space="preserve">Andrew o luă de braţ şi o conduse în hol. Fu imediat impresionată de atmosfera lipsită de orice zgomot a aşezării somptuoase. Oglinzile imense, pereţii tapisaţi cu mătase de culoarea caisei, mocheta roz pal, odihneau ochii </w:t>
      </w:r>
      <w:r w:rsidRPr="00A67360">
        <w:rPr>
          <w:rFonts w:ascii="Cambria" w:hAnsi="Cambria" w:cs="Bookman Old Style"/>
        </w:rPr>
        <w:lastRenderedPageBreak/>
        <w:t>şi sufletul. Încă şi mai plăcută era politeţea personalului, discret dar atent la nevoile clienţilor.</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Aici nu au decât apartamente, murmură Andrew în timp ce se îndreptau spre recepţie. Preferi unul cu două dormitoare separate?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Încă preocupat de reputaţia mea? îl tachină Lezlie.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N-are rost. Este de-ajuns o cameră.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Curând, buna ta reputaţie nu va mai avea să se teamă de nimic, observă tânărul bărbat, cu o licărire maliţioasă în ochii de azur. Intenţionez să oficializez situaţia noastră, imediat ce voi avea acordul tău.</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Ar mai trebui să-mi faci şi o cerere</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Deocamdată, mă mulţumesc să-ţi dau un preaviz.</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Cererea ţi se va face şi reface şi re-reface. Sper doar că nu-mi vei face sarcina la fel de grea ca până acum</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Insinuezi oare că aş fi încăpăţânată?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Tu ai spus-o.</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Dar această discuţie glumeaţă n-o înşelă pe Lezlie.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În realitate, Andrew era mistuit de nelinişte şi ea se grăbise să rămână singuri, pentru a încerca să-l calmeze.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Totuşi era prea îngrijorat pentru a urca în apartamentul lor. Îndată după efectuarea rezervării, Andrew îi încredinţă unui grom puţinele lor bagaje şi se întoarse afară cu Lezlie.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De data aceasta, tânăra femeie nu puse întrebări când făcură cale-ntoarsă şi merseră pe Colfax Avenue, până când cotiră pe o stradă liniştită, mărginită de locuinţe vechi şi modernizate cu gust. Un teren orizontal, acoperit cu multă iarbă, plantat cu arbori, conferea cartierului un aspect înverzit şi spaţios foarte neobişnuit în plin oraş.</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Andrew se opri în faţa unei case frumoase din cărămidă, cu obloane negre. Brazii care o înconjurau o protejau.</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Lezlie o recunoscu imediat, deoarece Andrew o reprodusese fidel în cadoul pe care trebuia să i-l ofere lui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Merri.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Pătrunse înăuntru cu el, cu impresia că făcea o indiscreţie. Aici trăiseră Greg şi Meredith</w:t>
      </w:r>
      <w:r w:rsidR="00415EB8" w:rsidRPr="00A67360">
        <w:rPr>
          <w:rFonts w:ascii="Cambria" w:hAnsi="Cambria" w:cs="Bookman Old Style"/>
        </w:rPr>
        <w:t>...</w:t>
      </w:r>
      <w:r w:rsidRPr="00A67360">
        <w:rPr>
          <w:rFonts w:ascii="Cambria" w:hAnsi="Cambria" w:cs="Bookman Old Style"/>
        </w:rPr>
        <w:t xml:space="preserve"> Duşumelele din stejar, împodobite cu covoare orientale, formau un contrast plăcut cu tonurile de ivoriu şi bej ale zidurilor şi tavanelor. Obiecte rare, vaze de China, statuete din bronz, personalizaseră acest interior superb decorat.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Dar totul era acoperit cu un strat de praf şi se respira greu.</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Poate ar fi trebuit să pun o femeie de serviciu să vină aici, remarcă Andrew. Am însărcinat doar un tânăr din vecinătate să tundă peluza.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xml:space="preserve">Mici detalii semnalau întreruperea bruscă a vieţii de fiecare zi. Nişte </w:t>
      </w:r>
      <w:r w:rsidRPr="00A67360">
        <w:rPr>
          <w:rFonts w:ascii="Cambria" w:hAnsi="Cambria" w:cs="Bookman Old Style"/>
        </w:rPr>
        <w:lastRenderedPageBreak/>
        <w:t>farfurii rămăseseră pe suportul de scurs vasele, pe masa joasă din salon se afla o revistă deschisă.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Doar camera lui Merri era goală, cu excepţia unor cutii îngrămădite într-un colţ.</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Andrew privea încăperile nelocuite, cu faţa lipsită de orice expresie. Probabil îl chinuiau toate acele amintiri, se gândi Lezlie. Oare se gândise la Meredith, privind piscina goală?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De ce n-ai vândut proprietatea asta? îl întrebă încet.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Chiar n-am avut timp să mă ocup de asta. Mă gândeam s-o închiriez, dar ar fi trebuit să mut mobilierul</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Le-ai putea depozita într-un loc de păstrare cu pază.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Apoi, când Merri va creşte, îşi va alege ceea ce vrea să păstreze.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Este o idee, încuviinţă Andrew distrat.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Lezlie studie salonul elegant.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Încăperea aceasta reflectă probabil personalitatea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Meredithei, remarcă. Fără îndoială, este greu pentru tine</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Să regăseşte aici firea blândă a Meredithei, preciză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Andrew. În general avea un caracter destul de constant, dar când eram prezent, ştia să mă facă să-mi regret greşelile faţă de ea. N-a vorbit deschis despre asta decât de câteva ori, dar îi simţeam mereu ranchiuna, cel puţin în primii ani.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N-am reuşit s-o conving că dacă m-ar fi anunţat de sarcină înainte de plecarea mea, m-aş fi căsătorit fără ezitare.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Cu timpul, m-a iertat totuşi până la urmă – mai mult sau mai puţin.</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Cu o vie compasiune pentru ceea ce suferise, Lezlie străbătu distanţa care-i separa şi-l îmbrăţişă cu toată puterile, afundându-şi faţa pe umărul său.</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Trebuie să fi fost îngrozitor de suportat, mai ales venind din partea unei femei pe care o iubeai, îi şopti.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Aveam încă multă afecţiune pentru Meredith, fu</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Andrew de acord. Din cauza trecutului nostru şi a copilei pe care o născuse</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Făcu o pauză, înainte de a continua în şoaptă, cu o voce răguşită de emoţie: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Dar singura femeie pe care am iubit-o cu adevărat, în afara mamei mele</w:t>
      </w:r>
      <w:r w:rsidR="00415EB8" w:rsidRPr="00A67360">
        <w:rPr>
          <w:rFonts w:ascii="Cambria" w:hAnsi="Cambria" w:cs="Bookman Old Style"/>
        </w:rPr>
        <w:t>...</w:t>
      </w:r>
      <w:r w:rsidRPr="00A67360">
        <w:rPr>
          <w:rFonts w:ascii="Cambria" w:hAnsi="Cambria" w:cs="Bookman Old Style"/>
        </w:rPr>
        <w:t xml:space="preserve"> o ţin în această clipă strânsă lângă mine. Şi mă întreb dacă mă iubeşte la fel de mult cât o iubesc eu, sau încă nu îndrăzneşte</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xml:space="preserve">Pentru Lezlie, timpul se oprise în loc. Lăsă treptat sensul cuvintelor s-o pătrundă, risipindu-i îndoielile. Se îndepărtă puţin pentru a-l privi pe Andrew şi pe trăsăturile luminoase i se citeau sentimentele profunde, pe </w:t>
      </w:r>
      <w:r w:rsidRPr="00A67360">
        <w:rPr>
          <w:rFonts w:ascii="Cambria" w:hAnsi="Cambria" w:cs="Bookman Old Style"/>
        </w:rPr>
        <w:lastRenderedPageBreak/>
        <w:t>care nu le mai nega.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Eu sunt aceea? murmură.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Cred că nu am pe nimeni altcineva în braţe, îi replică el, cu un zâmbet nesigur.</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Poate o umbră</w:t>
      </w:r>
      <w:r w:rsidR="00415EB8" w:rsidRPr="00A67360">
        <w:rPr>
          <w:rFonts w:ascii="Cambria" w:hAnsi="Cambria" w:cs="Bookman Old Style"/>
        </w:rPr>
        <w:t>...</w:t>
      </w:r>
      <w:r w:rsidRPr="00A67360">
        <w:rPr>
          <w:rFonts w:ascii="Cambria" w:hAnsi="Cambria" w:cs="Bookman Old Style"/>
        </w:rPr>
        <w:t xml:space="preserve"> Am crezut că Meredith ocupa încă primul loc în inima ta, mărturisi Lezlie. Nu mi-ai spus niciodată ce simţi faţă de mine</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Expresia tensionată a lui Andrew se îmblânzi.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Ba da, o dată. Dar se pare că nu m-ai auzit.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În prima noapte în care</w:t>
      </w:r>
      <w:r w:rsidR="00415EB8" w:rsidRPr="00A67360">
        <w:rPr>
          <w:rFonts w:ascii="Cambria" w:hAnsi="Cambria" w:cs="Bookman Old Style"/>
        </w:rPr>
        <w:t>...</w:t>
      </w:r>
      <w:r w:rsidRPr="00A67360">
        <w:rPr>
          <w:rFonts w:ascii="Cambria" w:hAnsi="Cambria" w:cs="Bookman Old Style"/>
        </w:rPr>
        <w:t xml:space="preserve"> şopti tânăra femeie.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Andrew clătină din cap.</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De atunci, am încercat să ţi-o arăt prin toate mijloacele, în timp ce ardeam de dorinţa de a o striga.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Dar mi-a fost teamă că o declaraţie din partea mea te va speria</w:t>
      </w:r>
      <w:r w:rsidR="00415EB8" w:rsidRPr="00A67360">
        <w:rPr>
          <w:rFonts w:ascii="Cambria" w:hAnsi="Cambria" w:cs="Bookman Old Style"/>
        </w:rPr>
        <w:t>...</w:t>
      </w:r>
      <w:r w:rsidRPr="00A67360">
        <w:rPr>
          <w:rFonts w:ascii="Cambria" w:hAnsi="Cambria" w:cs="Bookman Old Style"/>
        </w:rPr>
        <w:t xml:space="preserve"> Aşa că am aşteptat.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Cu un lung oftat, îi îmbrăţişă strâns umerii.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Eşti tot ceea ce mi-am dorit mereu la o femeie, Lezlie, reluă. Eşti sensibilă şi generoasă, ceea ce ţi-a permis să câştigi imediat încrederea lui Merri. Şi îl invidiam pe soţul tău pentru loialitatea pe care i-ai păstrat-o, dincolo de moarte.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Îi mângâie uşor obrazul şi-i îndepărtă o şuviţă de păr de pe frunte.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Când am văzut fotografia fiului tău, am ştiut ce ai îndurat. Tu pierdusei o familie, iar eu n-am putut niciodată s-o am pe a mea. Dar viaţa ne oferă o a doua şansă, Lezlie.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Şi să nu te temi de nimic</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Sunt atât de fericită că te-ai încăpăţânat, Andrew!</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Pentru că şi eu te iubesc. Nu ne mai desparte nicio fantomă, afirmă Lezlie cu fermitate. Şi nu mi-e teamă</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Andrew îi atrase capul la pieptul său, unde inima îi bătea nebuneşte de bucurie.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Vezi, reluă tânăra femeie, când au murit amândoi, am fost chinuită de vinovăţie. Dacă aş fi ştiut că-mi rămăsese atât de puţin timp, aş fi avut atât de multe lucruri să le spun! Iar eu eram vie, de ce, cu ce drept? Mi-am jurat să nu mă mai expun unei asemenea suferinţe.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Ştiu, draga mea, ştiu. Cred că aveai nevoie de cineva ca mine. Şi sunt sigur că şi eu te aşteptam de mult timp.</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Ţi-o voi repeta în fiecare zi.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Când buzele li se întâlniră, fu cel mai minunat sărut pe care-l primise Lezlie vreodată Un sărut plin de dragoste, tandreţe şi încredere. Faptul că Andrew îşi dezvăluise sentimentele aici, în locuinţa lui Greg şi a Meredithei, o asigura că întorsese definitiv pagina peste trecutul său, la fel ca ea.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lastRenderedPageBreak/>
        <w:t>— Dacă am pleca? propuse tânărul bărbat.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Lezlie acceptă şi părăsiră casă, încă îmbrăţişaţi. Andrew privi o dată în urmă, apoi închise hotărât uşa. Urcară în maşină cu sufletul mai împăcat. Indiferent ce le va rezerva viitorul, îl vor înfrunta împreună, umăr lângă umăr. Şi îi aştepta o sarcină importantă.</w:t>
      </w:r>
    </w:p>
    <w:p w:rsidR="00BC66DB" w:rsidRPr="00A67360" w:rsidRDefault="00BC66DB" w:rsidP="00930DAB">
      <w:pPr>
        <w:widowControl w:val="0"/>
        <w:autoSpaceDE w:val="0"/>
        <w:autoSpaceDN w:val="0"/>
        <w:adjustRightInd w:val="0"/>
        <w:spacing w:after="0"/>
        <w:jc w:val="center"/>
        <w:rPr>
          <w:rFonts w:ascii="Cambria" w:hAnsi="Cambria" w:cs="Bookman Old Style"/>
          <w:b/>
          <w:color w:val="000000"/>
        </w:rPr>
      </w:pPr>
      <w:r w:rsidRPr="00A67360">
        <w:rPr>
          <w:rFonts w:ascii="Cambria" w:hAnsi="Cambria" w:cs="Bookman Old Style"/>
          <w:b/>
          <w:color w:val="000000"/>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Andrew conduse fără ţintă, arătându-i lui Lezlie edificiile mai importante ale oraşului. În toate părţile era în curs construirea de imobile noi, iar printre cele recent terminate, îi arătă mai multe concepute de fratele său.</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Când în cele din urmă ajunseră la hotel, se înnoptase.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În apartamentul lor, la fel de rafinat pe care lăsa să se anticipeze holul elegant, hainele le fuseseră despachetate şi aranjate. Făcură câte un duş, fiecare separat, neavând dispoziţia de a se juca, aşa cum făcuseră în seara pe care o petrecuseră la Lezlie.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Refăcuţi după drumul lung, traversară salonul de la etajul întâi, şi mai elegant decât parterul imobilului, cu fântâna care scânteia sub candelabrul imens din cristal, pianul cu coadă, canapelele şi fotoliile adânci, grupate în mici colţuri intime.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Andrew alese micul restaurant „Burgundy s”, mai degrabă decât vastul „Plaza View Restaurant”. În tihna pe care le-o oferea bancheta de catifea în formă de semicerc, comandă o cină completă. Mâncă totuşi foarte puţin şi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Lezlie se strădui să-l distragă prin întrebări banale despre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Denver şi împrejurimi. Din păcate, eforturile îi fură zadarnice şi la sfârşitul mesei îşi pierduse speranţa să-l scoată din depresia care-l cuprinsese.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La întoarcerea în apartament, tânăra femeie se duse în baie să-şi îmbrace cămaşa de noapte. Întorcându-se, îl găsi pe Andrew aşezat în faţa ferestrei, cu umerii prăbuşiţi.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Inima i se strânse în faţa unei asemenea descurajări.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Se duse şi îşi puse mâna pe umărul său.</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Nu serveşte la nimic să te frămânţi, Andrew, observă cu blândeţe.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Nu mă pot împiedica să mă gândesc la Merri în acel autobuz, venind să înfrunte această încercare complet singură. Oare ce poate să simtă?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În tot cazul, va fi cu siguranţă uşurată să te vadă mâine. Copiii regretă deseori deciziile pe care le iau, dar mândria îi împiedică să revină asupra lor. Speră totuşi în intervenţia unui adult. Iar tu vei fi acolo pentru Merri.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Andrew înălţă capul spre ea, recunoscător.</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Când mă gândesc că ţi-am pus la îndoială înţelegerea faţă de copii! Înainte să înceapă terapia cu tine, raporturile noastre zilnice erau fără ciocniri, dar şi fără profunzime</w:t>
      </w:r>
      <w:r w:rsidR="00415EB8" w:rsidRPr="00A67360">
        <w:rPr>
          <w:rFonts w:ascii="Cambria" w:hAnsi="Cambria" w:cs="Bookman Old Style"/>
        </w:rPr>
        <w:t>...</w:t>
      </w:r>
      <w:r w:rsidRPr="00A67360">
        <w:rPr>
          <w:rFonts w:ascii="Cambria" w:hAnsi="Cambria" w:cs="Bookman Old Style"/>
        </w:rPr>
        <w:t xml:space="preserve"> M-am gândit mult la toate acestea în timpul </w:t>
      </w:r>
      <w:r w:rsidRPr="00A67360">
        <w:rPr>
          <w:rFonts w:ascii="Cambria" w:hAnsi="Cambria" w:cs="Bookman Old Style"/>
        </w:rPr>
        <w:lastRenderedPageBreak/>
        <w:t>serii. Am vrut, am putut să-ţi dezvălui adevărul asupra paternităţii mele, dar nu am curajul să i-l aduc şi ei la cunoştinţă</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Ridică din umeri, descurajat.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După tot ce s-a întâmplat, nu cred că poate accepta această dezvăluire venind de la mine. S-ar putea să simtă şi mai multă ranchiună faţă de mine, să-şi imagineze că vreau să-i iau locul lui Greg în inima sa. Dar nu doresc asta deloc. I-a fost tată cu adevărat, cum eu însumi n-am putut să-i fiu.</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Merri are un noroc rar, sublinie Lezlie. A pierdut un tată, dar a regăsit un altul care o iubeşte. Va înţelege.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Mai târziu, probabil va pune multe întrebări şi treptat, veţi discuta asta împreună.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Vrei să-i vorbeşti tu?</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Rămase complet nemişcat, pândind răspunsul pe care i-l va da la această rugăminte neaşteptată. Scoase un oftat de uşurare când o auzi spunând:</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Da, Andrew. Îi voi vorbi.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Lezlie îi netezi cu vârful degetelor fruntea brăzdată de o cută de îngrijorare.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Te iubesc, Andrew. Şi în două luni m-am ataşat enorm de Merri.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Andrew o atrase pe genunchi şi-şi afundă faţa în părul său.</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Mare noroc am avut că Charles a făcut apel la tine, în acea zi</w:t>
      </w:r>
      <w:r w:rsidR="00415EB8" w:rsidRPr="00A67360">
        <w:rPr>
          <w:rFonts w:ascii="Cambria" w:hAnsi="Cambria" w:cs="Bookman Old Style"/>
        </w:rPr>
        <w:t>...</w:t>
      </w:r>
      <w:r w:rsidRPr="00A67360">
        <w:rPr>
          <w:rFonts w:ascii="Cambria" w:hAnsi="Cambria" w:cs="Bookman Old Style"/>
        </w:rPr>
        <w:t xml:space="preserve"> îi murmură.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Îi mângâie fără grabă şoldul şi coapsa, în timp ce o sărută pe gât. Când puse stăpânire pe gura care i se oferea.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Lezlie îşi înnodă braţele în jurul gâtului său, răspunzându-i la sărut.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Andrew sări în picioare şi o duse pe Lezlie pe pat.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Voluptatea care-i uni prin farmecul său era mai mult decât o nevoie fizică; trupurile, dar şi inimile şi sufletele găsiră acolo refugiu şi alinare.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Lezlie se prinse de Andrew, dându-i uitarea în extaz şi alungând datorită lui, propria nelinişte. Pentru prima dată, gesturile lor de dragoste fură însoţite de fraze tandre, pe care fiecare şi le reţinuse mai înainte. În culmea plăcerii.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Lezlie îi rosti numele cu nesfârşită gratitudine.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Prin îmbrăţişarea pe care n-o slăbise deloc, tânărul bărbat o aduse încet la realitate. În ochii mari, cenuşii, citi încrederea fără margini pe care-şi dorise atât de mult s-o vadă. O strânse complet lângă el şi, conştient de dorul nepreţuit pe care Lezlie i-l făcea, adormi în sfârşit, liniştit.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xml:space="preserve">Tânăra femeie mângâie o clipă părul cenuşiu şi faţa adormită. Când Andrew se mişcă uşor, îi şopti cuvinte alinătoare. Dar ea nu putea să doarmă. Privea distrată motivul tapiţeriei roz somon, dar toate gândurile i se îndreptau spre Andrew. Dumnezeule, cât îl iubea! Era un bărbat complex, </w:t>
      </w:r>
      <w:r w:rsidRPr="00A67360">
        <w:rPr>
          <w:rFonts w:ascii="Cambria" w:hAnsi="Cambria" w:cs="Bookman Old Style"/>
        </w:rPr>
        <w:lastRenderedPageBreak/>
        <w:t>capabil de o mare forţă şi de asemenea de tandreţe, gata să se bată pentru a obţine ceea ce voia.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Zâmbi în penumbra încăperii şi închise pleoapele.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Era complet fericită. Ziua de mâine va veni destul de curând.</w:t>
      </w:r>
    </w:p>
    <w:p w:rsidR="00BC66DB" w:rsidRPr="00A67360" w:rsidRDefault="00BC66DB" w:rsidP="00930DAB">
      <w:pPr>
        <w:widowControl w:val="0"/>
        <w:autoSpaceDE w:val="0"/>
        <w:autoSpaceDN w:val="0"/>
        <w:adjustRightInd w:val="0"/>
        <w:spacing w:after="0"/>
        <w:jc w:val="center"/>
        <w:rPr>
          <w:rFonts w:ascii="Cambria" w:hAnsi="Cambria" w:cs="Bookman Old Style"/>
          <w:b/>
          <w:color w:val="000000"/>
        </w:rPr>
      </w:pPr>
      <w:r w:rsidRPr="00A67360">
        <w:rPr>
          <w:rFonts w:ascii="Cambria" w:hAnsi="Cambria" w:cs="Bookman Old Style"/>
          <w:b/>
          <w:color w:val="000000"/>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Recepţia îi sună fix la ora cinci. Andrew se trezi tresărind şi răspunse imediat; când închise, orice urmă de somn îi dispăruse de pe faţa obosită. Fără o vorbă, Lezlie şi cu el se îmbrăcară. Apoi băură câte o cafea care le fusese adusă sus, aşteptând deschiderea autogării, la ora şase fără un sfert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localul fiind închis o parte din noapte, aşa cum crezuse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Lezlie.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Începuse să se lumineze de ziuă când părăsiră hotelul.</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Lezlie se înfioră, surprinsă de răcoarea nocturnă din</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Colorado. Câţiva călători adormiţi tocmai îşi cumpărau deja bilete pentru primele autobuze de dimineaţă.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Se duseră să se aşeze în faţa porţii numărul opt, unde trebuia să sosească vehiculul care venea de la Saint Louis.</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La ora anunţată, auziră zgomotul unui motor.</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Pasagerii coborâră unul câte unul din autocar sub privirea nerăbdătoare a lui Andrew. Trăsăturile i se regăsiră când îl văzu pe şofer luându-şi sacoşa pentru a coborî la rândul său. Îl prinse de braţ.</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Unde este fetiţa care s-a urcat la Marietta? aproape îi strigă.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Bărbatul o privi uluit pe Lezlie. Evident, nu era acelaşi care condusese cu o zi înainte.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O fetiţă blondă, în vârstă de doisprezece ani, îi explică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Lezlie. Funcţionarul de la Marietta, din Georgia i-a vândut un bilet doar dus pentru Denver. Ar fi trebuit să se afle în autocarul dumneavoastră.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Ah da, admise şoferul, care-l supraveghea pe Andrew cu o privire suspicioasă. A coborât acum câţiva kilometri.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Cum? strigă Andrew.</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Calmează-te, Andrew, şopti Lezlie.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Unde aţi lăsat-o? îl întrebă tânărul bărbat.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La încrucişarea Cast-Colfax cu Boston Street, la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Aurora.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De ce aţi lăsat-o să plece?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Ascultaţi, domnule, se apără şoferul. Îmi pare rău dacă aţi aşteptat degeaba, dar am întrebat-o dacă venea cineva s-o ia şi mi-a spus că nu. Cum mergea undeva la Aurora, era mai simplu pentru ea să nu continue drumul până la capătul liniei.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xml:space="preserve">Andrew se întoarse, deprimat. Sperase atât de mult s-o găsească pe Merri </w:t>
      </w:r>
      <w:r w:rsidRPr="00A67360">
        <w:rPr>
          <w:rFonts w:ascii="Cambria" w:hAnsi="Cambria" w:cs="Bookman Old Style"/>
        </w:rPr>
        <w:lastRenderedPageBreak/>
        <w:t>şi acum ea rătăcea singură, atât de vulnerabilă, în oraşul acesta mare</w:t>
      </w:r>
      <w:r w:rsidR="00415EB8" w:rsidRPr="00A67360">
        <w:rPr>
          <w:rFonts w:ascii="Cambria" w:hAnsi="Cambria" w:cs="Bookman Old Style"/>
        </w:rPr>
        <w:t>...</w:t>
      </w:r>
      <w:r w:rsidRPr="00A67360">
        <w:rPr>
          <w:rFonts w:ascii="Cambria" w:hAnsi="Cambria" w:cs="Bookman Old Style"/>
        </w:rPr>
        <w:t xml:space="preserve"> Luând-o pe Lezlie de mână, o trase afară.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S-a dus acasă, este singura posibilitate, îi explică.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Străbătură Denverul gonind nebuneşte, strecurându-se prin circulaţia matinală. Neliniştită, Lezlie întrebă încet: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Andrew, unde s-a produs accidentul?</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Pe autostradă, replică el, luând un viraj.</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Să fi încercat oare să meargă acolo?</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Andrew se gândi câteva clipe şi scutură din cap.</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Nu cred că ştie locul. Nu, cu siguranţă, s-a întors acasă.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Dar când se opriră în faţa locuinţei, Lezlie era sigură că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Merri nu se va afla acolo. Urcară aleea în fugă şi Andrew căută cheia în ascunzătoarea obişnuită a familiei, sub un ghiveci mare cu flori. O expresie de teamă i se zugrăvi pe chip, când o scoase de acolo.</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Fără îndoială, nu ne mai rămâne decât să aşteptăm, concluzionă doborât. Poate voi alerta poliţia</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Să verificăm un ultim loc, sugeră Lezlie. Unde sunt înmormântaţi Greg şi Meredith?</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Să fie oare la cimitir? făcu Andrew sceptic.</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Ar fi logic, Andrew. A venit să le spună adio</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Câteva minute mai târziu, pătrundeau în Fairmont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Cemetery, situat la trei kilometri de casă. În acest cadru extraordinar, domnea o pace deplină, gândi Lezlie.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Drumul şerpuia printre brazi centenari, ale căror ramuri atingeau solul. Mormintele erau marcate de pietre cioplite artistic, înfăţişând mici monumente sau statui pentru cavourile mai importante. Păsărelele cântau, cocoţate pe ramurile copacilor, prin care murmura vântul.</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Andrew parcă maşina. O criptă foarte împodobită ascundea mormântul lui Greg şi al Meredithei.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Şi dacă n-o găsim? şopti Andrew.</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Nu poate fi decât aici, afirmă Lezlie.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Înaintară încet şi acolo, în plin soare, zăriră un cap blond, plecat.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Iat-o! exclamă Lezlie în şoaptă.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Se îmbrăţişară scurt, uşuraţi, şi grăbiră pasul.</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În genunchi, Merri mişca buzele vorbind singură, în linişte.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Cu un nod în gât, Lezlie îşi reţinu însoţitorul de braţ.</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Aşteptară îndelung, nu departe de cele două morminte sculptate delicat; le unea o bandă colorată, simbol al legăturii care unise perechea în viaţă.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Andrew nu-şi scăpă fiica din ochi nicio clipă.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xml:space="preserve">În sfârşit, aceasta se ridică în picioare şi un oftat ridică umerii plăpânzi. </w:t>
      </w:r>
      <w:r w:rsidRPr="00A67360">
        <w:rPr>
          <w:rFonts w:ascii="Cambria" w:hAnsi="Cambria" w:cs="Bookman Old Style"/>
        </w:rPr>
        <w:lastRenderedPageBreak/>
        <w:t>Când se întoarse şi-i recunoscu pe unchiul său şi pe Lezlie, chipul îi trăda mai întâi surpriza, apoi bucuria. În ochi îi apărură lacrimi.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Unchiule Andrew.</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Alergă spre el pentru a i se arunca în braţe, iar acesta o îmbrăţişă cu putere. Era prima dată când se cuibărea astfel lângă el dorind încurajare, plângând în faţa lui. Voi să i-o spună lui Lezlie, dar nu putu rosti niciun cuvânt.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Ce faceţi voi aici? se miră fetiţa.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Ţie ar trebui să ţi se pună întrebarea asta, replică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Andrew, arătând o severitate puţin credibilă.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Merri îi privi pe cei doi adulţi, pe rând.</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Îmi pare rău, admise. Dar era ceva ce trebuia să fac.</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Dacă mi-ai fi mărturisit motivele pentru care voiai să vii la Denver, te-aş fi adus aici, Merri.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Dar eşti atât de ocupat</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Dacă ai nevoie de mine, nu voi fi niciodată prea ocupat. Va fi suficient să mă întrebi şi să-mi dai o explicaţie</w:t>
      </w:r>
      <w:r w:rsidR="00415EB8" w:rsidRPr="00A67360">
        <w:rPr>
          <w:rFonts w:ascii="Cambria" w:hAnsi="Cambria" w:cs="Bookman Old Style"/>
        </w:rPr>
        <w:t>...</w:t>
      </w:r>
      <w:r w:rsidRPr="00A67360">
        <w:rPr>
          <w:rFonts w:ascii="Cambria" w:hAnsi="Cambria" w:cs="Bookman Old Style"/>
        </w:rPr>
        <w:t xml:space="preserve"> Să ştii că voi înţelege.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Emoţionată, Merri dădu din cap şi mărturisi: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Ce mulţumită sunt să vă văd, pe amândoi!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Cu siguranţă, nu mai mult decât noi, că te-am găsit.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Frumos m-ai mai speriat! Dar data viitoare</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Te voi anunţa, unchiule Andrew. Promit.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Lezlie schimbă o privire cu tânărul bărbat şi o luă pe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Merri de mână.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Vino să te plimbi puţin cu mine, îi propuse.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Şi tu îmi vei face morală, oftă Merri.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Nu, Merri. Vreau să-ţi explic un lucru important şi dificil. Dar acum eşti destul de mare pentru a cunoaşte adevărul.</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Se îndepărtară pe alee şi Andrew se duse să se aşeze pe o bancă de marmură, lângă maşină. Niciodată aşteptarea nu i se păruse mai lungă. În afară de Lezlie, copila aceasta era tot ce iubea mai mult pe lume; îl va accepta oare aşa cum era, când se va întoarce spre el?</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În timp ce urma drumul liniştită, Merri pândea chipul lui Lezlie, aşteptându-se la o dojană. Dar tânăra femeie rămase tăcută. Soarele îi aprindea în păr reflexe strălucitoare care o fascinau. Remarcă: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Faptul că ţi-ai lăsat părul liber, te schimbă.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Andrew crede la fel, admise Lezlie zâmbind.</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Îl iubeşti pe unchiul, nu-i aşa?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Da, Merri. Este un bărbat minunat. Şi totuşi, a făcut şi el greşeli şi regretă anumite lucruri din trecut, pe care nu le poate schimba.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lastRenderedPageBreak/>
        <w:t>— Ca şi mine, admise Merri. Am fost o adevărată pacoste</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În anumite privinţe, poate. Dar ai avut de înfruntat o realitate foarte dură.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Unchiul Andrew îmi reproşează asta mult? făcu Merri cu timiditate.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Nu, dar este foarte îngrijorat. Este normal pentru un tată.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Este ciudat, nu l-am considerat niciodată astfel</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Lezlie se opri şi se întoarse spre ea.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Poate este timpul, Merri. Ascultă bine ceea ce îţi voi spune.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Treptat şi cu delicateţe, începu să-i spună povestea istoria mamei sale şi a acelui bărbat pe care-l cunoscuse întotdeauna ca unchiul ei. Fetiţa, mai întâi curioasă, se arătă sceptică, apoi izbucni în lacrimi. Dar cum Lezlie continua să o aline, în cele din urmă ridică spre aceasta ochii mari albaştri, cu încredere.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Aşadar, el este tatăl meu? rezumă Merri.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Lezlie încuviinţă.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Urmarea este în mâinile tale, Merri. Andrew nu s-a impus în viaţa ta, pentru a nu o complica. Iar certurile dintre părinţii tăi, când venea la Denver, se refereau la decizia de a-ţi dezvălui sau nu secretul naşterii tale. Ai auzit asta, uneori?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Puţin, dar n-am înţeles nimic. Pentru mine, erau doar supăraţi pe unchiul Andrew</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Fetiţa îşi muşcă buzele gânditoare, apoi, brusc, plecă în fugă de unde veniseră. Lezlie întârzie în urmă, pentru a-i lăsa timp să vorbească singură cu Andrew.</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Cu coatele pe genunchi, acesta din urmă îşi aţintise privirea pe pietrişul aleii, pierdut în gânduri. Dar când două picioare mici, încălţate în sandale intrară în câmpul său vizual, înălţă capul. La doi metri de el, Merri îi cerceta cu intensitate chipul.</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Este adevărat ce mi-a povestit Lezlie?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Andrew dădu din cap şi fu surprins s-o vadă înaintând spre el. Îl cuprinse în braţele plăpânde, plângând, în timp ce el o strângea cu înflăcărare, de-abia îndrăznind să creadă în atâta bucurie. Lezlie se apropie încet, cu un zâmbet liniştit pe buze.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Când în sfârşit Merri încetă să suspine, alinată de cuvintele încurajatoare ale lui Andrew, acesta se ridică în picioare lângă ea. Lezlie se strecură lângă umărul său liber şi se îndreptară spre maşină. Merri privi perechea cu curiozitate şi spuse cu un aer vesel spre tânăra femeie: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Cred că şi el te iubeşte mult.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Spune mai degrabă că o iubesc şi atâta tot, o corectă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xml:space="preserve">Andrew. Şi-ţi datorăm foarte mult, Merri, deoarece fără tine nu ne-am fi </w:t>
      </w:r>
      <w:r w:rsidRPr="00A67360">
        <w:rPr>
          <w:rFonts w:ascii="Cambria" w:hAnsi="Cambria" w:cs="Bookman Old Style"/>
        </w:rPr>
        <w:lastRenderedPageBreak/>
        <w:t>întâlnit.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Se aplecă pentru a o săruta pe frunte, apoi făcu la fel şi cu Lezlie, cu ochii strălucind de recunoştinţă.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Formidabil! exclamă fetiţa. Ar putea oare să devină noua mea mamă?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Asta mi se pare o idee excelentă. Ce crede oare psihologa noastră?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Sunteţi doi la unu, mă supun majorităţii, glumi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Lezlie. Şi dacă vom trăi într-o lume democratică, votez pentru a petrece weekendul la Denver, în loc să ne întoarcem astăzi.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Oh da! întări Merri.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Doi la unu, exclamă Lezlie către Andrew. Am câştigat.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Oricum, eu nu pierd nimic, replică acesta bine dispus.</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Dar va trebui să discutăm povestea asta cu democraţia</w:t>
      </w:r>
      <w:r w:rsidR="00415EB8" w:rsidRPr="00A67360">
        <w:rPr>
          <w:rFonts w:ascii="Cambria" w:hAnsi="Cambria" w:cs="Bookman Old Style"/>
        </w:rPr>
        <w:t>...</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Se întoarse spre Lezlie pentru a pecetlui acordul cu un sărut, întrerupând scurt orice protest. Merri, instalată deja în Ford, privea scena cu gura căscată.</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Mai bine să te obişnuieşti cu asta, dragostea mea, şopti</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Andrew. O va face şi Merri. Sunt o fire foarte afectuoasă şi nu intenţionez să-mi stăpânesc impulsurile.</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Cine ţi-a cerut-o? ripostă Lezlie sărutându-l.</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Ca şi lui Merri, viaţa îi oferea o a doua şansă, o nouă dragoste. În sfârşit, viitorul se arăta plin de speranţă, între cele două fiinţe pe care le iubea.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Andrew demară şi părăsi cimitirul, fără să-i lase mâna.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Pe bancheta din spate, Merri făcea cu bucurie mii de planuri ale vizitelor de efectuat în timpul sejurului lor.</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Nu vor avea niciodată timp să le facă pe toate, gândi Lezlie, dar ce importanţă avea?</w:t>
      </w:r>
    </w:p>
    <w:p w:rsidR="00722C78" w:rsidRPr="00A67360" w:rsidRDefault="00722C78"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Îşi va făuri o comoară de amintiri cu Andrew şi Merri şi poate cu alţi copii ai căror ochi vor fi albaştri ca azurul, sau cenuşii şi părul blond ca grâul, sau roşcat? În fiecare zi, memoria s</w:t>
      </w:r>
      <w:r w:rsidRPr="00A67360">
        <w:rPr>
          <w:rFonts w:ascii="Cambria" w:hAnsi="Cambria" w:cs="Bookman Old Style"/>
          <w:lang w:val="fr-FR"/>
        </w:rPr>
        <w:t>a</w:t>
      </w:r>
      <w:r w:rsidRPr="00A67360">
        <w:rPr>
          <w:rFonts w:ascii="Cambria" w:hAnsi="Cambria" w:cs="Bookman Old Style"/>
        </w:rPr>
        <w:t xml:space="preserve"> se va îmbogăţi cu aceste pagini care se vor adăuga celor precedente, unui timp trecut, dar niciodată uitat. Fericirea ei va fi completă.</w:t>
      </w:r>
    </w:p>
    <w:p w:rsidR="00722C78" w:rsidRPr="00A67360" w:rsidRDefault="00722C78" w:rsidP="00930DAB">
      <w:pPr>
        <w:widowControl w:val="0"/>
        <w:autoSpaceDE w:val="0"/>
        <w:autoSpaceDN w:val="0"/>
        <w:adjustRightInd w:val="0"/>
        <w:spacing w:after="0"/>
        <w:ind w:firstLine="282"/>
        <w:jc w:val="center"/>
        <w:rPr>
          <w:rFonts w:ascii="Cambria" w:hAnsi="Cambria" w:cs="Bookman Old Style"/>
          <w:i/>
        </w:rPr>
      </w:pPr>
      <w:r w:rsidRPr="00A67360">
        <w:rPr>
          <w:rFonts w:ascii="Cambria" w:hAnsi="Cambria" w:cs="Bookman Old Style"/>
          <w:i/>
        </w:rPr>
        <w:t>Sfârşit</w:t>
      </w:r>
    </w:p>
    <w:p w:rsidR="00722C78" w:rsidRPr="00A67360" w:rsidRDefault="00930DAB" w:rsidP="00930DAB">
      <w:pPr>
        <w:widowControl w:val="0"/>
        <w:autoSpaceDE w:val="0"/>
        <w:autoSpaceDN w:val="0"/>
        <w:adjustRightInd w:val="0"/>
        <w:spacing w:after="0"/>
        <w:ind w:firstLine="282"/>
        <w:jc w:val="both"/>
        <w:rPr>
          <w:rFonts w:ascii="Cambria" w:hAnsi="Cambria" w:cs="Bookman Old Style"/>
        </w:rPr>
      </w:pPr>
      <w:r w:rsidRPr="00A67360">
        <w:rPr>
          <w:rFonts w:ascii="Cambria" w:hAnsi="Cambria" w:cs="Bookman Old Style"/>
        </w:rPr>
        <w:t xml:space="preserve"> </w:t>
      </w:r>
    </w:p>
    <w:sectPr w:rsidR="00722C78" w:rsidRPr="00A67360" w:rsidSect="00930DAB">
      <w:headerReference w:type="even" r:id="rId8"/>
      <w:headerReference w:type="first" r:id="rId9"/>
      <w:pgSz w:w="8392" w:h="11907" w:code="11"/>
      <w:pgMar w:top="284" w:right="284" w:bottom="284" w:left="284"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B3292" w:rsidRDefault="00AB3292" w:rsidP="00F82A09">
      <w:r>
        <w:separator/>
      </w:r>
    </w:p>
    <w:p w:rsidR="00AB3292" w:rsidRDefault="00AB3292"/>
  </w:endnote>
  <w:endnote w:type="continuationSeparator" w:id="0">
    <w:p w:rsidR="00AB3292" w:rsidRDefault="00AB3292" w:rsidP="00F82A09">
      <w:r>
        <w:continuationSeparator/>
      </w:r>
    </w:p>
    <w:p w:rsidR="00AB3292" w:rsidRDefault="00AB329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Bookman Old Style">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charset w:val="00"/>
    <w:family w:val="swiss"/>
    <w:pitch w:val="variable"/>
    <w:sig w:usb0="A00002EF" w:usb1="4000207B" w:usb2="00000000" w:usb3="00000000" w:csb0="0000019F" w:csb1="00000000"/>
  </w:font>
  <w:font w:name="Cambria">
    <w:charset w:val="00"/>
    <w:family w:val="roman"/>
    <w:pitch w:val="variable"/>
    <w:sig w:usb0="E00002FF" w:usb1="400004FF" w:usb2="00000000" w:usb3="00000000" w:csb0="0000019F" w:csb1="00000000"/>
  </w:font>
  <w:font w:name="Verdana">
    <w:charset w:val="00"/>
    <w:family w:val="swiss"/>
    <w:pitch w:val="variable"/>
    <w:sig w:usb0="A10006FF" w:usb1="4000205B" w:usb2="00000010" w:usb3="00000000" w:csb0="0000019F" w:csb1="00000000"/>
  </w:font>
  <w:font w:name="Palatino Linotype">
    <w:charset w:val="00"/>
    <w:family w:val="roman"/>
    <w:pitch w:val="variable"/>
    <w:sig w:usb0="E0000287" w:usb1="40000013" w:usb2="00000000" w:usb3="00000000" w:csb0="0000019F" w:csb1="00000000"/>
  </w:font>
  <w:font w:name="Calibri">
    <w:charset w:val="00"/>
    <w:family w:val="swiss"/>
    <w:pitch w:val="variable"/>
    <w:sig w:usb0="E10002FF" w:usb1="4000ACFF" w:usb2="00000009"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B3292" w:rsidRDefault="00AB3292" w:rsidP="00F82A09">
      <w:r>
        <w:separator/>
      </w:r>
    </w:p>
    <w:p w:rsidR="00AB3292" w:rsidRDefault="00AB3292"/>
  </w:footnote>
  <w:footnote w:type="continuationSeparator" w:id="0">
    <w:p w:rsidR="00AB3292" w:rsidRDefault="00AB3292" w:rsidP="00F82A09">
      <w:r>
        <w:continuationSeparator/>
      </w:r>
    </w:p>
    <w:p w:rsidR="00AB3292" w:rsidRDefault="00AB3292"/>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230F" w:rsidRPr="00F550A5" w:rsidRDefault="00F550A5" w:rsidP="00F550A5">
    <w:pPr>
      <w:pStyle w:val="Header"/>
      <w:rPr>
        <w:lang w:val="en-US"/>
      </w:rPr>
    </w:pPr>
    <w:r>
      <w:rPr>
        <w:lang w:val="en-US"/>
      </w:rPr>
      <w:tab/>
    </w:r>
    <w:r>
      <w:rPr>
        <w:lang w:val="en-US"/>
      </w:rPr>
      <w:tab/>
    </w:r>
    <w:r>
      <w:rPr>
        <w:lang w:val="en-US"/>
      </w:rPr>
      <w:tab/>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230F" w:rsidRPr="00C47D32" w:rsidRDefault="0094230F" w:rsidP="00C47D32">
    <w:r w:rsidRPr="00C47D32">
      <w:t>ÎNTOARCERE LA SHANGRI-LA</w:t>
    </w:r>
  </w:p>
  <w:p w:rsidR="0094230F" w:rsidRPr="00C47D32" w:rsidRDefault="003E107D" w:rsidP="00C47D32">
    <w:r w:rsidRPr="00C47D32">
      <w:fldChar w:fldCharType="begin"/>
    </w:r>
    <w:r w:rsidR="0094230F" w:rsidRPr="00C47D32">
      <w:instrText xml:space="preserve"> PAGE \* MERGEFORMAT </w:instrText>
    </w:r>
    <w:r w:rsidRPr="00C47D32">
      <w:fldChar w:fldCharType="separate"/>
    </w:r>
    <w:r w:rsidR="0094230F">
      <w:rPr>
        <w:noProof/>
      </w:rPr>
      <w:t>251</w:t>
    </w:r>
    <w:r w:rsidRPr="00C47D32">
      <w:fldChar w:fldCharType="end"/>
    </w:r>
  </w:p>
  <w:p w:rsidR="0094230F" w:rsidRPr="00C47D32" w:rsidRDefault="0094230F" w:rsidP="00C47D3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7E2E430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4E0E0354"/>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BBD45E8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E55A5A2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3CD087D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A8606F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37ACEE8"/>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57CEE6C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3D4AA1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CDCB67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9D7E6E04"/>
    <w:lvl w:ilvl="0">
      <w:numFmt w:val="bullet"/>
      <w:lvlText w:val="*"/>
      <w:lvlJc w:val="left"/>
    </w:lvl>
  </w:abstractNum>
  <w:abstractNum w:abstractNumId="11" w15:restartNumberingAfterBreak="0">
    <w:nsid w:val="06D83A55"/>
    <w:multiLevelType w:val="multilevel"/>
    <w:tmpl w:val="04090023"/>
    <w:styleLink w:val="ArticleSection"/>
    <w:lvl w:ilvl="0">
      <w:start w:val="1"/>
      <w:numFmt w:val="upperRoman"/>
      <w:lvlText w:val="Articol %1."/>
      <w:lvlJc w:val="left"/>
      <w:pPr>
        <w:ind w:left="0" w:firstLine="0"/>
      </w:pPr>
      <w:rPr>
        <w:rFonts w:ascii="Bookman Old Style" w:eastAsia="SimSun" w:hAnsi="Bookman Old Style"/>
        <w:sz w:val="24"/>
        <w:szCs w:val="24"/>
        <w:lang w:val="ro-RO" w:eastAsia="zh-CN" w:bidi="ar-SA"/>
      </w:rPr>
    </w:lvl>
    <w:lvl w:ilvl="1">
      <w:start w:val="1"/>
      <w:numFmt w:val="decimalZero"/>
      <w:isLgl/>
      <w:lvlText w:val="Secțiune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2" w15:restartNumberingAfterBreak="0">
    <w:nsid w:val="1D7D6FF7"/>
    <w:multiLevelType w:val="hybridMultilevel"/>
    <w:tmpl w:val="F0CEBAE4"/>
    <w:lvl w:ilvl="0" w:tplc="4FFA855E">
      <w:numFmt w:val="bullet"/>
      <w:lvlText w:val=""/>
      <w:lvlJc w:val="left"/>
      <w:pPr>
        <w:ind w:left="644" w:hanging="360"/>
      </w:pPr>
      <w:rPr>
        <w:rFonts w:ascii="Symbol" w:eastAsia="SimSun" w:hAnsi="Symbol" w:cs="Times New Roman"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13" w15:restartNumberingAfterBreak="0">
    <w:nsid w:val="38AB28BB"/>
    <w:multiLevelType w:val="multilevel"/>
    <w:tmpl w:val="0409001F"/>
    <w:styleLink w:val="111111"/>
    <w:lvl w:ilvl="0">
      <w:start w:val="1"/>
      <w:numFmt w:val="decimal"/>
      <w:lvlText w:val="%1."/>
      <w:lvlJc w:val="left"/>
      <w:pPr>
        <w:ind w:left="360" w:hanging="360"/>
      </w:pPr>
      <w:rPr>
        <w:rFonts w:ascii="Bookman Old Style" w:eastAsia="SimSun" w:hAnsi="Bookman Old Style"/>
        <w:sz w:val="24"/>
        <w:szCs w:val="24"/>
        <w:lang w:val="ro-RO" w:eastAsia="zh-CN" w:bidi="ar-SA"/>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46C40882"/>
    <w:multiLevelType w:val="hybridMultilevel"/>
    <w:tmpl w:val="16A2A1C4"/>
    <w:lvl w:ilvl="0" w:tplc="8F949B2A">
      <w:numFmt w:val="bullet"/>
      <w:lvlText w:val="*"/>
      <w:lvlJc w:val="left"/>
      <w:pPr>
        <w:ind w:left="644" w:hanging="360"/>
      </w:pPr>
      <w:rPr>
        <w:rFonts w:ascii="Bookman Old Style" w:eastAsia="SimSun" w:hAnsi="Bookman Old Style" w:cs="Times New Roman"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15" w15:restartNumberingAfterBreak="0">
    <w:nsid w:val="572856CF"/>
    <w:multiLevelType w:val="multilevel"/>
    <w:tmpl w:val="0409001D"/>
    <w:styleLink w:val="1ai"/>
    <w:lvl w:ilvl="0">
      <w:start w:val="1"/>
      <w:numFmt w:val="decimal"/>
      <w:lvlText w:val="%1)"/>
      <w:lvlJc w:val="left"/>
      <w:pPr>
        <w:ind w:left="360" w:hanging="360"/>
      </w:pPr>
      <w:rPr>
        <w:rFonts w:ascii="Bookman Old Style" w:eastAsia="SimSun" w:hAnsi="Bookman Old Style"/>
        <w:sz w:val="24"/>
        <w:szCs w:val="24"/>
        <w:lang w:val="ro-RO" w:eastAsia="zh-CN" w:bidi="ar-SA"/>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13"/>
  </w:num>
  <w:num w:numId="2">
    <w:abstractNumId w:val="15"/>
  </w:num>
  <w:num w:numId="3">
    <w:abstractNumId w:val="11"/>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0"/>
    <w:lvlOverride w:ilvl="0">
      <w:lvl w:ilvl="0">
        <w:start w:val="65535"/>
        <w:numFmt w:val="bullet"/>
        <w:lvlText w:val="-"/>
        <w:legacy w:legacy="1" w:legacySpace="0" w:legacyIndent="144"/>
        <w:lvlJc w:val="left"/>
        <w:rPr>
          <w:rFonts w:ascii="Times New Roman" w:hAnsi="Times New Roman" w:cs="Times New Roman" w:hint="default"/>
        </w:rPr>
      </w:lvl>
    </w:lvlOverride>
  </w:num>
  <w:num w:numId="15">
    <w:abstractNumId w:val="10"/>
    <w:lvlOverride w:ilvl="0">
      <w:lvl w:ilvl="0">
        <w:start w:val="65535"/>
        <w:numFmt w:val="bullet"/>
        <w:lvlText w:val="-"/>
        <w:legacy w:legacy="1" w:legacySpace="0" w:legacyIndent="130"/>
        <w:lvlJc w:val="left"/>
        <w:rPr>
          <w:rFonts w:ascii="Times New Roman" w:hAnsi="Times New Roman" w:cs="Times New Roman" w:hint="default"/>
        </w:rPr>
      </w:lvl>
    </w:lvlOverride>
  </w:num>
  <w:num w:numId="16">
    <w:abstractNumId w:val="10"/>
    <w:lvlOverride w:ilvl="0">
      <w:lvl w:ilvl="0">
        <w:start w:val="65535"/>
        <w:numFmt w:val="bullet"/>
        <w:lvlText w:val="-"/>
        <w:legacy w:legacy="1" w:legacySpace="0" w:legacyIndent="168"/>
        <w:lvlJc w:val="left"/>
        <w:rPr>
          <w:rFonts w:ascii="Times New Roman" w:hAnsi="Times New Roman" w:cs="Times New Roman" w:hint="default"/>
        </w:rPr>
      </w:lvl>
    </w:lvlOverride>
  </w:num>
  <w:num w:numId="17">
    <w:abstractNumId w:val="10"/>
    <w:lvlOverride w:ilvl="0">
      <w:lvl w:ilvl="0">
        <w:start w:val="65535"/>
        <w:numFmt w:val="bullet"/>
        <w:lvlText w:val="-"/>
        <w:legacy w:legacy="1" w:legacySpace="0" w:legacyIndent="139"/>
        <w:lvlJc w:val="left"/>
        <w:rPr>
          <w:rFonts w:ascii="Times New Roman" w:hAnsi="Times New Roman" w:cs="Times New Roman" w:hint="default"/>
        </w:rPr>
      </w:lvl>
    </w:lvlOverride>
  </w:num>
  <w:num w:numId="18">
    <w:abstractNumId w:val="10"/>
    <w:lvlOverride w:ilvl="0">
      <w:lvl w:ilvl="0">
        <w:start w:val="65535"/>
        <w:numFmt w:val="bullet"/>
        <w:lvlText w:val="-"/>
        <w:legacy w:legacy="1" w:legacySpace="0" w:legacyIndent="154"/>
        <w:lvlJc w:val="left"/>
        <w:rPr>
          <w:rFonts w:ascii="Times New Roman" w:hAnsi="Times New Roman" w:cs="Times New Roman" w:hint="default"/>
        </w:rPr>
      </w:lvl>
    </w:lvlOverride>
  </w:num>
  <w:num w:numId="19">
    <w:abstractNumId w:val="10"/>
    <w:lvlOverride w:ilvl="0">
      <w:lvl w:ilvl="0">
        <w:start w:val="65535"/>
        <w:numFmt w:val="bullet"/>
        <w:lvlText w:val="-"/>
        <w:legacy w:legacy="1" w:legacySpace="0" w:legacyIndent="149"/>
        <w:lvlJc w:val="left"/>
        <w:rPr>
          <w:rFonts w:ascii="Times New Roman" w:hAnsi="Times New Roman" w:cs="Times New Roman" w:hint="default"/>
        </w:rPr>
      </w:lvl>
    </w:lvlOverride>
  </w:num>
  <w:num w:numId="20">
    <w:abstractNumId w:val="10"/>
    <w:lvlOverride w:ilvl="0">
      <w:lvl w:ilvl="0">
        <w:start w:val="65535"/>
        <w:numFmt w:val="bullet"/>
        <w:lvlText w:val="-"/>
        <w:legacy w:legacy="1" w:legacySpace="0" w:legacyIndent="178"/>
        <w:lvlJc w:val="left"/>
        <w:rPr>
          <w:rFonts w:ascii="Times New Roman" w:hAnsi="Times New Roman" w:cs="Times New Roman" w:hint="default"/>
        </w:rPr>
      </w:lvl>
    </w:lvlOverride>
  </w:num>
  <w:num w:numId="21">
    <w:abstractNumId w:val="10"/>
    <w:lvlOverride w:ilvl="0">
      <w:lvl w:ilvl="0">
        <w:start w:val="65535"/>
        <w:numFmt w:val="bullet"/>
        <w:lvlText w:val="-"/>
        <w:legacy w:legacy="1" w:legacySpace="0" w:legacyIndent="158"/>
        <w:lvlJc w:val="left"/>
        <w:rPr>
          <w:rFonts w:ascii="Times New Roman" w:hAnsi="Times New Roman" w:cs="Times New Roman" w:hint="default"/>
        </w:rPr>
      </w:lvl>
    </w:lvlOverride>
  </w:num>
  <w:num w:numId="22">
    <w:abstractNumId w:val="10"/>
    <w:lvlOverride w:ilvl="0">
      <w:lvl w:ilvl="0">
        <w:start w:val="65535"/>
        <w:numFmt w:val="bullet"/>
        <w:lvlText w:val="-"/>
        <w:legacy w:legacy="1" w:legacySpace="0" w:legacyIndent="172"/>
        <w:lvlJc w:val="left"/>
        <w:rPr>
          <w:rFonts w:ascii="Times New Roman" w:hAnsi="Times New Roman" w:cs="Times New Roman" w:hint="default"/>
        </w:rPr>
      </w:lvl>
    </w:lvlOverride>
  </w:num>
  <w:num w:numId="23">
    <w:abstractNumId w:val="10"/>
    <w:lvlOverride w:ilvl="0">
      <w:lvl w:ilvl="0">
        <w:start w:val="65535"/>
        <w:numFmt w:val="bullet"/>
        <w:lvlText w:val="-"/>
        <w:legacy w:legacy="1" w:legacySpace="0" w:legacyIndent="163"/>
        <w:lvlJc w:val="left"/>
        <w:rPr>
          <w:rFonts w:ascii="Times New Roman" w:hAnsi="Times New Roman" w:cs="Times New Roman" w:hint="default"/>
        </w:rPr>
      </w:lvl>
    </w:lvlOverride>
  </w:num>
  <w:num w:numId="24">
    <w:abstractNumId w:val="10"/>
    <w:lvlOverride w:ilvl="0">
      <w:lvl w:ilvl="0">
        <w:start w:val="65535"/>
        <w:numFmt w:val="bullet"/>
        <w:lvlText w:val="-"/>
        <w:legacy w:legacy="1" w:legacySpace="0" w:legacyIndent="173"/>
        <w:lvlJc w:val="left"/>
        <w:rPr>
          <w:rFonts w:ascii="Times New Roman" w:hAnsi="Times New Roman" w:cs="Times New Roman" w:hint="default"/>
        </w:rPr>
      </w:lvl>
    </w:lvlOverride>
  </w:num>
  <w:num w:numId="25">
    <w:abstractNumId w:val="10"/>
    <w:lvlOverride w:ilvl="0">
      <w:lvl w:ilvl="0">
        <w:start w:val="65535"/>
        <w:numFmt w:val="bullet"/>
        <w:lvlText w:val="-"/>
        <w:legacy w:legacy="1" w:legacySpace="0" w:legacyIndent="159"/>
        <w:lvlJc w:val="left"/>
        <w:rPr>
          <w:rFonts w:ascii="Times New Roman" w:hAnsi="Times New Roman" w:cs="Times New Roman" w:hint="default"/>
        </w:rPr>
      </w:lvl>
    </w:lvlOverride>
  </w:num>
  <w:num w:numId="26">
    <w:abstractNumId w:val="10"/>
    <w:lvlOverride w:ilvl="0">
      <w:lvl w:ilvl="0">
        <w:start w:val="65535"/>
        <w:numFmt w:val="bullet"/>
        <w:lvlText w:val="-"/>
        <w:legacy w:legacy="1" w:legacySpace="0" w:legacyIndent="187"/>
        <w:lvlJc w:val="left"/>
        <w:rPr>
          <w:rFonts w:ascii="Times New Roman" w:hAnsi="Times New Roman" w:cs="Times New Roman" w:hint="default"/>
        </w:rPr>
      </w:lvl>
    </w:lvlOverride>
  </w:num>
  <w:num w:numId="27">
    <w:abstractNumId w:val="10"/>
    <w:lvlOverride w:ilvl="0">
      <w:lvl w:ilvl="0">
        <w:start w:val="65535"/>
        <w:numFmt w:val="bullet"/>
        <w:lvlText w:val="-"/>
        <w:legacy w:legacy="1" w:legacySpace="0" w:legacyIndent="148"/>
        <w:lvlJc w:val="left"/>
        <w:rPr>
          <w:rFonts w:ascii="Times New Roman" w:hAnsi="Times New Roman" w:cs="Times New Roman" w:hint="default"/>
        </w:rPr>
      </w:lvl>
    </w:lvlOverride>
  </w:num>
  <w:num w:numId="28">
    <w:abstractNumId w:val="10"/>
    <w:lvlOverride w:ilvl="0">
      <w:lvl w:ilvl="0">
        <w:start w:val="65535"/>
        <w:numFmt w:val="bullet"/>
        <w:lvlText w:val="-"/>
        <w:legacy w:legacy="1" w:legacySpace="0" w:legacyIndent="164"/>
        <w:lvlJc w:val="left"/>
        <w:rPr>
          <w:rFonts w:ascii="Times New Roman" w:hAnsi="Times New Roman" w:cs="Times New Roman" w:hint="default"/>
        </w:rPr>
      </w:lvl>
    </w:lvlOverride>
  </w:num>
  <w:num w:numId="29">
    <w:abstractNumId w:val="10"/>
    <w:lvlOverride w:ilvl="0">
      <w:lvl w:ilvl="0">
        <w:start w:val="65535"/>
        <w:numFmt w:val="bullet"/>
        <w:lvlText w:val="-"/>
        <w:legacy w:legacy="1" w:legacySpace="0" w:legacyIndent="169"/>
        <w:lvlJc w:val="left"/>
        <w:rPr>
          <w:rFonts w:ascii="Times New Roman" w:hAnsi="Times New Roman" w:cs="Times New Roman" w:hint="default"/>
        </w:rPr>
      </w:lvl>
    </w:lvlOverride>
  </w:num>
  <w:num w:numId="30">
    <w:abstractNumId w:val="10"/>
    <w:lvlOverride w:ilvl="0">
      <w:lvl w:ilvl="0">
        <w:start w:val="65535"/>
        <w:numFmt w:val="bullet"/>
        <w:lvlText w:val="-"/>
        <w:legacy w:legacy="1" w:legacySpace="0" w:legacyIndent="153"/>
        <w:lvlJc w:val="left"/>
        <w:rPr>
          <w:rFonts w:ascii="Times New Roman" w:hAnsi="Times New Roman" w:cs="Times New Roman" w:hint="default"/>
        </w:rPr>
      </w:lvl>
    </w:lvlOverride>
  </w:num>
  <w:num w:numId="31">
    <w:abstractNumId w:val="10"/>
    <w:lvlOverride w:ilvl="0">
      <w:lvl w:ilvl="0">
        <w:start w:val="65535"/>
        <w:numFmt w:val="bullet"/>
        <w:lvlText w:val="-"/>
        <w:legacy w:legacy="1" w:legacySpace="0" w:legacyIndent="168"/>
        <w:lvlJc w:val="left"/>
        <w:rPr>
          <w:rFonts w:ascii="Arial" w:hAnsi="Arial" w:cs="Arial" w:hint="default"/>
        </w:rPr>
      </w:lvl>
    </w:lvlOverride>
  </w:num>
  <w:num w:numId="32">
    <w:abstractNumId w:val="10"/>
    <w:lvlOverride w:ilvl="0">
      <w:lvl w:ilvl="0">
        <w:start w:val="65535"/>
        <w:numFmt w:val="bullet"/>
        <w:lvlText w:val="-"/>
        <w:legacy w:legacy="1" w:legacySpace="0" w:legacyIndent="197"/>
        <w:lvlJc w:val="left"/>
        <w:rPr>
          <w:rFonts w:ascii="Times New Roman" w:hAnsi="Times New Roman" w:cs="Times New Roman" w:hint="default"/>
        </w:rPr>
      </w:lvl>
    </w:lvlOverride>
  </w:num>
  <w:num w:numId="33">
    <w:abstractNumId w:val="10"/>
    <w:lvlOverride w:ilvl="0">
      <w:lvl w:ilvl="0">
        <w:start w:val="65535"/>
        <w:numFmt w:val="bullet"/>
        <w:lvlText w:val="-"/>
        <w:legacy w:legacy="1" w:legacySpace="0" w:legacyIndent="216"/>
        <w:lvlJc w:val="left"/>
        <w:rPr>
          <w:rFonts w:ascii="Times New Roman" w:hAnsi="Times New Roman" w:cs="Times New Roman" w:hint="default"/>
        </w:rPr>
      </w:lvl>
    </w:lvlOverride>
  </w:num>
  <w:num w:numId="34">
    <w:abstractNumId w:val="14"/>
  </w:num>
  <w:num w:numId="3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attachedTemplate r:id="rId1"/>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oNotTrackMoves/>
  <w:defaultTabStop w:val="720"/>
  <w:drawingGridHorizontalSpacing w:val="120"/>
  <w:drawingGridVerticalSpacing w:val="163"/>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applyBreaking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1.Autor,Titlu,etc" w:val="1"/>
    <w:docVar w:name="1.ImportFisier" w:val="1"/>
    <w:docVar w:name="2.Format_Subtitlu" w:val="4"/>
    <w:docVar w:name="2.Format_Text" w:val="3"/>
    <w:docVar w:name="2.Format_Titlu" w:val="3"/>
    <w:docVar w:name="6.Artefacte_OCR" w:val="433"/>
    <w:docVar w:name="6.Marcheaza suspecte" w:val="1"/>
    <w:docVar w:name="6.Paragrafe_False" w:val="283"/>
    <w:docVar w:name="8.Finalizeaza" w:val="1"/>
    <w:docVar w:name="ArataStampila" w:val="Stampilat de Template-ul folosit de grupul Tygri"/>
    <w:docVar w:name="Marcheaza_Suspecte" w:val="1"/>
  </w:docVars>
  <w:rsids>
    <w:rsidRoot w:val="00D750D8"/>
    <w:rsid w:val="00003A08"/>
    <w:rsid w:val="000205EA"/>
    <w:rsid w:val="00025517"/>
    <w:rsid w:val="0003008D"/>
    <w:rsid w:val="0003716B"/>
    <w:rsid w:val="0004312C"/>
    <w:rsid w:val="000431F9"/>
    <w:rsid w:val="00056415"/>
    <w:rsid w:val="000564A1"/>
    <w:rsid w:val="00061562"/>
    <w:rsid w:val="00061D9C"/>
    <w:rsid w:val="00070DD5"/>
    <w:rsid w:val="00074193"/>
    <w:rsid w:val="0008590C"/>
    <w:rsid w:val="000923F9"/>
    <w:rsid w:val="00097E7F"/>
    <w:rsid w:val="000A039E"/>
    <w:rsid w:val="000A1796"/>
    <w:rsid w:val="000B06B7"/>
    <w:rsid w:val="000B298F"/>
    <w:rsid w:val="000B3FDD"/>
    <w:rsid w:val="000B4BCD"/>
    <w:rsid w:val="000B766E"/>
    <w:rsid w:val="000C08AC"/>
    <w:rsid w:val="000C2DA6"/>
    <w:rsid w:val="000C42A8"/>
    <w:rsid w:val="000C4A0F"/>
    <w:rsid w:val="000C5677"/>
    <w:rsid w:val="000C5B67"/>
    <w:rsid w:val="000D39FE"/>
    <w:rsid w:val="000E759B"/>
    <w:rsid w:val="000F0D6D"/>
    <w:rsid w:val="000F2872"/>
    <w:rsid w:val="000F5991"/>
    <w:rsid w:val="0010189D"/>
    <w:rsid w:val="001047CE"/>
    <w:rsid w:val="00104B27"/>
    <w:rsid w:val="00114388"/>
    <w:rsid w:val="001177B1"/>
    <w:rsid w:val="001230B6"/>
    <w:rsid w:val="00125455"/>
    <w:rsid w:val="00125FDC"/>
    <w:rsid w:val="00130BDE"/>
    <w:rsid w:val="00132C46"/>
    <w:rsid w:val="00134C67"/>
    <w:rsid w:val="001350A6"/>
    <w:rsid w:val="00141067"/>
    <w:rsid w:val="00147F7A"/>
    <w:rsid w:val="001523B7"/>
    <w:rsid w:val="001531FC"/>
    <w:rsid w:val="00154019"/>
    <w:rsid w:val="00163F15"/>
    <w:rsid w:val="00165198"/>
    <w:rsid w:val="00171905"/>
    <w:rsid w:val="001724F2"/>
    <w:rsid w:val="0017289D"/>
    <w:rsid w:val="00173DD3"/>
    <w:rsid w:val="0017487F"/>
    <w:rsid w:val="00180946"/>
    <w:rsid w:val="001830AC"/>
    <w:rsid w:val="001850D3"/>
    <w:rsid w:val="00186DAA"/>
    <w:rsid w:val="00187B1E"/>
    <w:rsid w:val="001908DC"/>
    <w:rsid w:val="001915CC"/>
    <w:rsid w:val="001A301C"/>
    <w:rsid w:val="001A4A8F"/>
    <w:rsid w:val="001B10E5"/>
    <w:rsid w:val="001B16E1"/>
    <w:rsid w:val="001B1EED"/>
    <w:rsid w:val="001C318C"/>
    <w:rsid w:val="001E5E49"/>
    <w:rsid w:val="001E60CE"/>
    <w:rsid w:val="001E6B1B"/>
    <w:rsid w:val="001E6BAB"/>
    <w:rsid w:val="001E7379"/>
    <w:rsid w:val="001F2E35"/>
    <w:rsid w:val="001F3225"/>
    <w:rsid w:val="001F375C"/>
    <w:rsid w:val="002016F1"/>
    <w:rsid w:val="00202AF4"/>
    <w:rsid w:val="0020307B"/>
    <w:rsid w:val="00206CB5"/>
    <w:rsid w:val="00212687"/>
    <w:rsid w:val="00221910"/>
    <w:rsid w:val="00224859"/>
    <w:rsid w:val="002256C5"/>
    <w:rsid w:val="002306B5"/>
    <w:rsid w:val="0025146E"/>
    <w:rsid w:val="0026384C"/>
    <w:rsid w:val="002675D3"/>
    <w:rsid w:val="0027602A"/>
    <w:rsid w:val="00276EBC"/>
    <w:rsid w:val="002773BC"/>
    <w:rsid w:val="00284322"/>
    <w:rsid w:val="00285060"/>
    <w:rsid w:val="002851A4"/>
    <w:rsid w:val="0028602A"/>
    <w:rsid w:val="002A6B36"/>
    <w:rsid w:val="002B468E"/>
    <w:rsid w:val="002B600F"/>
    <w:rsid w:val="002B6C34"/>
    <w:rsid w:val="002B7D12"/>
    <w:rsid w:val="002C0CFF"/>
    <w:rsid w:val="002D3DCA"/>
    <w:rsid w:val="002D4CA0"/>
    <w:rsid w:val="002D6682"/>
    <w:rsid w:val="002D7D33"/>
    <w:rsid w:val="002E5DD8"/>
    <w:rsid w:val="002F2DC0"/>
    <w:rsid w:val="002F2DF7"/>
    <w:rsid w:val="002F3254"/>
    <w:rsid w:val="00300004"/>
    <w:rsid w:val="00304BD1"/>
    <w:rsid w:val="003170B6"/>
    <w:rsid w:val="003213B7"/>
    <w:rsid w:val="003355A4"/>
    <w:rsid w:val="00343BFC"/>
    <w:rsid w:val="00345040"/>
    <w:rsid w:val="00350030"/>
    <w:rsid w:val="00352301"/>
    <w:rsid w:val="003578B3"/>
    <w:rsid w:val="00360F2C"/>
    <w:rsid w:val="00361BDF"/>
    <w:rsid w:val="003628A6"/>
    <w:rsid w:val="00363C25"/>
    <w:rsid w:val="00367827"/>
    <w:rsid w:val="003736D1"/>
    <w:rsid w:val="00375D94"/>
    <w:rsid w:val="00380834"/>
    <w:rsid w:val="00380880"/>
    <w:rsid w:val="00385CE3"/>
    <w:rsid w:val="00390EC9"/>
    <w:rsid w:val="00393CE0"/>
    <w:rsid w:val="003943B4"/>
    <w:rsid w:val="003966EC"/>
    <w:rsid w:val="003A632D"/>
    <w:rsid w:val="003A7368"/>
    <w:rsid w:val="003C0337"/>
    <w:rsid w:val="003C2ADD"/>
    <w:rsid w:val="003C608D"/>
    <w:rsid w:val="003C7439"/>
    <w:rsid w:val="003D00BB"/>
    <w:rsid w:val="003D023D"/>
    <w:rsid w:val="003D0639"/>
    <w:rsid w:val="003D2079"/>
    <w:rsid w:val="003D297F"/>
    <w:rsid w:val="003E107D"/>
    <w:rsid w:val="003E4084"/>
    <w:rsid w:val="003E5670"/>
    <w:rsid w:val="003E6503"/>
    <w:rsid w:val="003F4102"/>
    <w:rsid w:val="003F5473"/>
    <w:rsid w:val="003F5F87"/>
    <w:rsid w:val="003F6704"/>
    <w:rsid w:val="00402CCC"/>
    <w:rsid w:val="00404659"/>
    <w:rsid w:val="00404E77"/>
    <w:rsid w:val="00405007"/>
    <w:rsid w:val="0041264D"/>
    <w:rsid w:val="004148C3"/>
    <w:rsid w:val="00415EB8"/>
    <w:rsid w:val="004243DB"/>
    <w:rsid w:val="004272FA"/>
    <w:rsid w:val="00431274"/>
    <w:rsid w:val="004363A7"/>
    <w:rsid w:val="00436AC2"/>
    <w:rsid w:val="00437D95"/>
    <w:rsid w:val="00443AE1"/>
    <w:rsid w:val="00444DB6"/>
    <w:rsid w:val="00446EFA"/>
    <w:rsid w:val="00453A04"/>
    <w:rsid w:val="00453F84"/>
    <w:rsid w:val="00455263"/>
    <w:rsid w:val="004601B7"/>
    <w:rsid w:val="004614E2"/>
    <w:rsid w:val="00463B20"/>
    <w:rsid w:val="00465DEA"/>
    <w:rsid w:val="00471885"/>
    <w:rsid w:val="00473624"/>
    <w:rsid w:val="0048596A"/>
    <w:rsid w:val="004869D5"/>
    <w:rsid w:val="00487FF4"/>
    <w:rsid w:val="00492E79"/>
    <w:rsid w:val="004946CC"/>
    <w:rsid w:val="00495194"/>
    <w:rsid w:val="00496B42"/>
    <w:rsid w:val="00497A2C"/>
    <w:rsid w:val="004A21E7"/>
    <w:rsid w:val="004A33E0"/>
    <w:rsid w:val="004A410B"/>
    <w:rsid w:val="004A5750"/>
    <w:rsid w:val="004A6394"/>
    <w:rsid w:val="004A6883"/>
    <w:rsid w:val="004B0599"/>
    <w:rsid w:val="004B0911"/>
    <w:rsid w:val="004B1757"/>
    <w:rsid w:val="004B1DE2"/>
    <w:rsid w:val="004B60FC"/>
    <w:rsid w:val="004C605E"/>
    <w:rsid w:val="004D052F"/>
    <w:rsid w:val="004E2F14"/>
    <w:rsid w:val="004E406D"/>
    <w:rsid w:val="004E49D7"/>
    <w:rsid w:val="004E609E"/>
    <w:rsid w:val="004F5683"/>
    <w:rsid w:val="004F6E55"/>
    <w:rsid w:val="00503DA8"/>
    <w:rsid w:val="00504D27"/>
    <w:rsid w:val="00516998"/>
    <w:rsid w:val="005173F4"/>
    <w:rsid w:val="00521578"/>
    <w:rsid w:val="00524C89"/>
    <w:rsid w:val="005274A4"/>
    <w:rsid w:val="00530A7A"/>
    <w:rsid w:val="00530F65"/>
    <w:rsid w:val="005356FB"/>
    <w:rsid w:val="00535F91"/>
    <w:rsid w:val="0054074A"/>
    <w:rsid w:val="00544B48"/>
    <w:rsid w:val="005465A3"/>
    <w:rsid w:val="00557620"/>
    <w:rsid w:val="005738FE"/>
    <w:rsid w:val="005774D4"/>
    <w:rsid w:val="00581712"/>
    <w:rsid w:val="00587C84"/>
    <w:rsid w:val="005928E7"/>
    <w:rsid w:val="00592E25"/>
    <w:rsid w:val="005A5031"/>
    <w:rsid w:val="005A5F8E"/>
    <w:rsid w:val="005B42B2"/>
    <w:rsid w:val="005B53AD"/>
    <w:rsid w:val="005B54E4"/>
    <w:rsid w:val="005B75A5"/>
    <w:rsid w:val="005B7630"/>
    <w:rsid w:val="005C1D45"/>
    <w:rsid w:val="005C2462"/>
    <w:rsid w:val="005D1913"/>
    <w:rsid w:val="005E1B8D"/>
    <w:rsid w:val="005E38DF"/>
    <w:rsid w:val="005E3AEF"/>
    <w:rsid w:val="005E5682"/>
    <w:rsid w:val="005F1733"/>
    <w:rsid w:val="005F1A3D"/>
    <w:rsid w:val="005F2F08"/>
    <w:rsid w:val="005F3325"/>
    <w:rsid w:val="005F58D9"/>
    <w:rsid w:val="00603CCC"/>
    <w:rsid w:val="00603DB5"/>
    <w:rsid w:val="006056DD"/>
    <w:rsid w:val="006104FB"/>
    <w:rsid w:val="006130E5"/>
    <w:rsid w:val="00615C08"/>
    <w:rsid w:val="00620A92"/>
    <w:rsid w:val="00636BFF"/>
    <w:rsid w:val="00641EBB"/>
    <w:rsid w:val="00643B92"/>
    <w:rsid w:val="00646D4F"/>
    <w:rsid w:val="006517C3"/>
    <w:rsid w:val="0065652C"/>
    <w:rsid w:val="0066165D"/>
    <w:rsid w:val="006634C9"/>
    <w:rsid w:val="006642F9"/>
    <w:rsid w:val="006675CF"/>
    <w:rsid w:val="00670003"/>
    <w:rsid w:val="006700FE"/>
    <w:rsid w:val="00672999"/>
    <w:rsid w:val="00673B98"/>
    <w:rsid w:val="00681F2E"/>
    <w:rsid w:val="00685A06"/>
    <w:rsid w:val="00687604"/>
    <w:rsid w:val="0069077B"/>
    <w:rsid w:val="00692680"/>
    <w:rsid w:val="00693B3C"/>
    <w:rsid w:val="006958CC"/>
    <w:rsid w:val="00696AD0"/>
    <w:rsid w:val="006B3D5B"/>
    <w:rsid w:val="006B4DAA"/>
    <w:rsid w:val="006C0EF3"/>
    <w:rsid w:val="006C218F"/>
    <w:rsid w:val="006C2A39"/>
    <w:rsid w:val="006C6DCA"/>
    <w:rsid w:val="006D0150"/>
    <w:rsid w:val="006D2685"/>
    <w:rsid w:val="006D49C2"/>
    <w:rsid w:val="006D75D5"/>
    <w:rsid w:val="006D78BF"/>
    <w:rsid w:val="006E0260"/>
    <w:rsid w:val="006E13C3"/>
    <w:rsid w:val="006E6EA4"/>
    <w:rsid w:val="006F37E5"/>
    <w:rsid w:val="007005AD"/>
    <w:rsid w:val="00706E65"/>
    <w:rsid w:val="0071598F"/>
    <w:rsid w:val="00715F09"/>
    <w:rsid w:val="00717D84"/>
    <w:rsid w:val="00720DA4"/>
    <w:rsid w:val="00722C78"/>
    <w:rsid w:val="00722DC6"/>
    <w:rsid w:val="00726C2B"/>
    <w:rsid w:val="00726FF7"/>
    <w:rsid w:val="007321AD"/>
    <w:rsid w:val="00737D9A"/>
    <w:rsid w:val="00747996"/>
    <w:rsid w:val="0075198C"/>
    <w:rsid w:val="00766445"/>
    <w:rsid w:val="0076659D"/>
    <w:rsid w:val="00767281"/>
    <w:rsid w:val="007705AD"/>
    <w:rsid w:val="00775CF1"/>
    <w:rsid w:val="007801E4"/>
    <w:rsid w:val="00780EF6"/>
    <w:rsid w:val="0078280B"/>
    <w:rsid w:val="007841B0"/>
    <w:rsid w:val="00784618"/>
    <w:rsid w:val="00787215"/>
    <w:rsid w:val="007915B1"/>
    <w:rsid w:val="007961EB"/>
    <w:rsid w:val="0079707B"/>
    <w:rsid w:val="007A0890"/>
    <w:rsid w:val="007A72C1"/>
    <w:rsid w:val="007B1217"/>
    <w:rsid w:val="007B20DD"/>
    <w:rsid w:val="007B42D1"/>
    <w:rsid w:val="007B4DCB"/>
    <w:rsid w:val="007C3882"/>
    <w:rsid w:val="007C7D85"/>
    <w:rsid w:val="007D0A35"/>
    <w:rsid w:val="007D3398"/>
    <w:rsid w:val="007D4E1E"/>
    <w:rsid w:val="007D4F24"/>
    <w:rsid w:val="007D59DB"/>
    <w:rsid w:val="007D5EED"/>
    <w:rsid w:val="007E2115"/>
    <w:rsid w:val="007E328A"/>
    <w:rsid w:val="007F11EE"/>
    <w:rsid w:val="007F43D2"/>
    <w:rsid w:val="007F5F42"/>
    <w:rsid w:val="007F68EE"/>
    <w:rsid w:val="007F7FC6"/>
    <w:rsid w:val="008012AE"/>
    <w:rsid w:val="0081026C"/>
    <w:rsid w:val="00810992"/>
    <w:rsid w:val="0081541E"/>
    <w:rsid w:val="008161DF"/>
    <w:rsid w:val="00824F3E"/>
    <w:rsid w:val="008269C8"/>
    <w:rsid w:val="00827F19"/>
    <w:rsid w:val="008308A1"/>
    <w:rsid w:val="00833F91"/>
    <w:rsid w:val="0083747A"/>
    <w:rsid w:val="00841997"/>
    <w:rsid w:val="00843D4C"/>
    <w:rsid w:val="0084414C"/>
    <w:rsid w:val="0084610C"/>
    <w:rsid w:val="008517B1"/>
    <w:rsid w:val="00853B54"/>
    <w:rsid w:val="008542F9"/>
    <w:rsid w:val="00856A17"/>
    <w:rsid w:val="008578B3"/>
    <w:rsid w:val="00862B9D"/>
    <w:rsid w:val="00863C44"/>
    <w:rsid w:val="008663FD"/>
    <w:rsid w:val="00870A66"/>
    <w:rsid w:val="008852C6"/>
    <w:rsid w:val="00895D5D"/>
    <w:rsid w:val="008B1D15"/>
    <w:rsid w:val="008B6E03"/>
    <w:rsid w:val="008C53B0"/>
    <w:rsid w:val="008C5791"/>
    <w:rsid w:val="008D50E8"/>
    <w:rsid w:val="008D713F"/>
    <w:rsid w:val="008E0AB6"/>
    <w:rsid w:val="008E1AA1"/>
    <w:rsid w:val="008F3C06"/>
    <w:rsid w:val="008F6605"/>
    <w:rsid w:val="00902703"/>
    <w:rsid w:val="0090306A"/>
    <w:rsid w:val="0090519E"/>
    <w:rsid w:val="00906EF7"/>
    <w:rsid w:val="009124E5"/>
    <w:rsid w:val="00914268"/>
    <w:rsid w:val="009160ED"/>
    <w:rsid w:val="00916F3D"/>
    <w:rsid w:val="009213EF"/>
    <w:rsid w:val="00930DAB"/>
    <w:rsid w:val="0093271D"/>
    <w:rsid w:val="0094230F"/>
    <w:rsid w:val="0094611A"/>
    <w:rsid w:val="00950194"/>
    <w:rsid w:val="0095267B"/>
    <w:rsid w:val="00953ADD"/>
    <w:rsid w:val="00955410"/>
    <w:rsid w:val="00960D0A"/>
    <w:rsid w:val="0096185C"/>
    <w:rsid w:val="00962CBD"/>
    <w:rsid w:val="00965D2E"/>
    <w:rsid w:val="009710F0"/>
    <w:rsid w:val="009739AB"/>
    <w:rsid w:val="00973E11"/>
    <w:rsid w:val="00984F1C"/>
    <w:rsid w:val="0098503E"/>
    <w:rsid w:val="00985EFF"/>
    <w:rsid w:val="009932B7"/>
    <w:rsid w:val="00993ED0"/>
    <w:rsid w:val="00995857"/>
    <w:rsid w:val="009A1DB7"/>
    <w:rsid w:val="009A1ED3"/>
    <w:rsid w:val="009A3024"/>
    <w:rsid w:val="009A572D"/>
    <w:rsid w:val="009A7AED"/>
    <w:rsid w:val="009B02CA"/>
    <w:rsid w:val="009B065D"/>
    <w:rsid w:val="009B0A1F"/>
    <w:rsid w:val="009B149E"/>
    <w:rsid w:val="009B214E"/>
    <w:rsid w:val="009B257C"/>
    <w:rsid w:val="009B30F5"/>
    <w:rsid w:val="009B3D5E"/>
    <w:rsid w:val="009B6389"/>
    <w:rsid w:val="009C2CB0"/>
    <w:rsid w:val="009C35F2"/>
    <w:rsid w:val="009D2297"/>
    <w:rsid w:val="009D35D9"/>
    <w:rsid w:val="009D4FFA"/>
    <w:rsid w:val="009D5AAF"/>
    <w:rsid w:val="009E3230"/>
    <w:rsid w:val="009E37A7"/>
    <w:rsid w:val="009F5A2A"/>
    <w:rsid w:val="009F6E90"/>
    <w:rsid w:val="009F7F4B"/>
    <w:rsid w:val="00A005C0"/>
    <w:rsid w:val="00A04EEB"/>
    <w:rsid w:val="00A05ED5"/>
    <w:rsid w:val="00A115B7"/>
    <w:rsid w:val="00A247B7"/>
    <w:rsid w:val="00A24C8F"/>
    <w:rsid w:val="00A319FD"/>
    <w:rsid w:val="00A31E18"/>
    <w:rsid w:val="00A3566F"/>
    <w:rsid w:val="00A40E73"/>
    <w:rsid w:val="00A42EC6"/>
    <w:rsid w:val="00A57BF3"/>
    <w:rsid w:val="00A6099E"/>
    <w:rsid w:val="00A63BD8"/>
    <w:rsid w:val="00A67360"/>
    <w:rsid w:val="00A67877"/>
    <w:rsid w:val="00A70BDF"/>
    <w:rsid w:val="00A8006F"/>
    <w:rsid w:val="00A812C0"/>
    <w:rsid w:val="00A90027"/>
    <w:rsid w:val="00A9248E"/>
    <w:rsid w:val="00A92FE1"/>
    <w:rsid w:val="00A93BA5"/>
    <w:rsid w:val="00A963F9"/>
    <w:rsid w:val="00A96495"/>
    <w:rsid w:val="00A96546"/>
    <w:rsid w:val="00AA41A9"/>
    <w:rsid w:val="00AB1C16"/>
    <w:rsid w:val="00AB29B9"/>
    <w:rsid w:val="00AB3292"/>
    <w:rsid w:val="00AC1A0D"/>
    <w:rsid w:val="00AC2F70"/>
    <w:rsid w:val="00AC674A"/>
    <w:rsid w:val="00AD0201"/>
    <w:rsid w:val="00AD2A5C"/>
    <w:rsid w:val="00AD7C14"/>
    <w:rsid w:val="00AE18AD"/>
    <w:rsid w:val="00AE347C"/>
    <w:rsid w:val="00AE63C1"/>
    <w:rsid w:val="00AE6514"/>
    <w:rsid w:val="00AE76CB"/>
    <w:rsid w:val="00AF52F0"/>
    <w:rsid w:val="00AF69C7"/>
    <w:rsid w:val="00B005B0"/>
    <w:rsid w:val="00B00F01"/>
    <w:rsid w:val="00B06939"/>
    <w:rsid w:val="00B10159"/>
    <w:rsid w:val="00B1071E"/>
    <w:rsid w:val="00B13692"/>
    <w:rsid w:val="00B1395D"/>
    <w:rsid w:val="00B13ECE"/>
    <w:rsid w:val="00B15C74"/>
    <w:rsid w:val="00B15D4C"/>
    <w:rsid w:val="00B160C2"/>
    <w:rsid w:val="00B2184D"/>
    <w:rsid w:val="00B21EE3"/>
    <w:rsid w:val="00B3058E"/>
    <w:rsid w:val="00B31E8F"/>
    <w:rsid w:val="00B3759F"/>
    <w:rsid w:val="00B428B7"/>
    <w:rsid w:val="00B45072"/>
    <w:rsid w:val="00B45F56"/>
    <w:rsid w:val="00B4772A"/>
    <w:rsid w:val="00B569D0"/>
    <w:rsid w:val="00B56BC9"/>
    <w:rsid w:val="00B6088E"/>
    <w:rsid w:val="00B62604"/>
    <w:rsid w:val="00B627BD"/>
    <w:rsid w:val="00B64D9D"/>
    <w:rsid w:val="00B70278"/>
    <w:rsid w:val="00B75D59"/>
    <w:rsid w:val="00B879B7"/>
    <w:rsid w:val="00B92EA7"/>
    <w:rsid w:val="00B95BC3"/>
    <w:rsid w:val="00BA1A08"/>
    <w:rsid w:val="00BB4A94"/>
    <w:rsid w:val="00BB6B81"/>
    <w:rsid w:val="00BB7904"/>
    <w:rsid w:val="00BC5A73"/>
    <w:rsid w:val="00BC66DB"/>
    <w:rsid w:val="00BC7FAF"/>
    <w:rsid w:val="00BD025F"/>
    <w:rsid w:val="00BD1FB9"/>
    <w:rsid w:val="00BD263E"/>
    <w:rsid w:val="00BD37EF"/>
    <w:rsid w:val="00BD4854"/>
    <w:rsid w:val="00BD6702"/>
    <w:rsid w:val="00BE0E3E"/>
    <w:rsid w:val="00BE140D"/>
    <w:rsid w:val="00BE50B0"/>
    <w:rsid w:val="00BF283E"/>
    <w:rsid w:val="00BF2E2C"/>
    <w:rsid w:val="00BF3B06"/>
    <w:rsid w:val="00BF4ECF"/>
    <w:rsid w:val="00BF6747"/>
    <w:rsid w:val="00BF6E32"/>
    <w:rsid w:val="00C03E59"/>
    <w:rsid w:val="00C1140A"/>
    <w:rsid w:val="00C11F15"/>
    <w:rsid w:val="00C152EB"/>
    <w:rsid w:val="00C17E8E"/>
    <w:rsid w:val="00C21688"/>
    <w:rsid w:val="00C30659"/>
    <w:rsid w:val="00C30D43"/>
    <w:rsid w:val="00C32781"/>
    <w:rsid w:val="00C44A76"/>
    <w:rsid w:val="00C47D32"/>
    <w:rsid w:val="00C5716B"/>
    <w:rsid w:val="00C608CE"/>
    <w:rsid w:val="00C6126F"/>
    <w:rsid w:val="00C62526"/>
    <w:rsid w:val="00C6437E"/>
    <w:rsid w:val="00C6621B"/>
    <w:rsid w:val="00C71AF4"/>
    <w:rsid w:val="00C71DBE"/>
    <w:rsid w:val="00C73D88"/>
    <w:rsid w:val="00C80639"/>
    <w:rsid w:val="00C909A6"/>
    <w:rsid w:val="00C90A4B"/>
    <w:rsid w:val="00C91F1C"/>
    <w:rsid w:val="00C93604"/>
    <w:rsid w:val="00CA387C"/>
    <w:rsid w:val="00CB0B72"/>
    <w:rsid w:val="00CB1F4B"/>
    <w:rsid w:val="00CB228C"/>
    <w:rsid w:val="00CC1836"/>
    <w:rsid w:val="00CC1C2F"/>
    <w:rsid w:val="00CC22BC"/>
    <w:rsid w:val="00CC3CAB"/>
    <w:rsid w:val="00CC4FD4"/>
    <w:rsid w:val="00CC5393"/>
    <w:rsid w:val="00CD1A9D"/>
    <w:rsid w:val="00CD23BA"/>
    <w:rsid w:val="00CD2925"/>
    <w:rsid w:val="00CD3660"/>
    <w:rsid w:val="00CD4E75"/>
    <w:rsid w:val="00CD4F9A"/>
    <w:rsid w:val="00CD7988"/>
    <w:rsid w:val="00CE11AD"/>
    <w:rsid w:val="00CE2C0D"/>
    <w:rsid w:val="00CE480F"/>
    <w:rsid w:val="00CE4B85"/>
    <w:rsid w:val="00CE6B07"/>
    <w:rsid w:val="00CF1653"/>
    <w:rsid w:val="00CF31AA"/>
    <w:rsid w:val="00CF514E"/>
    <w:rsid w:val="00CF5A45"/>
    <w:rsid w:val="00D003C4"/>
    <w:rsid w:val="00D02A68"/>
    <w:rsid w:val="00D2382F"/>
    <w:rsid w:val="00D35773"/>
    <w:rsid w:val="00D44030"/>
    <w:rsid w:val="00D50308"/>
    <w:rsid w:val="00D50803"/>
    <w:rsid w:val="00D52086"/>
    <w:rsid w:val="00D5436D"/>
    <w:rsid w:val="00D5608D"/>
    <w:rsid w:val="00D63DDE"/>
    <w:rsid w:val="00D74196"/>
    <w:rsid w:val="00D74338"/>
    <w:rsid w:val="00D74E82"/>
    <w:rsid w:val="00D750D8"/>
    <w:rsid w:val="00D771D9"/>
    <w:rsid w:val="00D83F63"/>
    <w:rsid w:val="00D87025"/>
    <w:rsid w:val="00D93952"/>
    <w:rsid w:val="00DA5D53"/>
    <w:rsid w:val="00DA5D8E"/>
    <w:rsid w:val="00DA6707"/>
    <w:rsid w:val="00DB06F5"/>
    <w:rsid w:val="00DB4C85"/>
    <w:rsid w:val="00DB52BA"/>
    <w:rsid w:val="00DC031A"/>
    <w:rsid w:val="00DC066E"/>
    <w:rsid w:val="00DC27D6"/>
    <w:rsid w:val="00DC42BA"/>
    <w:rsid w:val="00DC5DF6"/>
    <w:rsid w:val="00DD0B05"/>
    <w:rsid w:val="00DD5C59"/>
    <w:rsid w:val="00DE143E"/>
    <w:rsid w:val="00DE28E5"/>
    <w:rsid w:val="00DF0827"/>
    <w:rsid w:val="00DF1254"/>
    <w:rsid w:val="00DF3FC8"/>
    <w:rsid w:val="00DF5BDB"/>
    <w:rsid w:val="00E0276E"/>
    <w:rsid w:val="00E02884"/>
    <w:rsid w:val="00E05F5A"/>
    <w:rsid w:val="00E1181C"/>
    <w:rsid w:val="00E14CF7"/>
    <w:rsid w:val="00E15423"/>
    <w:rsid w:val="00E203A7"/>
    <w:rsid w:val="00E23835"/>
    <w:rsid w:val="00E238E1"/>
    <w:rsid w:val="00E240A9"/>
    <w:rsid w:val="00E30E4F"/>
    <w:rsid w:val="00E35164"/>
    <w:rsid w:val="00E55F40"/>
    <w:rsid w:val="00E568A9"/>
    <w:rsid w:val="00E63132"/>
    <w:rsid w:val="00E64376"/>
    <w:rsid w:val="00E65B3C"/>
    <w:rsid w:val="00E706F7"/>
    <w:rsid w:val="00E7173A"/>
    <w:rsid w:val="00E73427"/>
    <w:rsid w:val="00E734DC"/>
    <w:rsid w:val="00E761A4"/>
    <w:rsid w:val="00E7631D"/>
    <w:rsid w:val="00E8072D"/>
    <w:rsid w:val="00E81CD4"/>
    <w:rsid w:val="00E822A3"/>
    <w:rsid w:val="00E822A5"/>
    <w:rsid w:val="00E825BF"/>
    <w:rsid w:val="00E82606"/>
    <w:rsid w:val="00E82B54"/>
    <w:rsid w:val="00E83952"/>
    <w:rsid w:val="00E944EA"/>
    <w:rsid w:val="00E970FC"/>
    <w:rsid w:val="00EA3978"/>
    <w:rsid w:val="00EB4779"/>
    <w:rsid w:val="00EB47AD"/>
    <w:rsid w:val="00EB4D7C"/>
    <w:rsid w:val="00EB6A06"/>
    <w:rsid w:val="00EB7D0A"/>
    <w:rsid w:val="00EC3018"/>
    <w:rsid w:val="00EC4A20"/>
    <w:rsid w:val="00EC5931"/>
    <w:rsid w:val="00ED18AC"/>
    <w:rsid w:val="00ED1FB9"/>
    <w:rsid w:val="00ED2BC8"/>
    <w:rsid w:val="00ED46B4"/>
    <w:rsid w:val="00ED55D4"/>
    <w:rsid w:val="00ED7422"/>
    <w:rsid w:val="00EE24E7"/>
    <w:rsid w:val="00EE62AA"/>
    <w:rsid w:val="00EF1BDD"/>
    <w:rsid w:val="00EF4ECF"/>
    <w:rsid w:val="00F0251B"/>
    <w:rsid w:val="00F026CC"/>
    <w:rsid w:val="00F02AED"/>
    <w:rsid w:val="00F05226"/>
    <w:rsid w:val="00F05DA8"/>
    <w:rsid w:val="00F1375C"/>
    <w:rsid w:val="00F34B98"/>
    <w:rsid w:val="00F433E8"/>
    <w:rsid w:val="00F51644"/>
    <w:rsid w:val="00F53AB6"/>
    <w:rsid w:val="00F550A5"/>
    <w:rsid w:val="00F55827"/>
    <w:rsid w:val="00F55F79"/>
    <w:rsid w:val="00F56212"/>
    <w:rsid w:val="00F61EF2"/>
    <w:rsid w:val="00F657E8"/>
    <w:rsid w:val="00F6731A"/>
    <w:rsid w:val="00F7140A"/>
    <w:rsid w:val="00F72964"/>
    <w:rsid w:val="00F73E1A"/>
    <w:rsid w:val="00F76A52"/>
    <w:rsid w:val="00F778DD"/>
    <w:rsid w:val="00F82A09"/>
    <w:rsid w:val="00F84FBC"/>
    <w:rsid w:val="00F8567F"/>
    <w:rsid w:val="00F8590E"/>
    <w:rsid w:val="00F90D48"/>
    <w:rsid w:val="00F955CE"/>
    <w:rsid w:val="00FA250C"/>
    <w:rsid w:val="00FA6FD9"/>
    <w:rsid w:val="00FB06BD"/>
    <w:rsid w:val="00FB0A70"/>
    <w:rsid w:val="00FB1C1E"/>
    <w:rsid w:val="00FB4778"/>
    <w:rsid w:val="00FC2AC7"/>
    <w:rsid w:val="00FC6958"/>
    <w:rsid w:val="00FC6C30"/>
    <w:rsid w:val="00FD469C"/>
    <w:rsid w:val="00FE2BC5"/>
    <w:rsid w:val="00FE3BD9"/>
    <w:rsid w:val="00FE48E3"/>
    <w:rsid w:val="00FE4963"/>
    <w:rsid w:val="00FE7432"/>
    <w:rsid w:val="00FF3F21"/>
    <w:rsid w:val="00FF5113"/>
    <w:rsid w:val="00FF628A"/>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849C1A3"/>
  <w15:docId w15:val="{43EFF9CA-6D43-480A-BD23-9B6722039B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738FE"/>
    <w:pPr>
      <w:spacing w:after="120"/>
    </w:pPr>
    <w:rPr>
      <w:rFonts w:ascii="Bookman Old Style" w:hAnsi="Bookman Old Style"/>
      <w:sz w:val="24"/>
      <w:szCs w:val="24"/>
      <w:lang w:val="ro-RO" w:eastAsia="zh-CN"/>
    </w:rPr>
  </w:style>
  <w:style w:type="paragraph" w:styleId="Heading1">
    <w:name w:val="heading 1"/>
    <w:basedOn w:val="Normal"/>
    <w:next w:val="Normal"/>
    <w:link w:val="Heading1Char"/>
    <w:qFormat/>
    <w:rsid w:val="006634C9"/>
    <w:pPr>
      <w:keepNext/>
      <w:pageBreakBefore/>
      <w:spacing w:before="600" w:after="600"/>
      <w:contextualSpacing/>
      <w:jc w:val="center"/>
      <w:outlineLvl w:val="0"/>
    </w:pPr>
    <w:rPr>
      <w:b/>
      <w:noProof/>
      <w:sz w:val="36"/>
      <w:szCs w:val="36"/>
    </w:rPr>
  </w:style>
  <w:style w:type="paragraph" w:styleId="Heading2">
    <w:name w:val="heading 2"/>
    <w:basedOn w:val="Normal"/>
    <w:next w:val="Normal"/>
    <w:link w:val="Heading2Char"/>
    <w:unhideWhenUsed/>
    <w:qFormat/>
    <w:rsid w:val="006634C9"/>
    <w:pPr>
      <w:keepNext/>
      <w:pageBreakBefore/>
      <w:spacing w:before="360" w:after="480"/>
      <w:jc w:val="center"/>
      <w:outlineLvl w:val="1"/>
    </w:pPr>
    <w:rPr>
      <w:b/>
      <w:noProof/>
      <w:sz w:val="28"/>
      <w:szCs w:val="28"/>
    </w:rPr>
  </w:style>
  <w:style w:type="paragraph" w:styleId="Heading3">
    <w:name w:val="heading 3"/>
    <w:basedOn w:val="Normal"/>
    <w:next w:val="Normal"/>
    <w:link w:val="Heading3Char"/>
    <w:semiHidden/>
    <w:unhideWhenUsed/>
    <w:qFormat/>
    <w:rsid w:val="00DD0B05"/>
    <w:pPr>
      <w:keepNext/>
      <w:numPr>
        <w:ilvl w:val="2"/>
        <w:numId w:val="3"/>
      </w:numPr>
      <w:spacing w:before="240" w:after="60"/>
      <w:outlineLvl w:val="2"/>
    </w:pPr>
  </w:style>
  <w:style w:type="paragraph" w:styleId="Heading4">
    <w:name w:val="heading 4"/>
    <w:basedOn w:val="Normal"/>
    <w:next w:val="Normal"/>
    <w:link w:val="Heading4Char"/>
    <w:semiHidden/>
    <w:unhideWhenUsed/>
    <w:qFormat/>
    <w:rsid w:val="00DD0B05"/>
    <w:pPr>
      <w:keepNext/>
      <w:numPr>
        <w:ilvl w:val="3"/>
        <w:numId w:val="3"/>
      </w:numPr>
      <w:spacing w:before="240" w:after="60"/>
      <w:outlineLvl w:val="3"/>
    </w:pPr>
  </w:style>
  <w:style w:type="paragraph" w:styleId="Heading5">
    <w:name w:val="heading 5"/>
    <w:basedOn w:val="Normal"/>
    <w:next w:val="Normal"/>
    <w:link w:val="Heading5Char"/>
    <w:semiHidden/>
    <w:unhideWhenUsed/>
    <w:qFormat/>
    <w:rsid w:val="00DD0B05"/>
    <w:pPr>
      <w:numPr>
        <w:ilvl w:val="4"/>
        <w:numId w:val="3"/>
      </w:numPr>
      <w:spacing w:before="240" w:after="60"/>
      <w:outlineLvl w:val="4"/>
    </w:pPr>
  </w:style>
  <w:style w:type="paragraph" w:styleId="Heading6">
    <w:name w:val="heading 6"/>
    <w:basedOn w:val="Normal"/>
    <w:next w:val="Normal"/>
    <w:link w:val="Heading6Char"/>
    <w:semiHidden/>
    <w:unhideWhenUsed/>
    <w:qFormat/>
    <w:rsid w:val="00DD0B05"/>
    <w:pPr>
      <w:numPr>
        <w:ilvl w:val="5"/>
        <w:numId w:val="3"/>
      </w:numPr>
      <w:spacing w:before="240" w:after="60"/>
      <w:outlineLvl w:val="5"/>
    </w:pPr>
  </w:style>
  <w:style w:type="paragraph" w:styleId="Heading7">
    <w:name w:val="heading 7"/>
    <w:basedOn w:val="Normal"/>
    <w:next w:val="Normal"/>
    <w:link w:val="Heading7Char"/>
    <w:semiHidden/>
    <w:unhideWhenUsed/>
    <w:qFormat/>
    <w:rsid w:val="00DD0B05"/>
    <w:pPr>
      <w:numPr>
        <w:ilvl w:val="6"/>
        <w:numId w:val="3"/>
      </w:numPr>
      <w:spacing w:before="240" w:after="60"/>
      <w:outlineLvl w:val="6"/>
    </w:pPr>
  </w:style>
  <w:style w:type="paragraph" w:styleId="Heading8">
    <w:name w:val="heading 8"/>
    <w:basedOn w:val="Normal"/>
    <w:next w:val="Normal"/>
    <w:link w:val="Heading8Char"/>
    <w:semiHidden/>
    <w:unhideWhenUsed/>
    <w:qFormat/>
    <w:rsid w:val="00DD0B05"/>
    <w:pPr>
      <w:numPr>
        <w:ilvl w:val="7"/>
        <w:numId w:val="3"/>
      </w:numPr>
      <w:spacing w:before="240" w:after="60"/>
      <w:outlineLvl w:val="7"/>
    </w:pPr>
  </w:style>
  <w:style w:type="paragraph" w:styleId="Heading9">
    <w:name w:val="heading 9"/>
    <w:basedOn w:val="Normal"/>
    <w:next w:val="Normal"/>
    <w:link w:val="Heading9Char"/>
    <w:semiHidden/>
    <w:unhideWhenUsed/>
    <w:qFormat/>
    <w:rsid w:val="00DD0B05"/>
    <w:pPr>
      <w:numPr>
        <w:ilvl w:val="8"/>
        <w:numId w:val="3"/>
      </w:numPr>
      <w:spacing w:before="240" w:after="6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DA5D53"/>
    <w:pPr>
      <w:pBdr>
        <w:bottom w:val="single" w:sz="4" w:space="0" w:color="auto"/>
      </w:pBdr>
      <w:tabs>
        <w:tab w:val="center" w:pos="4320"/>
        <w:tab w:val="right" w:pos="8640"/>
      </w:tabs>
      <w:jc w:val="center"/>
    </w:pPr>
  </w:style>
  <w:style w:type="paragraph" w:styleId="Footer">
    <w:name w:val="footer"/>
    <w:basedOn w:val="Normal"/>
    <w:autoRedefine/>
    <w:rsid w:val="00DB06F5"/>
    <w:pPr>
      <w:tabs>
        <w:tab w:val="center" w:pos="4320"/>
        <w:tab w:val="right" w:pos="8640"/>
      </w:tabs>
      <w:jc w:val="right"/>
    </w:pPr>
    <w:rPr>
      <w:sz w:val="20"/>
      <w:szCs w:val="20"/>
    </w:rPr>
  </w:style>
  <w:style w:type="numbering" w:styleId="111111">
    <w:name w:val="Outline List 2"/>
    <w:basedOn w:val="NoList"/>
    <w:rsid w:val="00DD0B05"/>
    <w:pPr>
      <w:numPr>
        <w:numId w:val="1"/>
      </w:numPr>
    </w:pPr>
  </w:style>
  <w:style w:type="paragraph" w:styleId="BodyText">
    <w:name w:val="Body Text"/>
    <w:basedOn w:val="Normal"/>
    <w:link w:val="BodyTextChar"/>
    <w:rsid w:val="007841B0"/>
    <w:pPr>
      <w:ind w:firstLine="180"/>
    </w:pPr>
  </w:style>
  <w:style w:type="numbering" w:styleId="1ai">
    <w:name w:val="Outline List 1"/>
    <w:basedOn w:val="NoList"/>
    <w:rsid w:val="00DD0B05"/>
    <w:pPr>
      <w:numPr>
        <w:numId w:val="2"/>
      </w:numPr>
    </w:pPr>
  </w:style>
  <w:style w:type="character" w:styleId="IntenseEmphasis">
    <w:name w:val="Intense Emphasis"/>
    <w:uiPriority w:val="21"/>
    <w:qFormat/>
    <w:rsid w:val="00DD0B05"/>
    <w:rPr>
      <w:b w:val="0"/>
      <w:bCs w:val="0"/>
      <w:i w:val="0"/>
      <w:iCs w:val="0"/>
      <w:color w:val="auto"/>
    </w:rPr>
  </w:style>
  <w:style w:type="character" w:styleId="SubtleEmphasis">
    <w:name w:val="Subtle Emphasis"/>
    <w:uiPriority w:val="19"/>
    <w:qFormat/>
    <w:rsid w:val="00DD0B05"/>
    <w:rPr>
      <w:i w:val="0"/>
      <w:iCs w:val="0"/>
      <w:color w:val="auto"/>
    </w:rPr>
  </w:style>
  <w:style w:type="character" w:styleId="Emphasis">
    <w:name w:val="Emphasis"/>
    <w:qFormat/>
    <w:rsid w:val="00DD0B05"/>
    <w:rPr>
      <w:i w:val="0"/>
      <w:iCs w:val="0"/>
    </w:rPr>
  </w:style>
  <w:style w:type="character" w:styleId="HTMLAcronym">
    <w:name w:val="HTML Acronym"/>
    <w:basedOn w:val="DefaultParagraphFont"/>
    <w:rsid w:val="00DD0B05"/>
  </w:style>
  <w:style w:type="paragraph" w:styleId="HTMLAddress">
    <w:name w:val="HTML Address"/>
    <w:basedOn w:val="Normal"/>
    <w:link w:val="HTMLAddressChar"/>
    <w:rsid w:val="00DD0B05"/>
  </w:style>
  <w:style w:type="character" w:customStyle="1" w:styleId="HTMLAddressChar">
    <w:name w:val="HTML Address Char"/>
    <w:link w:val="HTMLAddress"/>
    <w:rsid w:val="00DD0B05"/>
    <w:rPr>
      <w:rFonts w:ascii="Bookman Old Style" w:hAnsi="Bookman Old Style"/>
      <w:sz w:val="24"/>
      <w:szCs w:val="24"/>
      <w:lang w:val="ro-RO" w:eastAsia="zh-CN"/>
    </w:rPr>
  </w:style>
  <w:style w:type="paragraph" w:styleId="EnvelopeAddress">
    <w:name w:val="envelope address"/>
    <w:basedOn w:val="Normal"/>
    <w:rsid w:val="00DD0B05"/>
    <w:pPr>
      <w:framePr w:w="7920" w:h="1980" w:hRule="exact" w:hSpace="180" w:wrap="auto" w:hAnchor="page" w:xAlign="center" w:yAlign="bottom"/>
      <w:ind w:left="2880"/>
    </w:pPr>
  </w:style>
  <w:style w:type="paragraph" w:styleId="MessageHeader">
    <w:name w:val="Message Header"/>
    <w:basedOn w:val="Normal"/>
    <w:link w:val="MessageHeaderChar"/>
    <w:rsid w:val="00DD0B05"/>
    <w:pPr>
      <w:pBdr>
        <w:top w:val="single" w:sz="6" w:space="1" w:color="auto"/>
        <w:left w:val="single" w:sz="6" w:space="1" w:color="auto"/>
        <w:bottom w:val="single" w:sz="6" w:space="1" w:color="auto"/>
        <w:right w:val="single" w:sz="6" w:space="1" w:color="auto"/>
      </w:pBdr>
      <w:shd w:val="pct20" w:color="auto" w:fill="auto"/>
      <w:ind w:left="1080" w:hanging="1080"/>
    </w:pPr>
  </w:style>
  <w:style w:type="character" w:customStyle="1" w:styleId="MessageHeaderChar">
    <w:name w:val="Message Header Char"/>
    <w:link w:val="MessageHeader"/>
    <w:rsid w:val="00DD0B05"/>
    <w:rPr>
      <w:rFonts w:ascii="Bookman Old Style" w:hAnsi="Bookman Old Style"/>
      <w:sz w:val="24"/>
      <w:szCs w:val="24"/>
      <w:shd w:val="pct20" w:color="auto" w:fill="auto"/>
      <w:lang w:val="ro-RO" w:eastAsia="zh-CN"/>
    </w:rPr>
  </w:style>
  <w:style w:type="character" w:customStyle="1" w:styleId="Heading1Char">
    <w:name w:val="Heading 1 Char"/>
    <w:link w:val="Heading1"/>
    <w:rsid w:val="006634C9"/>
    <w:rPr>
      <w:rFonts w:ascii="Bookman Old Style" w:hAnsi="Bookman Old Style"/>
      <w:b/>
      <w:noProof/>
      <w:sz w:val="36"/>
      <w:szCs w:val="36"/>
      <w:lang w:val="ro-RO" w:eastAsia="zh-CN"/>
    </w:rPr>
  </w:style>
  <w:style w:type="character" w:customStyle="1" w:styleId="Heading2Char">
    <w:name w:val="Heading 2 Char"/>
    <w:link w:val="Heading2"/>
    <w:rsid w:val="006634C9"/>
    <w:rPr>
      <w:rFonts w:ascii="Bookman Old Style" w:hAnsi="Bookman Old Style"/>
      <w:b/>
      <w:noProof/>
      <w:sz w:val="28"/>
      <w:szCs w:val="28"/>
      <w:lang w:val="ro-RO" w:eastAsia="zh-CN"/>
    </w:rPr>
  </w:style>
  <w:style w:type="character" w:customStyle="1" w:styleId="Heading3Char">
    <w:name w:val="Heading 3 Char"/>
    <w:link w:val="Heading3"/>
    <w:semiHidden/>
    <w:rsid w:val="00DD0B05"/>
    <w:rPr>
      <w:rFonts w:ascii="Bookman Old Style" w:hAnsi="Bookman Old Style"/>
      <w:sz w:val="24"/>
      <w:szCs w:val="24"/>
      <w:lang w:val="ro-RO" w:eastAsia="zh-CN"/>
    </w:rPr>
  </w:style>
  <w:style w:type="character" w:customStyle="1" w:styleId="Heading4Char">
    <w:name w:val="Heading 4 Char"/>
    <w:link w:val="Heading4"/>
    <w:semiHidden/>
    <w:rsid w:val="00DD0B05"/>
    <w:rPr>
      <w:rFonts w:ascii="Bookman Old Style" w:hAnsi="Bookman Old Style"/>
      <w:sz w:val="24"/>
      <w:szCs w:val="24"/>
      <w:lang w:val="ro-RO" w:eastAsia="zh-CN"/>
    </w:rPr>
  </w:style>
  <w:style w:type="character" w:customStyle="1" w:styleId="Heading5Char">
    <w:name w:val="Heading 5 Char"/>
    <w:link w:val="Heading5"/>
    <w:semiHidden/>
    <w:rsid w:val="00DD0B05"/>
    <w:rPr>
      <w:rFonts w:ascii="Bookman Old Style" w:hAnsi="Bookman Old Style"/>
      <w:sz w:val="24"/>
      <w:szCs w:val="24"/>
      <w:lang w:val="ro-RO" w:eastAsia="zh-CN"/>
    </w:rPr>
  </w:style>
  <w:style w:type="character" w:customStyle="1" w:styleId="Heading6Char">
    <w:name w:val="Heading 6 Char"/>
    <w:link w:val="Heading6"/>
    <w:semiHidden/>
    <w:rsid w:val="00DD0B05"/>
    <w:rPr>
      <w:rFonts w:ascii="Bookman Old Style" w:hAnsi="Bookman Old Style"/>
      <w:sz w:val="24"/>
      <w:szCs w:val="24"/>
      <w:lang w:val="ro-RO" w:eastAsia="zh-CN"/>
    </w:rPr>
  </w:style>
  <w:style w:type="character" w:customStyle="1" w:styleId="Heading7Char">
    <w:name w:val="Heading 7 Char"/>
    <w:link w:val="Heading7"/>
    <w:semiHidden/>
    <w:rsid w:val="00DD0B05"/>
    <w:rPr>
      <w:rFonts w:ascii="Bookman Old Style" w:hAnsi="Bookman Old Style"/>
      <w:sz w:val="24"/>
      <w:szCs w:val="24"/>
      <w:lang w:val="ro-RO" w:eastAsia="zh-CN"/>
    </w:rPr>
  </w:style>
  <w:style w:type="character" w:customStyle="1" w:styleId="Heading8Char">
    <w:name w:val="Heading 8 Char"/>
    <w:link w:val="Heading8"/>
    <w:semiHidden/>
    <w:rsid w:val="00DD0B05"/>
    <w:rPr>
      <w:rFonts w:ascii="Bookman Old Style" w:hAnsi="Bookman Old Style"/>
      <w:sz w:val="24"/>
      <w:szCs w:val="24"/>
      <w:lang w:val="ro-RO" w:eastAsia="zh-CN"/>
    </w:rPr>
  </w:style>
  <w:style w:type="character" w:customStyle="1" w:styleId="Heading9Char">
    <w:name w:val="Heading 9 Char"/>
    <w:link w:val="Heading9"/>
    <w:semiHidden/>
    <w:rsid w:val="00DD0B05"/>
    <w:rPr>
      <w:rFonts w:ascii="Bookman Old Style" w:hAnsi="Bookman Old Style"/>
      <w:sz w:val="24"/>
      <w:szCs w:val="24"/>
      <w:lang w:val="ro-RO" w:eastAsia="zh-CN"/>
    </w:rPr>
  </w:style>
  <w:style w:type="numbering" w:styleId="ArticleSection">
    <w:name w:val="Outline List 3"/>
    <w:basedOn w:val="NoList"/>
    <w:rsid w:val="00DD0B05"/>
    <w:pPr>
      <w:numPr>
        <w:numId w:val="3"/>
      </w:numPr>
    </w:pPr>
  </w:style>
  <w:style w:type="paragraph" w:styleId="Bibliography">
    <w:name w:val="Bibliography"/>
    <w:basedOn w:val="Normal"/>
    <w:next w:val="Normal"/>
    <w:uiPriority w:val="37"/>
    <w:semiHidden/>
    <w:unhideWhenUsed/>
    <w:rsid w:val="00DD0B05"/>
  </w:style>
  <w:style w:type="character" w:styleId="HTMLCite">
    <w:name w:val="HTML Cite"/>
    <w:rsid w:val="00DD0B05"/>
    <w:rPr>
      <w:i w:val="0"/>
      <w:iCs w:val="0"/>
    </w:rPr>
  </w:style>
  <w:style w:type="paragraph" w:styleId="Quote">
    <w:name w:val="Quote"/>
    <w:basedOn w:val="Normal"/>
    <w:next w:val="Normal"/>
    <w:link w:val="QuoteChar"/>
    <w:uiPriority w:val="29"/>
    <w:qFormat/>
    <w:rsid w:val="00DD0B05"/>
  </w:style>
  <w:style w:type="character" w:customStyle="1" w:styleId="QuoteChar">
    <w:name w:val="Quote Char"/>
    <w:link w:val="Quote"/>
    <w:uiPriority w:val="29"/>
    <w:rsid w:val="00DD0B05"/>
    <w:rPr>
      <w:rFonts w:ascii="Bookman Old Style" w:hAnsi="Bookman Old Style"/>
      <w:sz w:val="24"/>
      <w:szCs w:val="24"/>
      <w:lang w:val="ro-RO" w:eastAsia="zh-CN"/>
    </w:rPr>
  </w:style>
  <w:style w:type="paragraph" w:styleId="IntenseQuote">
    <w:name w:val="Intense Quote"/>
    <w:basedOn w:val="Normal"/>
    <w:next w:val="Normal"/>
    <w:link w:val="IntenseQuoteChar"/>
    <w:uiPriority w:val="30"/>
    <w:qFormat/>
    <w:rsid w:val="00DD0B05"/>
    <w:pPr>
      <w:pBdr>
        <w:bottom w:val="single" w:sz="4" w:space="4" w:color="4F81BD"/>
      </w:pBdr>
      <w:spacing w:before="200" w:after="280"/>
      <w:ind w:left="936" w:right="936"/>
    </w:pPr>
  </w:style>
  <w:style w:type="character" w:customStyle="1" w:styleId="IntenseQuoteChar">
    <w:name w:val="Intense Quote Char"/>
    <w:link w:val="IntenseQuote"/>
    <w:uiPriority w:val="30"/>
    <w:rsid w:val="00DD0B05"/>
    <w:rPr>
      <w:rFonts w:ascii="Bookman Old Style" w:hAnsi="Bookman Old Style"/>
      <w:sz w:val="24"/>
      <w:szCs w:val="24"/>
      <w:lang w:val="ro-RO" w:eastAsia="zh-CN"/>
    </w:rPr>
  </w:style>
  <w:style w:type="character" w:styleId="HTMLCode">
    <w:name w:val="HTML Code"/>
    <w:rsid w:val="00DD0B05"/>
    <w:rPr>
      <w:rFonts w:ascii="Bookman Old Style" w:hAnsi="Bookman Old Style" w:cs="Times New Roman"/>
      <w:sz w:val="24"/>
      <w:szCs w:val="24"/>
    </w:rPr>
  </w:style>
  <w:style w:type="paragraph" w:styleId="BodyText2">
    <w:name w:val="Body Text 2"/>
    <w:basedOn w:val="Normal"/>
    <w:link w:val="BodyText2Char"/>
    <w:rsid w:val="00DD0B05"/>
    <w:pPr>
      <w:spacing w:line="480" w:lineRule="auto"/>
    </w:pPr>
  </w:style>
  <w:style w:type="character" w:customStyle="1" w:styleId="BodyText2Char">
    <w:name w:val="Body Text 2 Char"/>
    <w:link w:val="BodyText2"/>
    <w:rsid w:val="00DD0B05"/>
    <w:rPr>
      <w:rFonts w:ascii="Bookman Old Style" w:hAnsi="Bookman Old Style"/>
      <w:sz w:val="24"/>
      <w:szCs w:val="24"/>
      <w:lang w:val="ro-RO" w:eastAsia="zh-CN"/>
    </w:rPr>
  </w:style>
  <w:style w:type="paragraph" w:styleId="BodyText3">
    <w:name w:val="Body Text 3"/>
    <w:basedOn w:val="Normal"/>
    <w:link w:val="BodyText3Char"/>
    <w:rsid w:val="00DD0B05"/>
  </w:style>
  <w:style w:type="character" w:customStyle="1" w:styleId="BodyText3Char">
    <w:name w:val="Body Text 3 Char"/>
    <w:link w:val="BodyText3"/>
    <w:rsid w:val="00DD0B05"/>
    <w:rPr>
      <w:rFonts w:ascii="Bookman Old Style" w:hAnsi="Bookman Old Style"/>
      <w:sz w:val="24"/>
      <w:szCs w:val="24"/>
      <w:lang w:val="ro-RO" w:eastAsia="zh-CN"/>
    </w:rPr>
  </w:style>
  <w:style w:type="paragraph" w:styleId="TOC1">
    <w:name w:val="toc 1"/>
    <w:basedOn w:val="Normal"/>
    <w:next w:val="Normal"/>
    <w:autoRedefine/>
    <w:uiPriority w:val="39"/>
    <w:rsid w:val="00DD0B05"/>
  </w:style>
  <w:style w:type="paragraph" w:styleId="TOC2">
    <w:name w:val="toc 2"/>
    <w:basedOn w:val="Normal"/>
    <w:next w:val="Normal"/>
    <w:autoRedefine/>
    <w:uiPriority w:val="39"/>
    <w:rsid w:val="00DD0B05"/>
    <w:pPr>
      <w:ind w:left="240"/>
    </w:pPr>
  </w:style>
  <w:style w:type="paragraph" w:styleId="TOC3">
    <w:name w:val="toc 3"/>
    <w:basedOn w:val="Normal"/>
    <w:next w:val="Normal"/>
    <w:autoRedefine/>
    <w:rsid w:val="00DD0B05"/>
    <w:pPr>
      <w:ind w:left="480"/>
    </w:pPr>
  </w:style>
  <w:style w:type="paragraph" w:styleId="TOC4">
    <w:name w:val="toc 4"/>
    <w:basedOn w:val="Normal"/>
    <w:next w:val="Normal"/>
    <w:autoRedefine/>
    <w:rsid w:val="00DD0B05"/>
    <w:pPr>
      <w:ind w:left="720"/>
    </w:pPr>
  </w:style>
  <w:style w:type="paragraph" w:styleId="TOC5">
    <w:name w:val="toc 5"/>
    <w:basedOn w:val="Normal"/>
    <w:next w:val="Normal"/>
    <w:autoRedefine/>
    <w:rsid w:val="00DD0B05"/>
    <w:pPr>
      <w:ind w:left="960"/>
    </w:pPr>
  </w:style>
  <w:style w:type="paragraph" w:styleId="TOC6">
    <w:name w:val="toc 6"/>
    <w:basedOn w:val="Normal"/>
    <w:next w:val="Normal"/>
    <w:autoRedefine/>
    <w:rsid w:val="00DD0B05"/>
    <w:pPr>
      <w:ind w:left="1200"/>
    </w:pPr>
  </w:style>
  <w:style w:type="paragraph" w:styleId="TOC7">
    <w:name w:val="toc 7"/>
    <w:basedOn w:val="Normal"/>
    <w:next w:val="Normal"/>
    <w:autoRedefine/>
    <w:rsid w:val="00DD0B05"/>
    <w:pPr>
      <w:ind w:left="1440"/>
    </w:pPr>
  </w:style>
  <w:style w:type="paragraph" w:styleId="TOC8">
    <w:name w:val="toc 8"/>
    <w:basedOn w:val="Normal"/>
    <w:next w:val="Normal"/>
    <w:autoRedefine/>
    <w:rsid w:val="00DD0B05"/>
    <w:pPr>
      <w:ind w:left="1680"/>
    </w:pPr>
  </w:style>
  <w:style w:type="paragraph" w:styleId="TOC9">
    <w:name w:val="toc 9"/>
    <w:basedOn w:val="Normal"/>
    <w:next w:val="Normal"/>
    <w:autoRedefine/>
    <w:rsid w:val="00DD0B05"/>
    <w:pPr>
      <w:ind w:left="1920"/>
    </w:pPr>
  </w:style>
  <w:style w:type="paragraph" w:styleId="Date">
    <w:name w:val="Date"/>
    <w:basedOn w:val="Normal"/>
    <w:next w:val="Normal"/>
    <w:link w:val="DateChar"/>
    <w:rsid w:val="00DD0B05"/>
  </w:style>
  <w:style w:type="character" w:customStyle="1" w:styleId="DateChar">
    <w:name w:val="Date Char"/>
    <w:link w:val="Date"/>
    <w:rsid w:val="00DD0B05"/>
    <w:rPr>
      <w:rFonts w:ascii="Bookman Old Style" w:hAnsi="Bookman Old Style"/>
      <w:sz w:val="24"/>
      <w:szCs w:val="24"/>
      <w:lang w:val="ro-RO" w:eastAsia="zh-CN"/>
    </w:rPr>
  </w:style>
  <w:style w:type="character" w:styleId="HTMLDefinition">
    <w:name w:val="HTML Definition"/>
    <w:rsid w:val="00DD0B05"/>
    <w:rPr>
      <w:i w:val="0"/>
      <w:iCs w:val="0"/>
    </w:rPr>
  </w:style>
  <w:style w:type="paragraph" w:styleId="Salutation">
    <w:name w:val="Salutation"/>
    <w:basedOn w:val="Normal"/>
    <w:next w:val="Normal"/>
    <w:link w:val="SalutationChar"/>
    <w:rsid w:val="00DD0B05"/>
  </w:style>
  <w:style w:type="character" w:customStyle="1" w:styleId="SalutationChar">
    <w:name w:val="Salutation Char"/>
    <w:link w:val="Salutation"/>
    <w:rsid w:val="00DD0B05"/>
    <w:rPr>
      <w:rFonts w:ascii="Bookman Old Style" w:hAnsi="Bookman Old Style"/>
      <w:sz w:val="24"/>
      <w:szCs w:val="24"/>
      <w:lang w:val="ro-RO" w:eastAsia="zh-CN"/>
    </w:rPr>
  </w:style>
  <w:style w:type="paragraph" w:styleId="Closing">
    <w:name w:val="Closing"/>
    <w:basedOn w:val="Normal"/>
    <w:link w:val="ClosingChar"/>
    <w:rsid w:val="00DD0B05"/>
    <w:pPr>
      <w:ind w:left="4320"/>
    </w:pPr>
  </w:style>
  <w:style w:type="character" w:customStyle="1" w:styleId="ClosingChar">
    <w:name w:val="Closing Char"/>
    <w:link w:val="Closing"/>
    <w:rsid w:val="00DD0B05"/>
    <w:rPr>
      <w:rFonts w:ascii="Bookman Old Style" w:hAnsi="Bookman Old Style"/>
      <w:sz w:val="24"/>
      <w:szCs w:val="24"/>
      <w:lang w:val="ro-RO" w:eastAsia="zh-CN"/>
    </w:rPr>
  </w:style>
  <w:style w:type="table" w:customStyle="1" w:styleId="Grilcolorat1">
    <w:name w:val="Grilă colorată1"/>
    <w:basedOn w:val="TableNormal"/>
    <w:uiPriority w:val="73"/>
    <w:rsid w:val="00DD0B05"/>
    <w:rPr>
      <w:rFonts w:ascii="Bookman Old Style" w:hAnsi="Bookman Old Style"/>
      <w:sz w:val="24"/>
      <w:szCs w:val="24"/>
      <w:lang w:eastAsia="zh-CN"/>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DD0B05"/>
    <w:rPr>
      <w:rFonts w:ascii="Bookman Old Style" w:hAnsi="Bookman Old Style"/>
      <w:sz w:val="24"/>
      <w:szCs w:val="24"/>
      <w:lang w:eastAsia="zh-CN"/>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DD0B05"/>
    <w:rPr>
      <w:rFonts w:ascii="Bookman Old Style" w:hAnsi="Bookman Old Style"/>
      <w:sz w:val="24"/>
      <w:szCs w:val="24"/>
      <w:lang w:eastAsia="zh-CN"/>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DD0B05"/>
    <w:rPr>
      <w:rFonts w:ascii="Bookman Old Style" w:hAnsi="Bookman Old Style"/>
      <w:sz w:val="24"/>
      <w:szCs w:val="24"/>
      <w:lang w:eastAsia="zh-CN"/>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DD0B05"/>
    <w:rPr>
      <w:rFonts w:ascii="Bookman Old Style" w:hAnsi="Bookman Old Style"/>
      <w:sz w:val="24"/>
      <w:szCs w:val="24"/>
      <w:lang w:eastAsia="zh-CN"/>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DD0B05"/>
    <w:rPr>
      <w:rFonts w:ascii="Bookman Old Style" w:hAnsi="Bookman Old Style"/>
      <w:sz w:val="24"/>
      <w:szCs w:val="24"/>
      <w:lang w:eastAsia="zh-CN"/>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DD0B05"/>
    <w:rPr>
      <w:rFonts w:ascii="Bookman Old Style" w:hAnsi="Bookman Old Style"/>
      <w:sz w:val="24"/>
      <w:szCs w:val="24"/>
      <w:lang w:eastAsia="zh-CN"/>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customStyle="1" w:styleId="Grildeculoaredeschis1">
    <w:name w:val="Grilă de culoare deschisă1"/>
    <w:basedOn w:val="TableNormal"/>
    <w:uiPriority w:val="62"/>
    <w:rsid w:val="00DD0B05"/>
    <w:rPr>
      <w:rFonts w:ascii="Bookman Old Style" w:hAnsi="Bookman Old Style"/>
      <w:sz w:val="24"/>
      <w:szCs w:val="24"/>
      <w:lang w:eastAsia="zh-C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Grildeculoaredeschis-Accentuare11">
    <w:name w:val="Grilă de culoare deschisă - Accentuare 11"/>
    <w:basedOn w:val="TableNormal"/>
    <w:uiPriority w:val="62"/>
    <w:rsid w:val="00DD0B05"/>
    <w:rPr>
      <w:rFonts w:ascii="Bookman Old Style" w:hAnsi="Bookman Old Style"/>
      <w:sz w:val="24"/>
      <w:szCs w:val="24"/>
      <w:lang w:eastAsia="zh-C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libri Light" w:eastAsia="Times New Roman" w:hAnsi="Calibri Light"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DD0B05"/>
    <w:rPr>
      <w:rFonts w:ascii="Bookman Old Style" w:hAnsi="Bookman Old Style"/>
      <w:sz w:val="24"/>
      <w:szCs w:val="24"/>
      <w:lang w:eastAsia="zh-CN"/>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libri Light" w:eastAsia="Times New Roman" w:hAnsi="Calibri Light"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DD0B05"/>
    <w:rPr>
      <w:rFonts w:ascii="Bookman Old Style" w:hAnsi="Bookman Old Style"/>
      <w:sz w:val="24"/>
      <w:szCs w:val="24"/>
      <w:lang w:eastAsia="zh-CN"/>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libri Light" w:eastAsia="Times New Roman" w:hAnsi="Calibri Light"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DD0B05"/>
    <w:rPr>
      <w:rFonts w:ascii="Bookman Old Style" w:hAnsi="Bookman Old Style"/>
      <w:sz w:val="24"/>
      <w:szCs w:val="24"/>
      <w:lang w:eastAsia="zh-CN"/>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libri Light" w:eastAsia="Times New Roman" w:hAnsi="Calibri Light"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DD0B05"/>
    <w:rPr>
      <w:rFonts w:ascii="Bookman Old Style" w:hAnsi="Bookman Old Style"/>
      <w:sz w:val="24"/>
      <w:szCs w:val="24"/>
      <w:lang w:eastAsia="zh-CN"/>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libri Light" w:eastAsia="Times New Roman" w:hAnsi="Calibri Light"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DD0B05"/>
    <w:rPr>
      <w:rFonts w:ascii="Bookman Old Style" w:hAnsi="Bookman Old Style"/>
      <w:sz w:val="24"/>
      <w:szCs w:val="24"/>
      <w:lang w:eastAsia="zh-CN"/>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libri Light" w:eastAsia="Times New Roman" w:hAnsi="Calibri Light"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Grilmedie11">
    <w:name w:val="Grilă medie 11"/>
    <w:basedOn w:val="TableNormal"/>
    <w:uiPriority w:val="67"/>
    <w:rsid w:val="00DD0B05"/>
    <w:rPr>
      <w:rFonts w:ascii="Bookman Old Style" w:hAnsi="Bookman Old Style"/>
      <w:sz w:val="24"/>
      <w:szCs w:val="24"/>
      <w:lang w:eastAsia="zh-CN"/>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DD0B05"/>
    <w:rPr>
      <w:rFonts w:ascii="Bookman Old Style" w:hAnsi="Bookman Old Style"/>
      <w:sz w:val="24"/>
      <w:szCs w:val="24"/>
      <w:lang w:eastAsia="zh-CN"/>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DD0B05"/>
    <w:rPr>
      <w:rFonts w:ascii="Bookman Old Style" w:hAnsi="Bookman Old Style"/>
      <w:sz w:val="24"/>
      <w:szCs w:val="24"/>
      <w:lang w:eastAsia="zh-CN"/>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DD0B05"/>
    <w:rPr>
      <w:rFonts w:ascii="Bookman Old Style" w:hAnsi="Bookman Old Style"/>
      <w:sz w:val="24"/>
      <w:szCs w:val="24"/>
      <w:lang w:eastAsia="zh-CN"/>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DD0B05"/>
    <w:rPr>
      <w:rFonts w:ascii="Bookman Old Style" w:hAnsi="Bookman Old Style"/>
      <w:sz w:val="24"/>
      <w:szCs w:val="24"/>
      <w:lang w:eastAsia="zh-CN"/>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DD0B05"/>
    <w:rPr>
      <w:rFonts w:ascii="Bookman Old Style" w:hAnsi="Bookman Old Style"/>
      <w:sz w:val="24"/>
      <w:szCs w:val="24"/>
      <w:lang w:eastAsia="zh-CN"/>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DD0B05"/>
    <w:rPr>
      <w:rFonts w:ascii="Bookman Old Style" w:hAnsi="Bookman Old Style"/>
      <w:sz w:val="24"/>
      <w:szCs w:val="24"/>
      <w:lang w:eastAsia="zh-C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customStyle="1" w:styleId="Grilmedie21">
    <w:name w:val="Grilă medie 21"/>
    <w:basedOn w:val="TableNormal"/>
    <w:uiPriority w:val="68"/>
    <w:rsid w:val="00DD0B05"/>
    <w:rPr>
      <w:rFonts w:ascii="Bookman Old Style" w:hAnsi="Bookman Old Style"/>
      <w:sz w:val="24"/>
      <w:szCs w:val="24"/>
      <w:lang w:eastAsia="zh-C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DD0B05"/>
    <w:rPr>
      <w:rFonts w:ascii="Bookman Old Style" w:hAnsi="Bookman Old Style"/>
      <w:sz w:val="24"/>
      <w:szCs w:val="24"/>
      <w:lang w:eastAsia="zh-C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DD0B05"/>
    <w:rPr>
      <w:rFonts w:ascii="Bookman Old Style" w:hAnsi="Bookman Old Style"/>
      <w:sz w:val="24"/>
      <w:szCs w:val="24"/>
      <w:lang w:eastAsia="zh-CN"/>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DD0B05"/>
    <w:rPr>
      <w:rFonts w:ascii="Bookman Old Style" w:hAnsi="Bookman Old Style"/>
      <w:sz w:val="24"/>
      <w:szCs w:val="24"/>
      <w:lang w:eastAsia="zh-CN"/>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DD0B05"/>
    <w:rPr>
      <w:rFonts w:ascii="Bookman Old Style" w:hAnsi="Bookman Old Style"/>
      <w:sz w:val="24"/>
      <w:szCs w:val="24"/>
      <w:lang w:eastAsia="zh-CN"/>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DD0B05"/>
    <w:rPr>
      <w:rFonts w:ascii="Bookman Old Style" w:hAnsi="Bookman Old Style"/>
      <w:sz w:val="24"/>
      <w:szCs w:val="24"/>
      <w:lang w:eastAsia="zh-CN"/>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DD0B05"/>
    <w:rPr>
      <w:rFonts w:ascii="Bookman Old Style" w:hAnsi="Bookman Old Style"/>
      <w:sz w:val="24"/>
      <w:szCs w:val="24"/>
      <w:lang w:eastAsia="zh-CN"/>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customStyle="1" w:styleId="Grilmedie31">
    <w:name w:val="Grilă medie 31"/>
    <w:basedOn w:val="TableNormal"/>
    <w:uiPriority w:val="69"/>
    <w:rsid w:val="00DD0B05"/>
    <w:rPr>
      <w:rFonts w:ascii="Bookman Old Style" w:hAnsi="Bookman Old Style"/>
      <w:sz w:val="24"/>
      <w:szCs w:val="24"/>
      <w:lang w:eastAsia="zh-C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DD0B05"/>
    <w:rPr>
      <w:rFonts w:ascii="Bookman Old Style" w:hAnsi="Bookman Old Style"/>
      <w:sz w:val="24"/>
      <w:szCs w:val="24"/>
      <w:lang w:eastAsia="zh-C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DD0B05"/>
    <w:rPr>
      <w:rFonts w:ascii="Bookman Old Style" w:hAnsi="Bookman Old Style"/>
      <w:sz w:val="24"/>
      <w:szCs w:val="24"/>
      <w:lang w:eastAsia="zh-C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DD0B05"/>
    <w:rPr>
      <w:rFonts w:ascii="Bookman Old Style" w:hAnsi="Bookman Old Style"/>
      <w:sz w:val="24"/>
      <w:szCs w:val="24"/>
      <w:lang w:eastAsia="zh-C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DD0B05"/>
    <w:rPr>
      <w:rFonts w:ascii="Bookman Old Style" w:hAnsi="Bookman Old Style"/>
      <w:sz w:val="24"/>
      <w:szCs w:val="24"/>
      <w:lang w:eastAsia="zh-C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DD0B05"/>
    <w:rPr>
      <w:rFonts w:ascii="Bookman Old Style" w:hAnsi="Bookman Old Style"/>
      <w:sz w:val="24"/>
      <w:szCs w:val="24"/>
      <w:lang w:eastAsia="zh-C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DD0B05"/>
    <w:rPr>
      <w:rFonts w:ascii="Bookman Old Style" w:hAnsi="Bookman Old Style"/>
      <w:sz w:val="24"/>
      <w:szCs w:val="24"/>
      <w:lang w:eastAsia="zh-C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TableGrid">
    <w:name w:val="Table Grid"/>
    <w:basedOn w:val="TableNormal"/>
    <w:rsid w:val="00DD0B05"/>
    <w:rPr>
      <w:rFonts w:ascii="Bookman Old Style" w:hAnsi="Bookman Old Style"/>
      <w:sz w:val="24"/>
      <w:szCs w:val="24"/>
      <w:lang w:eastAsia="zh-C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uiPriority w:val="99"/>
    <w:rsid w:val="00DD0B05"/>
    <w:rPr>
      <w:color w:val="auto"/>
      <w:u w:val="none"/>
    </w:rPr>
  </w:style>
  <w:style w:type="character" w:styleId="FollowedHyperlink">
    <w:name w:val="FollowedHyperlink"/>
    <w:rsid w:val="00DD0B05"/>
    <w:rPr>
      <w:color w:val="auto"/>
      <w:u w:val="none"/>
    </w:rPr>
  </w:style>
  <w:style w:type="paragraph" w:styleId="BodyTextIndent">
    <w:name w:val="Body Text Indent"/>
    <w:basedOn w:val="Normal"/>
    <w:link w:val="BodyTextIndentChar"/>
    <w:rsid w:val="00DD0B05"/>
    <w:pPr>
      <w:ind w:left="360"/>
    </w:pPr>
  </w:style>
  <w:style w:type="character" w:customStyle="1" w:styleId="BodyTextIndentChar">
    <w:name w:val="Body Text Indent Char"/>
    <w:link w:val="BodyTextIndent"/>
    <w:rsid w:val="00DD0B05"/>
    <w:rPr>
      <w:rFonts w:ascii="Bookman Old Style" w:hAnsi="Bookman Old Style"/>
      <w:sz w:val="24"/>
      <w:szCs w:val="24"/>
      <w:lang w:val="ro-RO" w:eastAsia="zh-CN"/>
    </w:rPr>
  </w:style>
  <w:style w:type="paragraph" w:styleId="BodyTextIndent2">
    <w:name w:val="Body Text Indent 2"/>
    <w:basedOn w:val="Normal"/>
    <w:link w:val="BodyTextIndent2Char"/>
    <w:rsid w:val="00DD0B05"/>
    <w:pPr>
      <w:spacing w:line="480" w:lineRule="auto"/>
      <w:ind w:left="360"/>
    </w:pPr>
  </w:style>
  <w:style w:type="character" w:customStyle="1" w:styleId="BodyTextIndent2Char">
    <w:name w:val="Body Text Indent 2 Char"/>
    <w:link w:val="BodyTextIndent2"/>
    <w:rsid w:val="00DD0B05"/>
    <w:rPr>
      <w:rFonts w:ascii="Bookman Old Style" w:hAnsi="Bookman Old Style"/>
      <w:sz w:val="24"/>
      <w:szCs w:val="24"/>
      <w:lang w:val="ro-RO" w:eastAsia="zh-CN"/>
    </w:rPr>
  </w:style>
  <w:style w:type="paragraph" w:styleId="BodyTextIndent3">
    <w:name w:val="Body Text Indent 3"/>
    <w:basedOn w:val="Normal"/>
    <w:link w:val="BodyTextIndent3Char"/>
    <w:rsid w:val="00DD0B05"/>
    <w:pPr>
      <w:ind w:left="360"/>
    </w:pPr>
  </w:style>
  <w:style w:type="character" w:customStyle="1" w:styleId="BodyTextIndent3Char">
    <w:name w:val="Body Text Indent 3 Char"/>
    <w:link w:val="BodyTextIndent3"/>
    <w:rsid w:val="00DD0B05"/>
    <w:rPr>
      <w:rFonts w:ascii="Bookman Old Style" w:hAnsi="Bookman Old Style"/>
      <w:sz w:val="24"/>
      <w:szCs w:val="24"/>
      <w:lang w:val="ro-RO" w:eastAsia="zh-CN"/>
    </w:rPr>
  </w:style>
  <w:style w:type="paragraph" w:styleId="NormalIndent">
    <w:name w:val="Normal Indent"/>
    <w:basedOn w:val="Normal"/>
    <w:rsid w:val="00DD0B05"/>
    <w:pPr>
      <w:ind w:left="720"/>
    </w:pPr>
  </w:style>
  <w:style w:type="paragraph" w:styleId="Index1">
    <w:name w:val="index 1"/>
    <w:basedOn w:val="Normal"/>
    <w:next w:val="Normal"/>
    <w:autoRedefine/>
    <w:rsid w:val="00DD0B05"/>
    <w:pPr>
      <w:ind w:left="240" w:hanging="240"/>
    </w:pPr>
  </w:style>
  <w:style w:type="paragraph" w:styleId="Index2">
    <w:name w:val="index 2"/>
    <w:basedOn w:val="Normal"/>
    <w:next w:val="Normal"/>
    <w:autoRedefine/>
    <w:rsid w:val="00DD0B05"/>
    <w:pPr>
      <w:ind w:left="480" w:hanging="240"/>
    </w:pPr>
  </w:style>
  <w:style w:type="paragraph" w:styleId="Index3">
    <w:name w:val="index 3"/>
    <w:basedOn w:val="Normal"/>
    <w:next w:val="Normal"/>
    <w:autoRedefine/>
    <w:rsid w:val="00DD0B05"/>
    <w:pPr>
      <w:ind w:left="720" w:hanging="240"/>
    </w:pPr>
  </w:style>
  <w:style w:type="paragraph" w:styleId="Index4">
    <w:name w:val="index 4"/>
    <w:basedOn w:val="Normal"/>
    <w:next w:val="Normal"/>
    <w:autoRedefine/>
    <w:rsid w:val="00DD0B05"/>
    <w:pPr>
      <w:ind w:left="960" w:hanging="240"/>
    </w:pPr>
  </w:style>
  <w:style w:type="paragraph" w:styleId="Index5">
    <w:name w:val="index 5"/>
    <w:basedOn w:val="Normal"/>
    <w:next w:val="Normal"/>
    <w:autoRedefine/>
    <w:rsid w:val="00DD0B05"/>
    <w:pPr>
      <w:ind w:left="1200" w:hanging="240"/>
    </w:pPr>
  </w:style>
  <w:style w:type="paragraph" w:styleId="Index6">
    <w:name w:val="index 6"/>
    <w:basedOn w:val="Normal"/>
    <w:next w:val="Normal"/>
    <w:autoRedefine/>
    <w:rsid w:val="00DD0B05"/>
    <w:pPr>
      <w:ind w:left="1440" w:hanging="240"/>
    </w:pPr>
  </w:style>
  <w:style w:type="paragraph" w:styleId="Index7">
    <w:name w:val="index 7"/>
    <w:basedOn w:val="Normal"/>
    <w:next w:val="Normal"/>
    <w:autoRedefine/>
    <w:rsid w:val="00DD0B05"/>
    <w:pPr>
      <w:ind w:left="1680" w:hanging="240"/>
    </w:pPr>
  </w:style>
  <w:style w:type="paragraph" w:styleId="Index8">
    <w:name w:val="index 8"/>
    <w:basedOn w:val="Normal"/>
    <w:next w:val="Normal"/>
    <w:autoRedefine/>
    <w:rsid w:val="00DD0B05"/>
    <w:pPr>
      <w:ind w:left="1920" w:hanging="240"/>
    </w:pPr>
  </w:style>
  <w:style w:type="paragraph" w:styleId="Index9">
    <w:name w:val="index 9"/>
    <w:basedOn w:val="Normal"/>
    <w:next w:val="Normal"/>
    <w:autoRedefine/>
    <w:rsid w:val="00DD0B05"/>
    <w:pPr>
      <w:ind w:left="2160" w:hanging="240"/>
    </w:pPr>
  </w:style>
  <w:style w:type="paragraph" w:styleId="Caption">
    <w:name w:val="caption"/>
    <w:basedOn w:val="Normal"/>
    <w:next w:val="Normal"/>
    <w:semiHidden/>
    <w:unhideWhenUsed/>
    <w:qFormat/>
    <w:rsid w:val="00DD0B05"/>
  </w:style>
  <w:style w:type="paragraph" w:styleId="List">
    <w:name w:val="List"/>
    <w:basedOn w:val="Normal"/>
    <w:rsid w:val="00DD0B05"/>
    <w:pPr>
      <w:ind w:left="360" w:hanging="360"/>
      <w:contextualSpacing/>
    </w:pPr>
  </w:style>
  <w:style w:type="paragraph" w:styleId="List2">
    <w:name w:val="List 2"/>
    <w:basedOn w:val="Normal"/>
    <w:rsid w:val="00DD0B05"/>
    <w:pPr>
      <w:ind w:left="720" w:hanging="360"/>
      <w:contextualSpacing/>
    </w:pPr>
  </w:style>
  <w:style w:type="paragraph" w:styleId="List3">
    <w:name w:val="List 3"/>
    <w:basedOn w:val="Normal"/>
    <w:rsid w:val="00DD0B05"/>
    <w:pPr>
      <w:ind w:left="1080" w:hanging="360"/>
      <w:contextualSpacing/>
    </w:pPr>
  </w:style>
  <w:style w:type="paragraph" w:styleId="List4">
    <w:name w:val="List 4"/>
    <w:basedOn w:val="Normal"/>
    <w:rsid w:val="00DD0B05"/>
    <w:pPr>
      <w:ind w:left="1440" w:hanging="360"/>
      <w:contextualSpacing/>
    </w:pPr>
  </w:style>
  <w:style w:type="paragraph" w:styleId="List5">
    <w:name w:val="List 5"/>
    <w:basedOn w:val="Normal"/>
    <w:rsid w:val="00DD0B05"/>
    <w:pPr>
      <w:ind w:left="1800" w:hanging="360"/>
      <w:contextualSpacing/>
    </w:pPr>
  </w:style>
  <w:style w:type="table" w:customStyle="1" w:styleId="Listcolorat1">
    <w:name w:val="Listă colorată1"/>
    <w:basedOn w:val="TableNormal"/>
    <w:uiPriority w:val="72"/>
    <w:rsid w:val="00DD0B05"/>
    <w:rPr>
      <w:rFonts w:ascii="Bookman Old Style" w:hAnsi="Bookman Old Style"/>
      <w:sz w:val="24"/>
      <w:szCs w:val="24"/>
      <w:lang w:eastAsia="zh-CN"/>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DD0B05"/>
    <w:rPr>
      <w:rFonts w:ascii="Bookman Old Style" w:hAnsi="Bookman Old Style"/>
      <w:sz w:val="24"/>
      <w:szCs w:val="24"/>
      <w:lang w:eastAsia="zh-CN"/>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DD0B05"/>
    <w:rPr>
      <w:rFonts w:ascii="Bookman Old Style" w:hAnsi="Bookman Old Style"/>
      <w:sz w:val="24"/>
      <w:szCs w:val="24"/>
      <w:lang w:eastAsia="zh-CN"/>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DD0B05"/>
    <w:rPr>
      <w:rFonts w:ascii="Bookman Old Style" w:hAnsi="Bookman Old Style"/>
      <w:sz w:val="24"/>
      <w:szCs w:val="24"/>
      <w:lang w:eastAsia="zh-CN"/>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DD0B05"/>
    <w:rPr>
      <w:rFonts w:ascii="Bookman Old Style" w:hAnsi="Bookman Old Style"/>
      <w:sz w:val="24"/>
      <w:szCs w:val="24"/>
      <w:lang w:eastAsia="zh-CN"/>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DD0B05"/>
    <w:rPr>
      <w:rFonts w:ascii="Bookman Old Style" w:hAnsi="Bookman Old Style"/>
      <w:sz w:val="24"/>
      <w:szCs w:val="24"/>
      <w:lang w:eastAsia="zh-CN"/>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DD0B05"/>
    <w:rPr>
      <w:rFonts w:ascii="Bookman Old Style" w:hAnsi="Bookman Old Style"/>
      <w:sz w:val="24"/>
      <w:szCs w:val="24"/>
      <w:lang w:eastAsia="zh-CN"/>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paragraph" w:styleId="ListContinue">
    <w:name w:val="List Continue"/>
    <w:basedOn w:val="Normal"/>
    <w:rsid w:val="00DD0B05"/>
    <w:pPr>
      <w:ind w:left="360"/>
      <w:contextualSpacing/>
    </w:pPr>
  </w:style>
  <w:style w:type="paragraph" w:styleId="ListContinue2">
    <w:name w:val="List Continue 2"/>
    <w:basedOn w:val="Normal"/>
    <w:rsid w:val="00DD0B05"/>
    <w:pPr>
      <w:ind w:left="720"/>
      <w:contextualSpacing/>
    </w:pPr>
  </w:style>
  <w:style w:type="paragraph" w:styleId="ListContinue3">
    <w:name w:val="List Continue 3"/>
    <w:basedOn w:val="Normal"/>
    <w:rsid w:val="00DD0B05"/>
    <w:pPr>
      <w:ind w:left="1080"/>
      <w:contextualSpacing/>
    </w:pPr>
  </w:style>
  <w:style w:type="paragraph" w:styleId="ListContinue4">
    <w:name w:val="List Continue 4"/>
    <w:basedOn w:val="Normal"/>
    <w:rsid w:val="00DD0B05"/>
    <w:pPr>
      <w:ind w:left="1440"/>
      <w:contextualSpacing/>
    </w:pPr>
  </w:style>
  <w:style w:type="paragraph" w:styleId="ListContinue5">
    <w:name w:val="List Continue 5"/>
    <w:basedOn w:val="Normal"/>
    <w:rsid w:val="00DD0B05"/>
    <w:pPr>
      <w:ind w:left="1800"/>
      <w:contextualSpacing/>
    </w:pPr>
  </w:style>
  <w:style w:type="paragraph" w:styleId="ListBullet">
    <w:name w:val="List Bullet"/>
    <w:basedOn w:val="Normal"/>
    <w:rsid w:val="00DD0B05"/>
    <w:pPr>
      <w:numPr>
        <w:numId w:val="4"/>
      </w:numPr>
      <w:contextualSpacing/>
    </w:pPr>
  </w:style>
  <w:style w:type="paragraph" w:styleId="ListBullet2">
    <w:name w:val="List Bullet 2"/>
    <w:basedOn w:val="Normal"/>
    <w:rsid w:val="00DD0B05"/>
    <w:pPr>
      <w:numPr>
        <w:numId w:val="5"/>
      </w:numPr>
      <w:contextualSpacing/>
    </w:pPr>
  </w:style>
  <w:style w:type="paragraph" w:styleId="ListBullet3">
    <w:name w:val="List Bullet 3"/>
    <w:basedOn w:val="Normal"/>
    <w:rsid w:val="00DD0B05"/>
    <w:pPr>
      <w:numPr>
        <w:numId w:val="6"/>
      </w:numPr>
      <w:contextualSpacing/>
    </w:pPr>
  </w:style>
  <w:style w:type="paragraph" w:styleId="ListBullet4">
    <w:name w:val="List Bullet 4"/>
    <w:basedOn w:val="Normal"/>
    <w:rsid w:val="00DD0B05"/>
    <w:pPr>
      <w:numPr>
        <w:numId w:val="7"/>
      </w:numPr>
      <w:contextualSpacing/>
    </w:pPr>
  </w:style>
  <w:style w:type="paragraph" w:styleId="ListBullet5">
    <w:name w:val="List Bullet 5"/>
    <w:basedOn w:val="Normal"/>
    <w:rsid w:val="00DD0B05"/>
    <w:pPr>
      <w:numPr>
        <w:numId w:val="8"/>
      </w:numPr>
      <w:contextualSpacing/>
    </w:pPr>
  </w:style>
  <w:style w:type="table" w:customStyle="1" w:styleId="Listdeculoaredeschis1">
    <w:name w:val="Listă de culoare deschisă1"/>
    <w:basedOn w:val="TableNormal"/>
    <w:uiPriority w:val="61"/>
    <w:rsid w:val="00DD0B05"/>
    <w:rPr>
      <w:rFonts w:ascii="Bookman Old Style" w:hAnsi="Bookman Old Style"/>
      <w:sz w:val="24"/>
      <w:szCs w:val="24"/>
      <w:lang w:eastAsia="zh-CN"/>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stdeculoaredeschis-Accentuare11">
    <w:name w:val="Listă de culoare deschisă - Accentuare 11"/>
    <w:basedOn w:val="TableNormal"/>
    <w:uiPriority w:val="61"/>
    <w:rsid w:val="00DD0B05"/>
    <w:rPr>
      <w:rFonts w:ascii="Bookman Old Style" w:hAnsi="Bookman Old Style"/>
      <w:sz w:val="24"/>
      <w:szCs w:val="24"/>
      <w:lang w:eastAsia="zh-C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DD0B05"/>
    <w:rPr>
      <w:rFonts w:ascii="Bookman Old Style" w:hAnsi="Bookman Old Style"/>
      <w:sz w:val="24"/>
      <w:szCs w:val="24"/>
      <w:lang w:eastAsia="zh-CN"/>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DD0B05"/>
    <w:rPr>
      <w:rFonts w:ascii="Bookman Old Style" w:hAnsi="Bookman Old Style"/>
      <w:sz w:val="24"/>
      <w:szCs w:val="24"/>
      <w:lang w:eastAsia="zh-CN"/>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DD0B05"/>
    <w:rPr>
      <w:rFonts w:ascii="Bookman Old Style" w:hAnsi="Bookman Old Style"/>
      <w:sz w:val="24"/>
      <w:szCs w:val="24"/>
      <w:lang w:eastAsia="zh-CN"/>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DD0B05"/>
    <w:rPr>
      <w:rFonts w:ascii="Bookman Old Style" w:hAnsi="Bookman Old Style"/>
      <w:sz w:val="24"/>
      <w:szCs w:val="24"/>
      <w:lang w:eastAsia="zh-CN"/>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DD0B05"/>
    <w:rPr>
      <w:rFonts w:ascii="Bookman Old Style" w:hAnsi="Bookman Old Style"/>
      <w:sz w:val="24"/>
      <w:szCs w:val="24"/>
      <w:lang w:eastAsia="zh-CN"/>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Listdeculoarenchis1">
    <w:name w:val="Listă de culoare închisă1"/>
    <w:basedOn w:val="TableNormal"/>
    <w:uiPriority w:val="70"/>
    <w:rsid w:val="00DD0B05"/>
    <w:rPr>
      <w:rFonts w:ascii="Bookman Old Style" w:hAnsi="Bookman Old Style"/>
      <w:sz w:val="24"/>
      <w:szCs w:val="24"/>
      <w:lang w:eastAsia="zh-CN"/>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DD0B05"/>
    <w:rPr>
      <w:rFonts w:ascii="Bookman Old Style" w:hAnsi="Bookman Old Style"/>
      <w:sz w:val="24"/>
      <w:szCs w:val="24"/>
      <w:lang w:eastAsia="zh-CN"/>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DD0B05"/>
    <w:rPr>
      <w:rFonts w:ascii="Bookman Old Style" w:hAnsi="Bookman Old Style"/>
      <w:sz w:val="24"/>
      <w:szCs w:val="24"/>
      <w:lang w:eastAsia="zh-CN"/>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DD0B05"/>
    <w:rPr>
      <w:rFonts w:ascii="Bookman Old Style" w:hAnsi="Bookman Old Style"/>
      <w:sz w:val="24"/>
      <w:szCs w:val="24"/>
      <w:lang w:eastAsia="zh-CN"/>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DD0B05"/>
    <w:rPr>
      <w:rFonts w:ascii="Bookman Old Style" w:hAnsi="Bookman Old Style"/>
      <w:sz w:val="24"/>
      <w:szCs w:val="24"/>
      <w:lang w:eastAsia="zh-CN"/>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DD0B05"/>
    <w:rPr>
      <w:rFonts w:ascii="Bookman Old Style" w:hAnsi="Bookman Old Style"/>
      <w:sz w:val="24"/>
      <w:szCs w:val="24"/>
      <w:lang w:eastAsia="zh-CN"/>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DD0B05"/>
    <w:rPr>
      <w:rFonts w:ascii="Bookman Old Style" w:hAnsi="Bookman Old Style"/>
      <w:sz w:val="24"/>
      <w:szCs w:val="24"/>
      <w:lang w:eastAsia="zh-CN"/>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customStyle="1" w:styleId="Listmedie11">
    <w:name w:val="Listă medie 11"/>
    <w:basedOn w:val="TableNormal"/>
    <w:uiPriority w:val="65"/>
    <w:rsid w:val="00DD0B05"/>
    <w:rPr>
      <w:rFonts w:ascii="Bookman Old Style" w:hAnsi="Bookman Old Style"/>
      <w:sz w:val="24"/>
      <w:szCs w:val="24"/>
      <w:lang w:eastAsia="zh-CN"/>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stmedie1-Accentuare11">
    <w:name w:val="Listă medie 1 - Accentuare 11"/>
    <w:basedOn w:val="TableNormal"/>
    <w:uiPriority w:val="65"/>
    <w:rsid w:val="00DD0B05"/>
    <w:rPr>
      <w:rFonts w:ascii="Bookman Old Style" w:hAnsi="Bookman Old Style"/>
      <w:sz w:val="24"/>
      <w:szCs w:val="24"/>
      <w:lang w:eastAsia="zh-CN"/>
    </w:rPr>
    <w:tblPr>
      <w:tblStyleRowBandSize w:val="1"/>
      <w:tblStyleColBandSize w:val="1"/>
      <w:tblBorders>
        <w:top w:val="single" w:sz="8" w:space="0" w:color="4F81BD"/>
        <w:bottom w:val="single" w:sz="8" w:space="0" w:color="4F81BD"/>
      </w:tblBorders>
    </w:tblPr>
    <w:tblStylePr w:type="firstRow">
      <w:rPr>
        <w:rFonts w:ascii="Calibri Light" w:eastAsia="Times New Roman" w:hAnsi="Calibri Light"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DD0B05"/>
    <w:rPr>
      <w:rFonts w:ascii="Bookman Old Style" w:hAnsi="Bookman Old Style"/>
      <w:sz w:val="24"/>
      <w:szCs w:val="24"/>
      <w:lang w:eastAsia="zh-CN"/>
    </w:rPr>
    <w:tblPr>
      <w:tblStyleRowBandSize w:val="1"/>
      <w:tblStyleColBandSize w:val="1"/>
      <w:tblBorders>
        <w:top w:val="single" w:sz="8" w:space="0" w:color="C0504D"/>
        <w:bottom w:val="single" w:sz="8" w:space="0" w:color="C0504D"/>
      </w:tblBorders>
    </w:tblPr>
    <w:tblStylePr w:type="firstRow">
      <w:rPr>
        <w:rFonts w:ascii="Calibri Light" w:eastAsia="Times New Roman" w:hAnsi="Calibri Light"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DD0B05"/>
    <w:rPr>
      <w:rFonts w:ascii="Bookman Old Style" w:hAnsi="Bookman Old Style"/>
      <w:sz w:val="24"/>
      <w:szCs w:val="24"/>
      <w:lang w:eastAsia="zh-CN"/>
    </w:rPr>
    <w:tblPr>
      <w:tblStyleRowBandSize w:val="1"/>
      <w:tblStyleColBandSize w:val="1"/>
      <w:tblBorders>
        <w:top w:val="single" w:sz="8" w:space="0" w:color="9BBB59"/>
        <w:bottom w:val="single" w:sz="8" w:space="0" w:color="9BBB59"/>
      </w:tblBorders>
    </w:tblPr>
    <w:tblStylePr w:type="firstRow">
      <w:rPr>
        <w:rFonts w:ascii="Calibri Light" w:eastAsia="Times New Roman" w:hAnsi="Calibri Light"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DD0B05"/>
    <w:rPr>
      <w:rFonts w:ascii="Bookman Old Style" w:hAnsi="Bookman Old Style"/>
      <w:sz w:val="24"/>
      <w:szCs w:val="24"/>
      <w:lang w:eastAsia="zh-CN"/>
    </w:rPr>
    <w:tblPr>
      <w:tblStyleRowBandSize w:val="1"/>
      <w:tblStyleColBandSize w:val="1"/>
      <w:tblBorders>
        <w:top w:val="single" w:sz="8" w:space="0" w:color="8064A2"/>
        <w:bottom w:val="single" w:sz="8" w:space="0" w:color="8064A2"/>
      </w:tblBorders>
    </w:tblPr>
    <w:tblStylePr w:type="firstRow">
      <w:rPr>
        <w:rFonts w:ascii="Calibri Light" w:eastAsia="Times New Roman" w:hAnsi="Calibri Light"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DD0B05"/>
    <w:rPr>
      <w:rFonts w:ascii="Bookman Old Style" w:hAnsi="Bookman Old Style"/>
      <w:sz w:val="24"/>
      <w:szCs w:val="24"/>
      <w:lang w:eastAsia="zh-CN"/>
    </w:rPr>
    <w:tblPr>
      <w:tblStyleRowBandSize w:val="1"/>
      <w:tblStyleColBandSize w:val="1"/>
      <w:tblBorders>
        <w:top w:val="single" w:sz="8" w:space="0" w:color="4BACC6"/>
        <w:bottom w:val="single" w:sz="8" w:space="0" w:color="4BACC6"/>
      </w:tblBorders>
    </w:tblPr>
    <w:tblStylePr w:type="firstRow">
      <w:rPr>
        <w:rFonts w:ascii="Calibri Light" w:eastAsia="Times New Roman" w:hAnsi="Calibri Light"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DD0B05"/>
    <w:rPr>
      <w:rFonts w:ascii="Bookman Old Style" w:hAnsi="Bookman Old Style"/>
      <w:sz w:val="24"/>
      <w:szCs w:val="24"/>
      <w:lang w:eastAsia="zh-CN"/>
    </w:rPr>
    <w:tblPr>
      <w:tblStyleRowBandSize w:val="1"/>
      <w:tblStyleColBandSize w:val="1"/>
      <w:tblBorders>
        <w:top w:val="single" w:sz="8" w:space="0" w:color="F79646"/>
        <w:bottom w:val="single" w:sz="8" w:space="0" w:color="F79646"/>
      </w:tblBorders>
    </w:tblPr>
    <w:tblStylePr w:type="firstRow">
      <w:rPr>
        <w:rFonts w:ascii="Calibri Light" w:eastAsia="Times New Roman" w:hAnsi="Calibri Light"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customStyle="1" w:styleId="Listmedie21">
    <w:name w:val="Listă medie 21"/>
    <w:basedOn w:val="TableNormal"/>
    <w:uiPriority w:val="66"/>
    <w:rsid w:val="00DD0B05"/>
    <w:rPr>
      <w:rFonts w:ascii="Bookman Old Style" w:hAnsi="Bookman Old Style"/>
      <w:sz w:val="24"/>
      <w:szCs w:val="24"/>
      <w:lang w:eastAsia="zh-CN"/>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DD0B05"/>
    <w:rPr>
      <w:rFonts w:ascii="Bookman Old Style" w:hAnsi="Bookman Old Style"/>
      <w:sz w:val="24"/>
      <w:szCs w:val="24"/>
      <w:lang w:eastAsia="zh-C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5B9BD5"/>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DD0B05"/>
    <w:rPr>
      <w:rFonts w:ascii="Bookman Old Style" w:hAnsi="Bookman Old Style"/>
      <w:sz w:val="24"/>
      <w:szCs w:val="24"/>
      <w:lang w:eastAsia="zh-CN"/>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ED7D31"/>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DD0B05"/>
    <w:rPr>
      <w:rFonts w:ascii="Bookman Old Style" w:hAnsi="Bookman Old Style"/>
      <w:sz w:val="24"/>
      <w:szCs w:val="24"/>
      <w:lang w:eastAsia="zh-CN"/>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A5A5A5"/>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DD0B05"/>
    <w:rPr>
      <w:rFonts w:ascii="Bookman Old Style" w:hAnsi="Bookman Old Style"/>
      <w:sz w:val="24"/>
      <w:szCs w:val="24"/>
      <w:lang w:eastAsia="zh-CN"/>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FFC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DD0B05"/>
    <w:rPr>
      <w:rFonts w:ascii="Bookman Old Style" w:hAnsi="Bookman Old Style"/>
      <w:sz w:val="24"/>
      <w:szCs w:val="24"/>
      <w:lang w:eastAsia="zh-CN"/>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472C4"/>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DD0B05"/>
    <w:rPr>
      <w:rFonts w:ascii="Bookman Old Style" w:hAnsi="Bookman Old Style"/>
      <w:sz w:val="24"/>
      <w:szCs w:val="24"/>
      <w:lang w:eastAsia="zh-CN"/>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70AD47"/>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paragraph" w:styleId="ListNumber">
    <w:name w:val="List Number"/>
    <w:basedOn w:val="Normal"/>
    <w:rsid w:val="00DD0B05"/>
    <w:pPr>
      <w:numPr>
        <w:numId w:val="9"/>
      </w:numPr>
      <w:contextualSpacing/>
    </w:pPr>
  </w:style>
  <w:style w:type="paragraph" w:styleId="ListNumber2">
    <w:name w:val="List Number 2"/>
    <w:basedOn w:val="Normal"/>
    <w:rsid w:val="00DD0B05"/>
    <w:pPr>
      <w:numPr>
        <w:numId w:val="10"/>
      </w:numPr>
      <w:contextualSpacing/>
    </w:pPr>
  </w:style>
  <w:style w:type="paragraph" w:styleId="ListNumber3">
    <w:name w:val="List Number 3"/>
    <w:basedOn w:val="Normal"/>
    <w:rsid w:val="00DD0B05"/>
    <w:pPr>
      <w:numPr>
        <w:numId w:val="11"/>
      </w:numPr>
      <w:contextualSpacing/>
    </w:pPr>
  </w:style>
  <w:style w:type="paragraph" w:styleId="ListNumber4">
    <w:name w:val="List Number 4"/>
    <w:basedOn w:val="Normal"/>
    <w:rsid w:val="00DD0B05"/>
    <w:pPr>
      <w:numPr>
        <w:numId w:val="12"/>
      </w:numPr>
      <w:contextualSpacing/>
    </w:pPr>
  </w:style>
  <w:style w:type="paragraph" w:styleId="ListNumber5">
    <w:name w:val="List Number 5"/>
    <w:basedOn w:val="Normal"/>
    <w:rsid w:val="00DD0B05"/>
    <w:pPr>
      <w:numPr>
        <w:numId w:val="13"/>
      </w:numPr>
      <w:contextualSpacing/>
    </w:pPr>
  </w:style>
  <w:style w:type="paragraph" w:styleId="ListParagraph">
    <w:name w:val="List Paragraph"/>
    <w:basedOn w:val="Normal"/>
    <w:uiPriority w:val="34"/>
    <w:qFormat/>
    <w:rsid w:val="00DD0B05"/>
    <w:pPr>
      <w:ind w:left="720"/>
    </w:pPr>
  </w:style>
  <w:style w:type="character" w:styleId="HTMLTypewriter">
    <w:name w:val="HTML Typewriter"/>
    <w:rsid w:val="00DD0B05"/>
    <w:rPr>
      <w:rFonts w:ascii="Bookman Old Style" w:hAnsi="Bookman Old Style" w:cs="Times New Roman"/>
      <w:sz w:val="24"/>
      <w:szCs w:val="24"/>
    </w:rPr>
  </w:style>
  <w:style w:type="character" w:styleId="HTMLSample">
    <w:name w:val="HTML Sample"/>
    <w:rsid w:val="00DD0B05"/>
    <w:rPr>
      <w:rFonts w:ascii="Bookman Old Style" w:hAnsi="Bookman Old Style" w:cs="Times New Roman"/>
    </w:rPr>
  </w:style>
  <w:style w:type="paragraph" w:styleId="NormalWeb">
    <w:name w:val="Normal (Web)"/>
    <w:basedOn w:val="Normal"/>
    <w:rsid w:val="00DD0B05"/>
  </w:style>
  <w:style w:type="character" w:styleId="LineNumber">
    <w:name w:val="line number"/>
    <w:basedOn w:val="DefaultParagraphFont"/>
    <w:rsid w:val="00DD0B05"/>
  </w:style>
  <w:style w:type="character" w:styleId="PageNumber">
    <w:name w:val="page number"/>
    <w:basedOn w:val="DefaultParagraphFont"/>
    <w:rsid w:val="00DD0B05"/>
  </w:style>
  <w:style w:type="paragraph" w:styleId="DocumentMap">
    <w:name w:val="Document Map"/>
    <w:basedOn w:val="Normal"/>
    <w:link w:val="DocumentMapChar"/>
    <w:rsid w:val="00DD0B05"/>
  </w:style>
  <w:style w:type="character" w:customStyle="1" w:styleId="DocumentMapChar">
    <w:name w:val="Document Map Char"/>
    <w:link w:val="DocumentMap"/>
    <w:rsid w:val="00DD0B05"/>
    <w:rPr>
      <w:rFonts w:ascii="Bookman Old Style" w:hAnsi="Bookman Old Style"/>
      <w:sz w:val="24"/>
      <w:szCs w:val="24"/>
      <w:lang w:val="ro-RO" w:eastAsia="zh-CN"/>
    </w:rPr>
  </w:style>
  <w:style w:type="paragraph" w:styleId="HTMLPreformatted">
    <w:name w:val="HTML Preformatted"/>
    <w:basedOn w:val="Normal"/>
    <w:link w:val="HTMLPreformattedChar"/>
    <w:rsid w:val="00DD0B05"/>
  </w:style>
  <w:style w:type="character" w:customStyle="1" w:styleId="HTMLPreformattedChar">
    <w:name w:val="HTML Preformatted Char"/>
    <w:link w:val="HTMLPreformatted"/>
    <w:rsid w:val="00DD0B05"/>
    <w:rPr>
      <w:rFonts w:ascii="Bookman Old Style" w:hAnsi="Bookman Old Style"/>
      <w:sz w:val="24"/>
      <w:szCs w:val="24"/>
      <w:lang w:val="ro-RO" w:eastAsia="zh-CN"/>
    </w:rPr>
  </w:style>
  <w:style w:type="paragraph" w:styleId="BodyTextFirstIndent">
    <w:name w:val="Body Text First Indent"/>
    <w:basedOn w:val="BodyText"/>
    <w:link w:val="BodyTextFirstIndentChar"/>
    <w:rsid w:val="00DD0B05"/>
    <w:pPr>
      <w:ind w:firstLine="210"/>
    </w:pPr>
  </w:style>
  <w:style w:type="character" w:customStyle="1" w:styleId="BodyTextChar">
    <w:name w:val="Body Text Char"/>
    <w:link w:val="BodyText"/>
    <w:rsid w:val="00DD0B05"/>
    <w:rPr>
      <w:rFonts w:ascii="Bookman Old Style" w:hAnsi="Bookman Old Style"/>
      <w:sz w:val="24"/>
      <w:szCs w:val="24"/>
      <w:lang w:val="ro-RO" w:eastAsia="zh-CN"/>
    </w:rPr>
  </w:style>
  <w:style w:type="character" w:customStyle="1" w:styleId="BodyTextFirstIndentChar">
    <w:name w:val="Body Text First Indent Char"/>
    <w:link w:val="BodyTextFirstIndent"/>
    <w:rsid w:val="00DD0B05"/>
    <w:rPr>
      <w:rFonts w:ascii="Bookman Old Style" w:hAnsi="Bookman Old Style"/>
      <w:sz w:val="24"/>
      <w:szCs w:val="24"/>
      <w:lang w:val="ro-RO" w:eastAsia="zh-CN"/>
    </w:rPr>
  </w:style>
  <w:style w:type="paragraph" w:styleId="BodyTextFirstIndent2">
    <w:name w:val="Body Text First Indent 2"/>
    <w:basedOn w:val="BodyTextIndent"/>
    <w:link w:val="BodyTextFirstIndent2Char"/>
    <w:rsid w:val="00DD0B05"/>
    <w:pPr>
      <w:ind w:firstLine="210"/>
    </w:pPr>
  </w:style>
  <w:style w:type="character" w:customStyle="1" w:styleId="BodyTextFirstIndent2Char">
    <w:name w:val="Body Text First Indent 2 Char"/>
    <w:link w:val="BodyTextFirstIndent2"/>
    <w:rsid w:val="00DD0B05"/>
    <w:rPr>
      <w:rFonts w:ascii="Bookman Old Style" w:hAnsi="Bookman Old Style"/>
      <w:sz w:val="24"/>
      <w:szCs w:val="24"/>
      <w:lang w:val="ro-RO" w:eastAsia="zh-CN"/>
    </w:rPr>
  </w:style>
  <w:style w:type="character" w:styleId="CommentReference">
    <w:name w:val="annotation reference"/>
    <w:rsid w:val="00DD0B05"/>
    <w:rPr>
      <w:sz w:val="24"/>
      <w:szCs w:val="24"/>
    </w:rPr>
  </w:style>
  <w:style w:type="character" w:styleId="EndnoteReference">
    <w:name w:val="endnote reference"/>
    <w:rsid w:val="00DD0B05"/>
    <w:rPr>
      <w:vertAlign w:val="baseline"/>
    </w:rPr>
  </w:style>
  <w:style w:type="character" w:styleId="FootnoteReference">
    <w:name w:val="footnote reference"/>
    <w:rsid w:val="00A31E18"/>
    <w:rPr>
      <w:vertAlign w:val="superscript"/>
    </w:rPr>
  </w:style>
  <w:style w:type="character" w:styleId="IntenseReference">
    <w:name w:val="Intense Reference"/>
    <w:uiPriority w:val="32"/>
    <w:qFormat/>
    <w:rsid w:val="00DD0B05"/>
    <w:rPr>
      <w:b w:val="0"/>
      <w:bCs w:val="0"/>
      <w:smallCaps w:val="0"/>
      <w:color w:val="auto"/>
      <w:spacing w:val="0"/>
      <w:u w:val="none"/>
    </w:rPr>
  </w:style>
  <w:style w:type="character" w:styleId="SubtleReference">
    <w:name w:val="Subtle Reference"/>
    <w:uiPriority w:val="31"/>
    <w:qFormat/>
    <w:rsid w:val="00DD0B05"/>
    <w:rPr>
      <w:smallCaps w:val="0"/>
      <w:color w:val="auto"/>
      <w:u w:val="none"/>
    </w:rPr>
  </w:style>
  <w:style w:type="paragraph" w:styleId="EnvelopeReturn">
    <w:name w:val="envelope return"/>
    <w:basedOn w:val="Normal"/>
    <w:rsid w:val="00DD0B05"/>
  </w:style>
  <w:style w:type="character" w:styleId="Strong">
    <w:name w:val="Strong"/>
    <w:qFormat/>
    <w:rsid w:val="00DD0B05"/>
    <w:rPr>
      <w:b w:val="0"/>
      <w:bCs w:val="0"/>
    </w:rPr>
  </w:style>
  <w:style w:type="paragraph" w:styleId="Signature">
    <w:name w:val="Signature"/>
    <w:basedOn w:val="Normal"/>
    <w:link w:val="SignatureChar"/>
    <w:rsid w:val="00DD0B05"/>
    <w:pPr>
      <w:ind w:left="4320"/>
    </w:pPr>
  </w:style>
  <w:style w:type="character" w:customStyle="1" w:styleId="SignatureChar">
    <w:name w:val="Signature Char"/>
    <w:link w:val="Signature"/>
    <w:rsid w:val="00DD0B05"/>
    <w:rPr>
      <w:rFonts w:ascii="Bookman Old Style" w:hAnsi="Bookman Old Style"/>
      <w:sz w:val="24"/>
      <w:szCs w:val="24"/>
      <w:lang w:val="ro-RO" w:eastAsia="zh-CN"/>
    </w:rPr>
  </w:style>
  <w:style w:type="paragraph" w:styleId="E-mailSignature">
    <w:name w:val="E-mail Signature"/>
    <w:basedOn w:val="Normal"/>
    <w:link w:val="E-mailSignatureChar"/>
    <w:rsid w:val="00DD0B05"/>
  </w:style>
  <w:style w:type="character" w:customStyle="1" w:styleId="E-mailSignatureChar">
    <w:name w:val="E-mail Signature Char"/>
    <w:link w:val="E-mailSignature"/>
    <w:rsid w:val="00DD0B05"/>
    <w:rPr>
      <w:rFonts w:ascii="Bookman Old Style" w:hAnsi="Bookman Old Style"/>
      <w:sz w:val="24"/>
      <w:szCs w:val="24"/>
      <w:lang w:val="ro-RO" w:eastAsia="zh-CN"/>
    </w:rPr>
  </w:style>
  <w:style w:type="paragraph" w:styleId="CommentText">
    <w:name w:val="annotation text"/>
    <w:basedOn w:val="Normal"/>
    <w:link w:val="CommentTextChar"/>
    <w:rsid w:val="00DD0B05"/>
  </w:style>
  <w:style w:type="character" w:customStyle="1" w:styleId="CommentTextChar">
    <w:name w:val="Comment Text Char"/>
    <w:link w:val="CommentText"/>
    <w:rsid w:val="00DD0B05"/>
    <w:rPr>
      <w:rFonts w:ascii="Bookman Old Style" w:hAnsi="Bookman Old Style"/>
      <w:sz w:val="24"/>
      <w:szCs w:val="24"/>
      <w:lang w:val="ro-RO" w:eastAsia="zh-CN"/>
    </w:rPr>
  </w:style>
  <w:style w:type="paragraph" w:styleId="CommentSubject">
    <w:name w:val="annotation subject"/>
    <w:basedOn w:val="CommentText"/>
    <w:next w:val="CommentText"/>
    <w:link w:val="CommentSubjectChar"/>
    <w:rsid w:val="00DD0B05"/>
    <w:rPr>
      <w:rFonts w:ascii="Cambria" w:eastAsia="Times New Roman" w:hAnsi="Cambria"/>
      <w:b/>
      <w:bCs/>
      <w:i/>
      <w:iCs/>
      <w:sz w:val="28"/>
      <w:szCs w:val="28"/>
    </w:rPr>
  </w:style>
  <w:style w:type="character" w:customStyle="1" w:styleId="CommentSubjectChar">
    <w:name w:val="Comment Subject Char"/>
    <w:link w:val="CommentSubject"/>
    <w:rsid w:val="00DD0B05"/>
    <w:rPr>
      <w:rFonts w:ascii="Cambria" w:eastAsia="Times New Roman" w:hAnsi="Cambria" w:cs="Times New Roman"/>
      <w:b/>
      <w:bCs/>
      <w:i/>
      <w:iCs/>
      <w:sz w:val="28"/>
      <w:szCs w:val="28"/>
      <w:lang w:val="ro-RO" w:eastAsia="zh-CN"/>
    </w:rPr>
  </w:style>
  <w:style w:type="paragraph" w:styleId="Subtitle">
    <w:name w:val="Subtitle"/>
    <w:basedOn w:val="Normal"/>
    <w:next w:val="Normal"/>
    <w:link w:val="SubtitleChar"/>
    <w:qFormat/>
    <w:rsid w:val="00DD0B05"/>
    <w:pPr>
      <w:spacing w:after="60"/>
      <w:jc w:val="center"/>
      <w:outlineLvl w:val="1"/>
    </w:pPr>
  </w:style>
  <w:style w:type="character" w:customStyle="1" w:styleId="SubtitleChar">
    <w:name w:val="Subtitle Char"/>
    <w:link w:val="Subtitle"/>
    <w:rsid w:val="00DD0B05"/>
    <w:rPr>
      <w:rFonts w:ascii="Bookman Old Style" w:hAnsi="Bookman Old Style"/>
      <w:sz w:val="24"/>
      <w:szCs w:val="24"/>
      <w:lang w:val="ro-RO" w:eastAsia="zh-CN"/>
    </w:rPr>
  </w:style>
  <w:style w:type="table" w:styleId="TableClassic1">
    <w:name w:val="Table Classic 1"/>
    <w:basedOn w:val="TableNormal"/>
    <w:rsid w:val="00DD0B05"/>
    <w:pPr>
      <w:spacing w:after="120"/>
    </w:pPr>
    <w:rPr>
      <w:rFonts w:ascii="Bookman Old Style" w:hAnsi="Bookman Old Style"/>
      <w:sz w:val="24"/>
      <w:szCs w:val="24"/>
      <w:lang w:eastAsia="zh-CN"/>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rsid w:val="00DD0B05"/>
    <w:pPr>
      <w:spacing w:after="120"/>
    </w:pPr>
    <w:rPr>
      <w:rFonts w:ascii="Bookman Old Style" w:hAnsi="Bookman Old Style"/>
      <w:sz w:val="24"/>
      <w:szCs w:val="24"/>
      <w:lang w:eastAsia="zh-CN"/>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rsid w:val="00DD0B05"/>
    <w:pPr>
      <w:spacing w:after="120"/>
    </w:pPr>
    <w:rPr>
      <w:rFonts w:ascii="Bookman Old Style" w:hAnsi="Bookman Old Style"/>
      <w:sz w:val="24"/>
      <w:szCs w:val="24"/>
      <w:lang w:eastAsia="zh-CN"/>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rsid w:val="00DD0B05"/>
    <w:pPr>
      <w:spacing w:after="120"/>
    </w:pPr>
    <w:rPr>
      <w:rFonts w:ascii="Bookman Old Style" w:hAnsi="Bookman Old Style"/>
      <w:sz w:val="24"/>
      <w:szCs w:val="24"/>
      <w:lang w:eastAsia="zh-CN"/>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umns1">
    <w:name w:val="Table Columns 1"/>
    <w:basedOn w:val="TableNormal"/>
    <w:rsid w:val="00DD0B05"/>
    <w:pPr>
      <w:spacing w:after="120"/>
    </w:pPr>
    <w:rPr>
      <w:rFonts w:ascii="Bookman Old Style" w:hAnsi="Bookman Old Style"/>
      <w:sz w:val="24"/>
      <w:szCs w:val="24"/>
      <w:lang w:eastAsia="zh-CN"/>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rsid w:val="00DD0B05"/>
    <w:pPr>
      <w:spacing w:after="120"/>
    </w:pPr>
    <w:rPr>
      <w:rFonts w:ascii="Bookman Old Style" w:hAnsi="Bookman Old Style"/>
      <w:sz w:val="24"/>
      <w:szCs w:val="24"/>
      <w:lang w:eastAsia="zh-CN"/>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rsid w:val="00DD0B05"/>
    <w:pPr>
      <w:spacing w:after="120"/>
    </w:pPr>
    <w:rPr>
      <w:rFonts w:ascii="Bookman Old Style" w:hAnsi="Bookman Old Style"/>
      <w:sz w:val="24"/>
      <w:szCs w:val="24"/>
      <w:lang w:eastAsia="zh-CN"/>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rsid w:val="00DD0B05"/>
    <w:pPr>
      <w:spacing w:after="120"/>
    </w:pPr>
    <w:rPr>
      <w:rFonts w:ascii="Bookman Old Style" w:hAnsi="Bookman Old Style"/>
      <w:sz w:val="24"/>
      <w:szCs w:val="24"/>
      <w:lang w:eastAsia="zh-CN"/>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rsid w:val="00DD0B05"/>
    <w:pPr>
      <w:spacing w:after="120"/>
    </w:pPr>
    <w:rPr>
      <w:rFonts w:ascii="Bookman Old Style" w:hAnsi="Bookman Old Style"/>
      <w:sz w:val="24"/>
      <w:szCs w:val="24"/>
      <w:lang w:eastAsia="zh-CN"/>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lorful1">
    <w:name w:val="Table Colorful 1"/>
    <w:basedOn w:val="TableNormal"/>
    <w:rsid w:val="00DD0B05"/>
    <w:pPr>
      <w:spacing w:after="120"/>
    </w:pPr>
    <w:rPr>
      <w:rFonts w:ascii="Bookman Old Style" w:hAnsi="Bookman Old Style"/>
      <w:sz w:val="24"/>
      <w:szCs w:val="24"/>
      <w:lang w:eastAsia="zh-CN"/>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rsid w:val="00DD0B05"/>
    <w:pPr>
      <w:spacing w:after="120"/>
    </w:pPr>
    <w:rPr>
      <w:rFonts w:ascii="Bookman Old Style" w:hAnsi="Bookman Old Style"/>
      <w:sz w:val="24"/>
      <w:szCs w:val="24"/>
      <w:lang w:eastAsia="zh-CN"/>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rsid w:val="00DD0B05"/>
    <w:pPr>
      <w:spacing w:after="120"/>
    </w:pPr>
    <w:rPr>
      <w:rFonts w:ascii="Bookman Old Style" w:hAnsi="Bookman Old Style"/>
      <w:sz w:val="24"/>
      <w:szCs w:val="24"/>
      <w:lang w:eastAsia="zh-CN"/>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ntemporary">
    <w:name w:val="Table Contemporary"/>
    <w:basedOn w:val="TableNormal"/>
    <w:rsid w:val="00DD0B05"/>
    <w:pPr>
      <w:spacing w:after="120"/>
    </w:pPr>
    <w:rPr>
      <w:rFonts w:ascii="Bookman Old Style" w:hAnsi="Bookman Old Style"/>
      <w:sz w:val="24"/>
      <w:szCs w:val="24"/>
      <w:lang w:eastAsia="zh-CN"/>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TableofFigures">
    <w:name w:val="table of figures"/>
    <w:basedOn w:val="Normal"/>
    <w:next w:val="Normal"/>
    <w:rsid w:val="00DD0B05"/>
  </w:style>
  <w:style w:type="paragraph" w:styleId="TableofAuthorities">
    <w:name w:val="table of authorities"/>
    <w:basedOn w:val="Normal"/>
    <w:next w:val="Normal"/>
    <w:rsid w:val="00DD0B05"/>
    <w:pPr>
      <w:ind w:left="240" w:hanging="240"/>
    </w:pPr>
  </w:style>
  <w:style w:type="table" w:styleId="Table3Deffects1">
    <w:name w:val="Table 3D effects 1"/>
    <w:basedOn w:val="TableNormal"/>
    <w:rsid w:val="00DD0B05"/>
    <w:pPr>
      <w:spacing w:after="120"/>
    </w:pPr>
    <w:rPr>
      <w:rFonts w:ascii="Bookman Old Style" w:hAnsi="Bookman Old Style"/>
      <w:sz w:val="24"/>
      <w:szCs w:val="24"/>
      <w:lang w:eastAsia="zh-CN"/>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DD0B05"/>
    <w:pPr>
      <w:spacing w:after="120"/>
    </w:pPr>
    <w:rPr>
      <w:rFonts w:ascii="Bookman Old Style" w:hAnsi="Bookman Old Style"/>
      <w:sz w:val="24"/>
      <w:szCs w:val="24"/>
      <w:lang w:eastAsia="zh-CN"/>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rsid w:val="00DD0B05"/>
    <w:pPr>
      <w:spacing w:after="120"/>
    </w:pPr>
    <w:rPr>
      <w:rFonts w:ascii="Bookman Old Style" w:hAnsi="Bookman Old Style"/>
      <w:sz w:val="24"/>
      <w:szCs w:val="24"/>
      <w:lang w:eastAsia="zh-CN"/>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Elegant">
    <w:name w:val="Table Elegant"/>
    <w:basedOn w:val="TableNormal"/>
    <w:rsid w:val="00DD0B05"/>
    <w:pPr>
      <w:spacing w:after="120"/>
    </w:pPr>
    <w:rPr>
      <w:rFonts w:ascii="Bookman Old Style" w:hAnsi="Bookman Old Style"/>
      <w:sz w:val="24"/>
      <w:szCs w:val="24"/>
      <w:lang w:eastAsia="zh-C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rsid w:val="00DD0B05"/>
    <w:pPr>
      <w:spacing w:after="120"/>
    </w:pPr>
    <w:rPr>
      <w:rFonts w:ascii="Bookman Old Style" w:hAnsi="Bookman Old Style"/>
      <w:sz w:val="24"/>
      <w:szCs w:val="24"/>
      <w:lang w:eastAsia="zh-C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rsid w:val="00DD0B05"/>
    <w:pPr>
      <w:spacing w:after="120"/>
    </w:pPr>
    <w:rPr>
      <w:rFonts w:ascii="Bookman Old Style" w:hAnsi="Bookman Old Style"/>
      <w:sz w:val="24"/>
      <w:szCs w:val="24"/>
      <w:lang w:eastAsia="zh-CN"/>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rsid w:val="00DD0B05"/>
    <w:pPr>
      <w:spacing w:after="120"/>
    </w:pPr>
    <w:rPr>
      <w:rFonts w:ascii="Bookman Old Style" w:hAnsi="Bookman Old Style"/>
      <w:sz w:val="24"/>
      <w:szCs w:val="24"/>
      <w:lang w:eastAsia="zh-CN"/>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rsid w:val="00DD0B05"/>
    <w:pPr>
      <w:spacing w:after="120"/>
    </w:pPr>
    <w:rPr>
      <w:rFonts w:ascii="Bookman Old Style" w:hAnsi="Bookman Old Style"/>
      <w:sz w:val="24"/>
      <w:szCs w:val="24"/>
      <w:lang w:eastAsia="zh-CN"/>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rsid w:val="00DD0B05"/>
    <w:pPr>
      <w:spacing w:after="120"/>
    </w:pPr>
    <w:rPr>
      <w:rFonts w:ascii="Bookman Old Style" w:hAnsi="Bookman Old Style"/>
      <w:sz w:val="24"/>
      <w:szCs w:val="24"/>
      <w:lang w:eastAsia="zh-C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rsid w:val="00DD0B05"/>
    <w:pPr>
      <w:spacing w:after="120"/>
    </w:pPr>
    <w:rPr>
      <w:rFonts w:ascii="Bookman Old Style" w:hAnsi="Bookman Old Style"/>
      <w:sz w:val="24"/>
      <w:szCs w:val="24"/>
      <w:lang w:eastAsia="zh-CN"/>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DD0B05"/>
    <w:pPr>
      <w:spacing w:after="120"/>
    </w:pPr>
    <w:rPr>
      <w:rFonts w:ascii="Bookman Old Style" w:hAnsi="Bookman Old Style"/>
      <w:sz w:val="24"/>
      <w:szCs w:val="24"/>
      <w:lang w:eastAsia="zh-C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DD0B05"/>
    <w:pPr>
      <w:spacing w:after="120"/>
    </w:pPr>
    <w:rPr>
      <w:rFonts w:ascii="Bookman Old Style" w:hAnsi="Bookman Old Style"/>
      <w:sz w:val="24"/>
      <w:szCs w:val="24"/>
      <w:lang w:eastAsia="zh-CN"/>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rsid w:val="00DD0B05"/>
    <w:pPr>
      <w:spacing w:after="120"/>
    </w:pPr>
    <w:rPr>
      <w:rFonts w:ascii="Bookman Old Style" w:hAnsi="Bookman Old Style"/>
      <w:sz w:val="24"/>
      <w:szCs w:val="24"/>
      <w:lang w:eastAsia="zh-CN"/>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rsid w:val="00DD0B05"/>
    <w:pPr>
      <w:spacing w:after="120"/>
    </w:pPr>
    <w:rPr>
      <w:rFonts w:ascii="Bookman Old Style" w:hAnsi="Bookman Old Style"/>
      <w:sz w:val="24"/>
      <w:szCs w:val="24"/>
      <w:lang w:eastAsia="zh-CN"/>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rsid w:val="00DD0B05"/>
    <w:pPr>
      <w:spacing w:after="120"/>
    </w:pPr>
    <w:rPr>
      <w:rFonts w:ascii="Bookman Old Style" w:hAnsi="Bookman Old Style"/>
      <w:sz w:val="24"/>
      <w:szCs w:val="24"/>
      <w:lang w:eastAsia="zh-CN"/>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rsid w:val="00DD0B05"/>
    <w:pPr>
      <w:spacing w:after="120"/>
    </w:pPr>
    <w:rPr>
      <w:rFonts w:ascii="Bookman Old Style" w:hAnsi="Bookman Old Style"/>
      <w:sz w:val="24"/>
      <w:szCs w:val="24"/>
      <w:lang w:eastAsia="zh-CN"/>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rsid w:val="00DD0B05"/>
    <w:pPr>
      <w:spacing w:after="120"/>
    </w:pPr>
    <w:rPr>
      <w:rFonts w:ascii="Bookman Old Style" w:hAnsi="Bookman Old Style"/>
      <w:sz w:val="24"/>
      <w:szCs w:val="24"/>
      <w:lang w:eastAsia="zh-CN"/>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rsid w:val="00DD0B05"/>
    <w:pPr>
      <w:spacing w:after="120"/>
    </w:pPr>
    <w:rPr>
      <w:rFonts w:ascii="Bookman Old Style" w:hAnsi="Bookman Old Style"/>
      <w:sz w:val="24"/>
      <w:szCs w:val="24"/>
      <w:lang w:eastAsia="zh-C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rsid w:val="00DD0B05"/>
    <w:pPr>
      <w:spacing w:after="120"/>
    </w:pPr>
    <w:rPr>
      <w:rFonts w:ascii="Bookman Old Style" w:hAnsi="Bookman Old Style"/>
      <w:sz w:val="24"/>
      <w:szCs w:val="24"/>
      <w:lang w:eastAsia="zh-CN"/>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rsid w:val="00DD0B05"/>
    <w:pPr>
      <w:spacing w:after="120"/>
    </w:pPr>
    <w:rPr>
      <w:rFonts w:ascii="Bookman Old Style" w:hAnsi="Bookman Old Style"/>
      <w:sz w:val="24"/>
      <w:szCs w:val="24"/>
      <w:lang w:eastAsia="zh-CN"/>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rsid w:val="00DD0B05"/>
    <w:pPr>
      <w:spacing w:after="120"/>
    </w:pPr>
    <w:rPr>
      <w:rFonts w:ascii="Bookman Old Style" w:hAnsi="Bookman Old Style"/>
      <w:sz w:val="24"/>
      <w:szCs w:val="24"/>
      <w:lang w:eastAsia="zh-C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rsid w:val="00DD0B05"/>
    <w:pPr>
      <w:spacing w:after="120"/>
    </w:pPr>
    <w:rPr>
      <w:rFonts w:ascii="Bookman Old Style" w:hAnsi="Bookman Old Style"/>
      <w:sz w:val="24"/>
      <w:szCs w:val="24"/>
      <w:lang w:eastAsia="zh-CN"/>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rsid w:val="00DD0B05"/>
    <w:pPr>
      <w:spacing w:after="120"/>
    </w:pPr>
    <w:rPr>
      <w:rFonts w:ascii="Bookman Old Style" w:hAnsi="Bookman Old Style"/>
      <w:sz w:val="24"/>
      <w:szCs w:val="24"/>
      <w:lang w:eastAsia="zh-CN"/>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rsid w:val="00DD0B05"/>
    <w:pPr>
      <w:spacing w:after="120"/>
    </w:pPr>
    <w:rPr>
      <w:rFonts w:ascii="Bookman Old Style" w:hAnsi="Bookman Old Style"/>
      <w:sz w:val="24"/>
      <w:szCs w:val="24"/>
      <w:lang w:eastAsia="zh-CN"/>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rsid w:val="00DD0B05"/>
    <w:pPr>
      <w:spacing w:after="120"/>
    </w:pPr>
    <w:rPr>
      <w:rFonts w:ascii="Bookman Old Style" w:hAnsi="Bookman Old Style"/>
      <w:sz w:val="24"/>
      <w:szCs w:val="24"/>
      <w:lang w:eastAsia="zh-CN"/>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rsid w:val="00DD0B05"/>
    <w:pPr>
      <w:spacing w:after="120"/>
    </w:pPr>
    <w:rPr>
      <w:rFonts w:ascii="Bookman Old Style" w:hAnsi="Bookman Old Style"/>
      <w:sz w:val="24"/>
      <w:szCs w:val="24"/>
      <w:lang w:eastAsia="zh-CN"/>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rsid w:val="00DD0B05"/>
    <w:pPr>
      <w:spacing w:after="120"/>
    </w:pPr>
    <w:rPr>
      <w:rFonts w:ascii="Bookman Old Style" w:hAnsi="Bookman Old Style"/>
      <w:sz w:val="24"/>
      <w:szCs w:val="24"/>
      <w:lang w:eastAsia="zh-C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rsid w:val="00DD0B05"/>
    <w:pPr>
      <w:spacing w:after="120"/>
    </w:pPr>
    <w:rPr>
      <w:rFonts w:ascii="Bookman Old Style" w:hAnsi="Bookman Old Style"/>
      <w:sz w:val="24"/>
      <w:szCs w:val="24"/>
      <w:lang w:eastAsia="zh-C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rsid w:val="00DD0B05"/>
    <w:pPr>
      <w:spacing w:after="120"/>
    </w:pPr>
    <w:rPr>
      <w:rFonts w:ascii="Bookman Old Style" w:hAnsi="Bookman Old Style"/>
      <w:sz w:val="24"/>
      <w:szCs w:val="24"/>
      <w:lang w:eastAsia="zh-C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HTMLKeyboard">
    <w:name w:val="HTML Keyboard"/>
    <w:rsid w:val="00DD0B05"/>
    <w:rPr>
      <w:rFonts w:ascii="Bookman Old Style" w:hAnsi="Bookman Old Style" w:cs="Times New Roman"/>
      <w:sz w:val="24"/>
      <w:szCs w:val="24"/>
    </w:rPr>
  </w:style>
  <w:style w:type="table" w:styleId="TableTheme">
    <w:name w:val="Table Theme"/>
    <w:basedOn w:val="TableNormal"/>
    <w:rsid w:val="00DD0B05"/>
    <w:pPr>
      <w:spacing w:after="120"/>
    </w:pPr>
    <w:rPr>
      <w:rFonts w:ascii="Bookman Old Style" w:hAnsi="Bookman Old Style"/>
      <w:sz w:val="24"/>
      <w:szCs w:val="24"/>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lockText">
    <w:name w:val="Block Text"/>
    <w:basedOn w:val="Normal"/>
    <w:rsid w:val="00DD0B05"/>
    <w:pPr>
      <w:ind w:left="1440" w:right="1440"/>
    </w:pPr>
  </w:style>
  <w:style w:type="paragraph" w:styleId="BalloonText">
    <w:name w:val="Balloon Text"/>
    <w:basedOn w:val="Normal"/>
    <w:link w:val="BalloonTextChar"/>
    <w:rsid w:val="00DD0B05"/>
    <w:pPr>
      <w:spacing w:after="0"/>
    </w:pPr>
  </w:style>
  <w:style w:type="character" w:customStyle="1" w:styleId="BalloonTextChar">
    <w:name w:val="Balloon Text Char"/>
    <w:link w:val="BalloonText"/>
    <w:rsid w:val="00DD0B05"/>
    <w:rPr>
      <w:rFonts w:ascii="Bookman Old Style" w:hAnsi="Bookman Old Style"/>
      <w:sz w:val="24"/>
      <w:szCs w:val="24"/>
      <w:lang w:val="ro-RO" w:eastAsia="zh-CN"/>
    </w:rPr>
  </w:style>
  <w:style w:type="paragraph" w:styleId="EndnoteText">
    <w:name w:val="endnote text"/>
    <w:basedOn w:val="Normal"/>
    <w:link w:val="EndnoteTextChar"/>
    <w:rsid w:val="00DD0B05"/>
  </w:style>
  <w:style w:type="character" w:customStyle="1" w:styleId="EndnoteTextChar">
    <w:name w:val="Endnote Text Char"/>
    <w:link w:val="EndnoteText"/>
    <w:rsid w:val="00DD0B05"/>
    <w:rPr>
      <w:rFonts w:ascii="Bookman Old Style" w:hAnsi="Bookman Old Style"/>
      <w:sz w:val="24"/>
      <w:szCs w:val="24"/>
      <w:lang w:val="ro-RO" w:eastAsia="zh-CN"/>
    </w:rPr>
  </w:style>
  <w:style w:type="paragraph" w:styleId="FootnoteText">
    <w:name w:val="footnote text"/>
    <w:basedOn w:val="Normal"/>
    <w:link w:val="FootnoteTextChar"/>
    <w:rsid w:val="00DD0B05"/>
  </w:style>
  <w:style w:type="character" w:customStyle="1" w:styleId="FootnoteTextChar">
    <w:name w:val="Footnote Text Char"/>
    <w:link w:val="FootnoteText"/>
    <w:rsid w:val="00DD0B05"/>
    <w:rPr>
      <w:rFonts w:ascii="Bookman Old Style" w:hAnsi="Bookman Old Style"/>
      <w:sz w:val="24"/>
      <w:szCs w:val="24"/>
      <w:lang w:val="ro-RO" w:eastAsia="zh-CN"/>
    </w:rPr>
  </w:style>
  <w:style w:type="paragraph" w:styleId="PlainText">
    <w:name w:val="Plain Text"/>
    <w:basedOn w:val="Normal"/>
    <w:link w:val="PlainTextChar"/>
    <w:rsid w:val="00DD0B05"/>
  </w:style>
  <w:style w:type="character" w:customStyle="1" w:styleId="PlainTextChar">
    <w:name w:val="Plain Text Char"/>
    <w:link w:val="PlainText"/>
    <w:rsid w:val="00DD0B05"/>
    <w:rPr>
      <w:rFonts w:ascii="Bookman Old Style" w:hAnsi="Bookman Old Style"/>
      <w:sz w:val="24"/>
      <w:szCs w:val="24"/>
      <w:lang w:val="ro-RO" w:eastAsia="zh-CN"/>
    </w:rPr>
  </w:style>
  <w:style w:type="character" w:styleId="PlaceholderText">
    <w:name w:val="Placeholder Text"/>
    <w:uiPriority w:val="99"/>
    <w:semiHidden/>
    <w:rsid w:val="00DD0B05"/>
    <w:rPr>
      <w:color w:val="auto"/>
    </w:rPr>
  </w:style>
  <w:style w:type="paragraph" w:styleId="Title">
    <w:name w:val="Title"/>
    <w:basedOn w:val="Normal"/>
    <w:next w:val="Normal"/>
    <w:link w:val="TitleChar"/>
    <w:qFormat/>
    <w:rsid w:val="00DD0B05"/>
    <w:pPr>
      <w:spacing w:before="240" w:after="60"/>
      <w:jc w:val="center"/>
      <w:outlineLvl w:val="0"/>
    </w:pPr>
  </w:style>
  <w:style w:type="character" w:customStyle="1" w:styleId="TitleChar">
    <w:name w:val="Title Char"/>
    <w:link w:val="Title"/>
    <w:rsid w:val="00DD0B05"/>
    <w:rPr>
      <w:rFonts w:ascii="Bookman Old Style" w:hAnsi="Bookman Old Style"/>
      <w:sz w:val="24"/>
      <w:szCs w:val="24"/>
      <w:lang w:val="ro-RO" w:eastAsia="zh-CN"/>
    </w:rPr>
  </w:style>
  <w:style w:type="paragraph" w:styleId="TOCHeading">
    <w:name w:val="TOC Heading"/>
    <w:basedOn w:val="Heading1"/>
    <w:next w:val="Normal"/>
    <w:uiPriority w:val="39"/>
    <w:semiHidden/>
    <w:unhideWhenUsed/>
    <w:qFormat/>
    <w:rsid w:val="00DD0B05"/>
    <w:pPr>
      <w:outlineLvl w:val="9"/>
    </w:pPr>
  </w:style>
  <w:style w:type="paragraph" w:styleId="IndexHeading">
    <w:name w:val="index heading"/>
    <w:basedOn w:val="Normal"/>
    <w:next w:val="Index1"/>
    <w:rsid w:val="00DD0B05"/>
  </w:style>
  <w:style w:type="paragraph" w:styleId="NoteHeading">
    <w:name w:val="Note Heading"/>
    <w:basedOn w:val="Normal"/>
    <w:next w:val="Normal"/>
    <w:link w:val="NoteHeadingChar"/>
    <w:rsid w:val="00DD0B05"/>
  </w:style>
  <w:style w:type="character" w:customStyle="1" w:styleId="NoteHeadingChar">
    <w:name w:val="Note Heading Char"/>
    <w:link w:val="NoteHeading"/>
    <w:rsid w:val="00DD0B05"/>
    <w:rPr>
      <w:rFonts w:ascii="Bookman Old Style" w:hAnsi="Bookman Old Style"/>
      <w:sz w:val="24"/>
      <w:szCs w:val="24"/>
      <w:lang w:val="ro-RO" w:eastAsia="zh-CN"/>
    </w:rPr>
  </w:style>
  <w:style w:type="paragraph" w:styleId="TOAHeading">
    <w:name w:val="toa heading"/>
    <w:basedOn w:val="Normal"/>
    <w:next w:val="Normal"/>
    <w:rsid w:val="00DD0B05"/>
    <w:pPr>
      <w:spacing w:before="120"/>
    </w:pPr>
  </w:style>
  <w:style w:type="character" w:styleId="BookTitle">
    <w:name w:val="Book Title"/>
    <w:uiPriority w:val="33"/>
    <w:qFormat/>
    <w:rsid w:val="00DD0B05"/>
    <w:rPr>
      <w:b w:val="0"/>
      <w:bCs w:val="0"/>
      <w:smallCaps w:val="0"/>
      <w:spacing w:val="0"/>
    </w:rPr>
  </w:style>
  <w:style w:type="table" w:customStyle="1" w:styleId="Umbrirecolorat1">
    <w:name w:val="Umbrire colorată1"/>
    <w:basedOn w:val="TableNormal"/>
    <w:uiPriority w:val="71"/>
    <w:rsid w:val="00DD0B05"/>
    <w:rPr>
      <w:rFonts w:ascii="Bookman Old Style" w:hAnsi="Bookman Old Style"/>
      <w:sz w:val="24"/>
      <w:szCs w:val="24"/>
      <w:lang w:eastAsia="zh-CN"/>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DD0B05"/>
    <w:rPr>
      <w:rFonts w:ascii="Bookman Old Style" w:hAnsi="Bookman Old Style"/>
      <w:sz w:val="24"/>
      <w:szCs w:val="24"/>
      <w:lang w:eastAsia="zh-CN"/>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DD0B05"/>
    <w:rPr>
      <w:rFonts w:ascii="Bookman Old Style" w:hAnsi="Bookman Old Style"/>
      <w:sz w:val="24"/>
      <w:szCs w:val="24"/>
      <w:lang w:eastAsia="zh-CN"/>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DD0B05"/>
    <w:rPr>
      <w:rFonts w:ascii="Bookman Old Style" w:hAnsi="Bookman Old Style"/>
      <w:sz w:val="24"/>
      <w:szCs w:val="24"/>
      <w:lang w:eastAsia="zh-CN"/>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DD0B05"/>
    <w:rPr>
      <w:rFonts w:ascii="Bookman Old Style" w:hAnsi="Bookman Old Style"/>
      <w:sz w:val="24"/>
      <w:szCs w:val="24"/>
      <w:lang w:eastAsia="zh-CN"/>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DD0B05"/>
    <w:rPr>
      <w:rFonts w:ascii="Bookman Old Style" w:hAnsi="Bookman Old Style"/>
      <w:sz w:val="24"/>
      <w:szCs w:val="24"/>
      <w:lang w:eastAsia="zh-CN"/>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DD0B05"/>
    <w:rPr>
      <w:rFonts w:ascii="Bookman Old Style" w:hAnsi="Bookman Old Style"/>
      <w:sz w:val="24"/>
      <w:szCs w:val="24"/>
      <w:lang w:eastAsia="zh-CN"/>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customStyle="1" w:styleId="Umbriredeculoaredeschis1">
    <w:name w:val="Umbrire de culoare deschisă1"/>
    <w:basedOn w:val="TableNormal"/>
    <w:uiPriority w:val="60"/>
    <w:rsid w:val="00DD0B05"/>
    <w:rPr>
      <w:rFonts w:ascii="Bookman Old Style" w:hAnsi="Bookman Old Style"/>
      <w:sz w:val="24"/>
      <w:szCs w:val="24"/>
      <w:lang w:eastAsia="zh-CN"/>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Umbriredeculoaredeschis-Accentuare11">
    <w:name w:val="Umbrire de culoare deschisă - Accentuare 11"/>
    <w:basedOn w:val="TableNormal"/>
    <w:uiPriority w:val="60"/>
    <w:rsid w:val="00DD0B05"/>
    <w:rPr>
      <w:rFonts w:ascii="Bookman Old Style" w:hAnsi="Bookman Old Style"/>
      <w:sz w:val="24"/>
      <w:szCs w:val="24"/>
      <w:lang w:eastAsia="zh-CN"/>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DD0B05"/>
    <w:rPr>
      <w:rFonts w:ascii="Bookman Old Style" w:hAnsi="Bookman Old Style"/>
      <w:sz w:val="24"/>
      <w:szCs w:val="24"/>
      <w:lang w:eastAsia="zh-CN"/>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DD0B05"/>
    <w:rPr>
      <w:rFonts w:ascii="Bookman Old Style" w:hAnsi="Bookman Old Style"/>
      <w:sz w:val="24"/>
      <w:szCs w:val="24"/>
      <w:lang w:eastAsia="zh-CN"/>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DD0B05"/>
    <w:rPr>
      <w:rFonts w:ascii="Bookman Old Style" w:hAnsi="Bookman Old Style"/>
      <w:sz w:val="24"/>
      <w:szCs w:val="24"/>
      <w:lang w:eastAsia="zh-CN"/>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DD0B05"/>
    <w:rPr>
      <w:rFonts w:ascii="Bookman Old Style" w:hAnsi="Bookman Old Style"/>
      <w:sz w:val="24"/>
      <w:szCs w:val="24"/>
      <w:lang w:eastAsia="zh-CN"/>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DD0B05"/>
    <w:rPr>
      <w:rFonts w:ascii="Bookman Old Style" w:hAnsi="Bookman Old Style"/>
      <w:sz w:val="24"/>
      <w:szCs w:val="24"/>
      <w:lang w:eastAsia="zh-CN"/>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customStyle="1" w:styleId="Umbriremedie11">
    <w:name w:val="Umbrire medie 11"/>
    <w:basedOn w:val="TableNormal"/>
    <w:uiPriority w:val="63"/>
    <w:rsid w:val="00DD0B05"/>
    <w:rPr>
      <w:rFonts w:ascii="Bookman Old Style" w:hAnsi="Bookman Old Style"/>
      <w:sz w:val="24"/>
      <w:szCs w:val="24"/>
      <w:lang w:eastAsia="zh-CN"/>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Umbriremedie1-Accentuare11">
    <w:name w:val="Umbrire medie 1 - Accentuare 11"/>
    <w:basedOn w:val="TableNormal"/>
    <w:uiPriority w:val="63"/>
    <w:rsid w:val="00DD0B05"/>
    <w:rPr>
      <w:rFonts w:ascii="Bookman Old Style" w:hAnsi="Bookman Old Style"/>
      <w:sz w:val="24"/>
      <w:szCs w:val="24"/>
      <w:lang w:eastAsia="zh-CN"/>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DD0B05"/>
    <w:rPr>
      <w:rFonts w:ascii="Bookman Old Style" w:hAnsi="Bookman Old Style"/>
      <w:sz w:val="24"/>
      <w:szCs w:val="24"/>
      <w:lang w:eastAsia="zh-CN"/>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DD0B05"/>
    <w:rPr>
      <w:rFonts w:ascii="Bookman Old Style" w:hAnsi="Bookman Old Style"/>
      <w:sz w:val="24"/>
      <w:szCs w:val="24"/>
      <w:lang w:eastAsia="zh-CN"/>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DD0B05"/>
    <w:rPr>
      <w:rFonts w:ascii="Bookman Old Style" w:hAnsi="Bookman Old Style"/>
      <w:sz w:val="24"/>
      <w:szCs w:val="24"/>
      <w:lang w:eastAsia="zh-CN"/>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DD0B05"/>
    <w:rPr>
      <w:rFonts w:ascii="Bookman Old Style" w:hAnsi="Bookman Old Style"/>
      <w:sz w:val="24"/>
      <w:szCs w:val="24"/>
      <w:lang w:eastAsia="zh-CN"/>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DD0B05"/>
    <w:rPr>
      <w:rFonts w:ascii="Bookman Old Style" w:hAnsi="Bookman Old Style"/>
      <w:sz w:val="24"/>
      <w:szCs w:val="24"/>
      <w:lang w:eastAsia="zh-C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Umbriremedie21">
    <w:name w:val="Umbrire medie 21"/>
    <w:basedOn w:val="TableNormal"/>
    <w:uiPriority w:val="64"/>
    <w:rsid w:val="00DD0B05"/>
    <w:rPr>
      <w:rFonts w:ascii="Bookman Old Style" w:hAnsi="Bookman Old Style"/>
      <w:sz w:val="24"/>
      <w:szCs w:val="24"/>
      <w:lang w:eastAsia="zh-C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Umbriremedie2-Accentuare11">
    <w:name w:val="Umbrire medie 2 - Accentuare 11"/>
    <w:basedOn w:val="TableNormal"/>
    <w:uiPriority w:val="64"/>
    <w:rsid w:val="00DD0B05"/>
    <w:rPr>
      <w:rFonts w:ascii="Bookman Old Style" w:hAnsi="Bookman Old Style"/>
      <w:sz w:val="24"/>
      <w:szCs w:val="24"/>
      <w:lang w:eastAsia="zh-C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DD0B05"/>
    <w:rPr>
      <w:rFonts w:ascii="Bookman Old Style" w:hAnsi="Bookman Old Style"/>
      <w:sz w:val="24"/>
      <w:szCs w:val="24"/>
      <w:lang w:eastAsia="zh-C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DD0B05"/>
    <w:rPr>
      <w:rFonts w:ascii="Bookman Old Style" w:hAnsi="Bookman Old Style"/>
      <w:sz w:val="24"/>
      <w:szCs w:val="24"/>
      <w:lang w:eastAsia="zh-C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DD0B05"/>
    <w:rPr>
      <w:rFonts w:ascii="Bookman Old Style" w:hAnsi="Bookman Old Style"/>
      <w:sz w:val="24"/>
      <w:szCs w:val="24"/>
      <w:lang w:eastAsia="zh-C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DD0B05"/>
    <w:rPr>
      <w:rFonts w:ascii="Bookman Old Style" w:hAnsi="Bookman Old Style"/>
      <w:sz w:val="24"/>
      <w:szCs w:val="24"/>
      <w:lang w:eastAsia="zh-C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DD0B05"/>
    <w:rPr>
      <w:rFonts w:ascii="Bookman Old Style" w:hAnsi="Bookman Old Style"/>
      <w:sz w:val="24"/>
      <w:szCs w:val="24"/>
      <w:lang w:eastAsia="zh-C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HTMLVariable">
    <w:name w:val="HTML Variable"/>
    <w:rsid w:val="00DD0B05"/>
    <w:rPr>
      <w:i w:val="0"/>
      <w:iCs w:val="0"/>
    </w:rPr>
  </w:style>
  <w:style w:type="paragraph" w:customStyle="1" w:styleId="RITitlu">
    <w:name w:val="_RI_Titlu"/>
    <w:basedOn w:val="Normal"/>
    <w:qFormat/>
    <w:rsid w:val="0094230F"/>
    <w:pPr>
      <w:keepNext/>
      <w:keepLines/>
      <w:pageBreakBefore/>
      <w:suppressAutoHyphens/>
      <w:spacing w:before="240" w:after="480"/>
      <w:contextualSpacing/>
      <w:jc w:val="center"/>
      <w:outlineLvl w:val="0"/>
    </w:pPr>
    <w:rPr>
      <w:rFonts w:ascii="Verdana" w:hAnsi="Verdana"/>
      <w:b/>
      <w:smallCaps/>
      <w:sz w:val="32"/>
      <w:szCs w:val="28"/>
    </w:rPr>
  </w:style>
  <w:style w:type="paragraph" w:customStyle="1" w:styleId="CITE">
    <w:name w:val="CITE"/>
    <w:basedOn w:val="Normal"/>
    <w:qFormat/>
    <w:rsid w:val="00070DD5"/>
    <w:pPr>
      <w:spacing w:after="0"/>
      <w:ind w:left="397" w:right="397" w:firstLine="397"/>
      <w:jc w:val="both"/>
    </w:pPr>
    <w:rPr>
      <w:rFonts w:ascii="Palatino Linotype" w:eastAsia="Times New Roman" w:hAnsi="Palatino Linotype"/>
      <w:sz w:val="20"/>
      <w:lang w:eastAsia="en-US"/>
    </w:rPr>
  </w:style>
  <w:style w:type="paragraph" w:customStyle="1" w:styleId="RIText">
    <w:name w:val="_RI_Text"/>
    <w:basedOn w:val="Normal"/>
    <w:qFormat/>
    <w:rsid w:val="00784618"/>
    <w:pPr>
      <w:spacing w:after="0"/>
      <w:ind w:firstLine="284"/>
      <w:jc w:val="both"/>
    </w:pPr>
  </w:style>
  <w:style w:type="paragraph" w:customStyle="1" w:styleId="RIEpigraph">
    <w:name w:val="_RI_Epigraph"/>
    <w:basedOn w:val="Normal"/>
    <w:qFormat/>
    <w:rsid w:val="001B10E5"/>
    <w:pPr>
      <w:spacing w:before="240" w:after="360"/>
      <w:ind w:left="720"/>
    </w:pPr>
    <w:rPr>
      <w:i/>
      <w:noProof/>
      <w:sz w:val="22"/>
      <w:szCs w:val="22"/>
    </w:rPr>
  </w:style>
  <w:style w:type="paragraph" w:customStyle="1" w:styleId="RISubText">
    <w:name w:val="_RI_SubText"/>
    <w:basedOn w:val="Normal"/>
    <w:qFormat/>
    <w:rsid w:val="000923F9"/>
    <w:pPr>
      <w:ind w:left="576"/>
      <w:contextualSpacing/>
    </w:pPr>
    <w:rPr>
      <w:noProof/>
      <w:sz w:val="20"/>
      <w:szCs w:val="20"/>
    </w:rPr>
  </w:style>
  <w:style w:type="paragraph" w:customStyle="1" w:styleId="RIVerse">
    <w:name w:val="_RI_Verse"/>
    <w:basedOn w:val="Normal"/>
    <w:qFormat/>
    <w:rsid w:val="00581712"/>
    <w:pPr>
      <w:spacing w:before="240" w:after="240"/>
      <w:ind w:firstLine="144"/>
      <w:contextualSpacing/>
    </w:pPr>
    <w:rPr>
      <w:i/>
      <w:noProof/>
    </w:rPr>
  </w:style>
  <w:style w:type="paragraph" w:customStyle="1" w:styleId="RINota">
    <w:name w:val="_RI_Nota"/>
    <w:basedOn w:val="Normal"/>
    <w:next w:val="Normal"/>
    <w:qFormat/>
    <w:rsid w:val="00CE6B07"/>
    <w:pPr>
      <w:keepLines/>
      <w:spacing w:before="120" w:after="0"/>
      <w:ind w:left="288" w:hanging="288"/>
      <w:jc w:val="both"/>
    </w:pPr>
    <w:rPr>
      <w:rFonts w:ascii="Arial" w:hAnsi="Arial" w:cs="Arial"/>
      <w:bCs/>
      <w:sz w:val="20"/>
      <w:szCs w:val="20"/>
      <w:lang w:eastAsia="ro-RO"/>
    </w:rPr>
  </w:style>
  <w:style w:type="character" w:customStyle="1" w:styleId="Footnote">
    <w:name w:val="Footnote"/>
    <w:uiPriority w:val="99"/>
    <w:rsid w:val="000F5991"/>
    <w:rPr>
      <w:rFonts w:ascii="Palatino Linotype" w:hAnsi="Palatino Linotype" w:cs="Palatino Linotype" w:hint="default"/>
      <w:b/>
      <w:bCs/>
      <w:sz w:val="16"/>
      <w:szCs w:val="16"/>
    </w:rPr>
  </w:style>
  <w:style w:type="paragraph" w:customStyle="1" w:styleId="StilCentrat">
    <w:name w:val="Stil Centrat"/>
    <w:basedOn w:val="Normal"/>
    <w:rsid w:val="002D6682"/>
    <w:pPr>
      <w:spacing w:after="0"/>
      <w:jc w:val="center"/>
    </w:pPr>
    <w:rPr>
      <w:rFonts w:eastAsia="Times New Roman"/>
      <w:color w:val="000000"/>
      <w:szCs w:val="20"/>
      <w:lang w:val="en-US" w:eastAsia="en-US"/>
    </w:rPr>
  </w:style>
  <w:style w:type="paragraph" w:customStyle="1" w:styleId="TX-CENT-SM">
    <w:name w:val="TX-CENT-SM"/>
    <w:basedOn w:val="Normal"/>
    <w:rsid w:val="007D4F24"/>
    <w:pPr>
      <w:spacing w:after="0"/>
      <w:jc w:val="center"/>
    </w:pPr>
    <w:rPr>
      <w:rFonts w:ascii="Palatino Linotype" w:eastAsia="Times New Roman" w:hAnsi="Palatino Linotype"/>
      <w:sz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650499">
      <w:bodyDiv w:val="1"/>
      <w:marLeft w:val="0"/>
      <w:marRight w:val="0"/>
      <w:marTop w:val="0"/>
      <w:marBottom w:val="0"/>
      <w:divBdr>
        <w:top w:val="none" w:sz="0" w:space="0" w:color="auto"/>
        <w:left w:val="none" w:sz="0" w:space="0" w:color="auto"/>
        <w:bottom w:val="none" w:sz="0" w:space="0" w:color="auto"/>
        <w:right w:val="none" w:sz="0" w:space="0" w:color="auto"/>
      </w:divBdr>
    </w:div>
    <w:div w:id="77485574">
      <w:bodyDiv w:val="1"/>
      <w:marLeft w:val="0"/>
      <w:marRight w:val="0"/>
      <w:marTop w:val="0"/>
      <w:marBottom w:val="0"/>
      <w:divBdr>
        <w:top w:val="none" w:sz="0" w:space="0" w:color="auto"/>
        <w:left w:val="none" w:sz="0" w:space="0" w:color="auto"/>
        <w:bottom w:val="none" w:sz="0" w:space="0" w:color="auto"/>
        <w:right w:val="none" w:sz="0" w:space="0" w:color="auto"/>
      </w:divBdr>
    </w:div>
    <w:div w:id="216672195">
      <w:bodyDiv w:val="1"/>
      <w:marLeft w:val="0"/>
      <w:marRight w:val="0"/>
      <w:marTop w:val="0"/>
      <w:marBottom w:val="0"/>
      <w:divBdr>
        <w:top w:val="none" w:sz="0" w:space="0" w:color="auto"/>
        <w:left w:val="none" w:sz="0" w:space="0" w:color="auto"/>
        <w:bottom w:val="none" w:sz="0" w:space="0" w:color="auto"/>
        <w:right w:val="none" w:sz="0" w:space="0" w:color="auto"/>
      </w:divBdr>
    </w:div>
    <w:div w:id="234171605">
      <w:bodyDiv w:val="1"/>
      <w:marLeft w:val="0"/>
      <w:marRight w:val="0"/>
      <w:marTop w:val="0"/>
      <w:marBottom w:val="0"/>
      <w:divBdr>
        <w:top w:val="none" w:sz="0" w:space="0" w:color="auto"/>
        <w:left w:val="none" w:sz="0" w:space="0" w:color="auto"/>
        <w:bottom w:val="none" w:sz="0" w:space="0" w:color="auto"/>
        <w:right w:val="none" w:sz="0" w:space="0" w:color="auto"/>
      </w:divBdr>
    </w:div>
    <w:div w:id="253900232">
      <w:bodyDiv w:val="1"/>
      <w:marLeft w:val="0"/>
      <w:marRight w:val="0"/>
      <w:marTop w:val="0"/>
      <w:marBottom w:val="0"/>
      <w:divBdr>
        <w:top w:val="none" w:sz="0" w:space="0" w:color="auto"/>
        <w:left w:val="none" w:sz="0" w:space="0" w:color="auto"/>
        <w:bottom w:val="none" w:sz="0" w:space="0" w:color="auto"/>
        <w:right w:val="none" w:sz="0" w:space="0" w:color="auto"/>
      </w:divBdr>
    </w:div>
    <w:div w:id="265818877">
      <w:bodyDiv w:val="1"/>
      <w:marLeft w:val="0"/>
      <w:marRight w:val="0"/>
      <w:marTop w:val="0"/>
      <w:marBottom w:val="0"/>
      <w:divBdr>
        <w:top w:val="none" w:sz="0" w:space="0" w:color="auto"/>
        <w:left w:val="none" w:sz="0" w:space="0" w:color="auto"/>
        <w:bottom w:val="none" w:sz="0" w:space="0" w:color="auto"/>
        <w:right w:val="none" w:sz="0" w:space="0" w:color="auto"/>
      </w:divBdr>
    </w:div>
    <w:div w:id="282426717">
      <w:bodyDiv w:val="1"/>
      <w:marLeft w:val="0"/>
      <w:marRight w:val="0"/>
      <w:marTop w:val="0"/>
      <w:marBottom w:val="0"/>
      <w:divBdr>
        <w:top w:val="none" w:sz="0" w:space="0" w:color="auto"/>
        <w:left w:val="none" w:sz="0" w:space="0" w:color="auto"/>
        <w:bottom w:val="none" w:sz="0" w:space="0" w:color="auto"/>
        <w:right w:val="none" w:sz="0" w:space="0" w:color="auto"/>
      </w:divBdr>
    </w:div>
    <w:div w:id="330838387">
      <w:bodyDiv w:val="1"/>
      <w:marLeft w:val="0"/>
      <w:marRight w:val="0"/>
      <w:marTop w:val="0"/>
      <w:marBottom w:val="0"/>
      <w:divBdr>
        <w:top w:val="none" w:sz="0" w:space="0" w:color="auto"/>
        <w:left w:val="none" w:sz="0" w:space="0" w:color="auto"/>
        <w:bottom w:val="none" w:sz="0" w:space="0" w:color="auto"/>
        <w:right w:val="none" w:sz="0" w:space="0" w:color="auto"/>
      </w:divBdr>
    </w:div>
    <w:div w:id="367992783">
      <w:bodyDiv w:val="1"/>
      <w:marLeft w:val="0"/>
      <w:marRight w:val="0"/>
      <w:marTop w:val="0"/>
      <w:marBottom w:val="0"/>
      <w:divBdr>
        <w:top w:val="none" w:sz="0" w:space="0" w:color="auto"/>
        <w:left w:val="none" w:sz="0" w:space="0" w:color="auto"/>
        <w:bottom w:val="none" w:sz="0" w:space="0" w:color="auto"/>
        <w:right w:val="none" w:sz="0" w:space="0" w:color="auto"/>
      </w:divBdr>
    </w:div>
    <w:div w:id="416705872">
      <w:bodyDiv w:val="1"/>
      <w:marLeft w:val="0"/>
      <w:marRight w:val="0"/>
      <w:marTop w:val="0"/>
      <w:marBottom w:val="0"/>
      <w:divBdr>
        <w:top w:val="none" w:sz="0" w:space="0" w:color="auto"/>
        <w:left w:val="none" w:sz="0" w:space="0" w:color="auto"/>
        <w:bottom w:val="none" w:sz="0" w:space="0" w:color="auto"/>
        <w:right w:val="none" w:sz="0" w:space="0" w:color="auto"/>
      </w:divBdr>
    </w:div>
    <w:div w:id="420874023">
      <w:bodyDiv w:val="1"/>
      <w:marLeft w:val="0"/>
      <w:marRight w:val="0"/>
      <w:marTop w:val="0"/>
      <w:marBottom w:val="0"/>
      <w:divBdr>
        <w:top w:val="none" w:sz="0" w:space="0" w:color="auto"/>
        <w:left w:val="none" w:sz="0" w:space="0" w:color="auto"/>
        <w:bottom w:val="none" w:sz="0" w:space="0" w:color="auto"/>
        <w:right w:val="none" w:sz="0" w:space="0" w:color="auto"/>
      </w:divBdr>
    </w:div>
    <w:div w:id="496461274">
      <w:bodyDiv w:val="1"/>
      <w:marLeft w:val="0"/>
      <w:marRight w:val="0"/>
      <w:marTop w:val="0"/>
      <w:marBottom w:val="0"/>
      <w:divBdr>
        <w:top w:val="none" w:sz="0" w:space="0" w:color="auto"/>
        <w:left w:val="none" w:sz="0" w:space="0" w:color="auto"/>
        <w:bottom w:val="none" w:sz="0" w:space="0" w:color="auto"/>
        <w:right w:val="none" w:sz="0" w:space="0" w:color="auto"/>
      </w:divBdr>
    </w:div>
    <w:div w:id="543718337">
      <w:bodyDiv w:val="1"/>
      <w:marLeft w:val="0"/>
      <w:marRight w:val="0"/>
      <w:marTop w:val="0"/>
      <w:marBottom w:val="0"/>
      <w:divBdr>
        <w:top w:val="none" w:sz="0" w:space="0" w:color="auto"/>
        <w:left w:val="none" w:sz="0" w:space="0" w:color="auto"/>
        <w:bottom w:val="none" w:sz="0" w:space="0" w:color="auto"/>
        <w:right w:val="none" w:sz="0" w:space="0" w:color="auto"/>
      </w:divBdr>
    </w:div>
    <w:div w:id="584613068">
      <w:bodyDiv w:val="1"/>
      <w:marLeft w:val="0"/>
      <w:marRight w:val="0"/>
      <w:marTop w:val="0"/>
      <w:marBottom w:val="0"/>
      <w:divBdr>
        <w:top w:val="none" w:sz="0" w:space="0" w:color="auto"/>
        <w:left w:val="none" w:sz="0" w:space="0" w:color="auto"/>
        <w:bottom w:val="none" w:sz="0" w:space="0" w:color="auto"/>
        <w:right w:val="none" w:sz="0" w:space="0" w:color="auto"/>
      </w:divBdr>
    </w:div>
    <w:div w:id="604267763">
      <w:bodyDiv w:val="1"/>
      <w:marLeft w:val="0"/>
      <w:marRight w:val="0"/>
      <w:marTop w:val="0"/>
      <w:marBottom w:val="0"/>
      <w:divBdr>
        <w:top w:val="none" w:sz="0" w:space="0" w:color="auto"/>
        <w:left w:val="none" w:sz="0" w:space="0" w:color="auto"/>
        <w:bottom w:val="none" w:sz="0" w:space="0" w:color="auto"/>
        <w:right w:val="none" w:sz="0" w:space="0" w:color="auto"/>
      </w:divBdr>
    </w:div>
    <w:div w:id="846214110">
      <w:bodyDiv w:val="1"/>
      <w:marLeft w:val="0"/>
      <w:marRight w:val="0"/>
      <w:marTop w:val="0"/>
      <w:marBottom w:val="0"/>
      <w:divBdr>
        <w:top w:val="none" w:sz="0" w:space="0" w:color="auto"/>
        <w:left w:val="none" w:sz="0" w:space="0" w:color="auto"/>
        <w:bottom w:val="none" w:sz="0" w:space="0" w:color="auto"/>
        <w:right w:val="none" w:sz="0" w:space="0" w:color="auto"/>
      </w:divBdr>
    </w:div>
    <w:div w:id="873153042">
      <w:bodyDiv w:val="1"/>
      <w:marLeft w:val="0"/>
      <w:marRight w:val="0"/>
      <w:marTop w:val="0"/>
      <w:marBottom w:val="0"/>
      <w:divBdr>
        <w:top w:val="none" w:sz="0" w:space="0" w:color="auto"/>
        <w:left w:val="none" w:sz="0" w:space="0" w:color="auto"/>
        <w:bottom w:val="none" w:sz="0" w:space="0" w:color="auto"/>
        <w:right w:val="none" w:sz="0" w:space="0" w:color="auto"/>
      </w:divBdr>
    </w:div>
    <w:div w:id="982545887">
      <w:bodyDiv w:val="1"/>
      <w:marLeft w:val="0"/>
      <w:marRight w:val="0"/>
      <w:marTop w:val="0"/>
      <w:marBottom w:val="0"/>
      <w:divBdr>
        <w:top w:val="none" w:sz="0" w:space="0" w:color="auto"/>
        <w:left w:val="none" w:sz="0" w:space="0" w:color="auto"/>
        <w:bottom w:val="none" w:sz="0" w:space="0" w:color="auto"/>
        <w:right w:val="none" w:sz="0" w:space="0" w:color="auto"/>
      </w:divBdr>
    </w:div>
    <w:div w:id="984356439">
      <w:bodyDiv w:val="1"/>
      <w:marLeft w:val="0"/>
      <w:marRight w:val="0"/>
      <w:marTop w:val="0"/>
      <w:marBottom w:val="0"/>
      <w:divBdr>
        <w:top w:val="none" w:sz="0" w:space="0" w:color="auto"/>
        <w:left w:val="none" w:sz="0" w:space="0" w:color="auto"/>
        <w:bottom w:val="none" w:sz="0" w:space="0" w:color="auto"/>
        <w:right w:val="none" w:sz="0" w:space="0" w:color="auto"/>
      </w:divBdr>
    </w:div>
    <w:div w:id="1111509109">
      <w:bodyDiv w:val="1"/>
      <w:marLeft w:val="0"/>
      <w:marRight w:val="0"/>
      <w:marTop w:val="0"/>
      <w:marBottom w:val="0"/>
      <w:divBdr>
        <w:top w:val="none" w:sz="0" w:space="0" w:color="auto"/>
        <w:left w:val="none" w:sz="0" w:space="0" w:color="auto"/>
        <w:bottom w:val="none" w:sz="0" w:space="0" w:color="auto"/>
        <w:right w:val="none" w:sz="0" w:space="0" w:color="auto"/>
      </w:divBdr>
    </w:div>
    <w:div w:id="1126043122">
      <w:bodyDiv w:val="1"/>
      <w:marLeft w:val="0"/>
      <w:marRight w:val="0"/>
      <w:marTop w:val="0"/>
      <w:marBottom w:val="0"/>
      <w:divBdr>
        <w:top w:val="none" w:sz="0" w:space="0" w:color="auto"/>
        <w:left w:val="none" w:sz="0" w:space="0" w:color="auto"/>
        <w:bottom w:val="none" w:sz="0" w:space="0" w:color="auto"/>
        <w:right w:val="none" w:sz="0" w:space="0" w:color="auto"/>
      </w:divBdr>
    </w:div>
    <w:div w:id="1142498860">
      <w:bodyDiv w:val="1"/>
      <w:marLeft w:val="0"/>
      <w:marRight w:val="0"/>
      <w:marTop w:val="0"/>
      <w:marBottom w:val="0"/>
      <w:divBdr>
        <w:top w:val="none" w:sz="0" w:space="0" w:color="auto"/>
        <w:left w:val="none" w:sz="0" w:space="0" w:color="auto"/>
        <w:bottom w:val="none" w:sz="0" w:space="0" w:color="auto"/>
        <w:right w:val="none" w:sz="0" w:space="0" w:color="auto"/>
      </w:divBdr>
    </w:div>
    <w:div w:id="1199968454">
      <w:bodyDiv w:val="1"/>
      <w:marLeft w:val="0"/>
      <w:marRight w:val="0"/>
      <w:marTop w:val="0"/>
      <w:marBottom w:val="0"/>
      <w:divBdr>
        <w:top w:val="none" w:sz="0" w:space="0" w:color="auto"/>
        <w:left w:val="none" w:sz="0" w:space="0" w:color="auto"/>
        <w:bottom w:val="none" w:sz="0" w:space="0" w:color="auto"/>
        <w:right w:val="none" w:sz="0" w:space="0" w:color="auto"/>
      </w:divBdr>
    </w:div>
    <w:div w:id="1324892051">
      <w:bodyDiv w:val="1"/>
      <w:marLeft w:val="0"/>
      <w:marRight w:val="0"/>
      <w:marTop w:val="0"/>
      <w:marBottom w:val="0"/>
      <w:divBdr>
        <w:top w:val="none" w:sz="0" w:space="0" w:color="auto"/>
        <w:left w:val="none" w:sz="0" w:space="0" w:color="auto"/>
        <w:bottom w:val="none" w:sz="0" w:space="0" w:color="auto"/>
        <w:right w:val="none" w:sz="0" w:space="0" w:color="auto"/>
      </w:divBdr>
    </w:div>
    <w:div w:id="1335063633">
      <w:bodyDiv w:val="1"/>
      <w:marLeft w:val="0"/>
      <w:marRight w:val="0"/>
      <w:marTop w:val="0"/>
      <w:marBottom w:val="0"/>
      <w:divBdr>
        <w:top w:val="none" w:sz="0" w:space="0" w:color="auto"/>
        <w:left w:val="none" w:sz="0" w:space="0" w:color="auto"/>
        <w:bottom w:val="none" w:sz="0" w:space="0" w:color="auto"/>
        <w:right w:val="none" w:sz="0" w:space="0" w:color="auto"/>
      </w:divBdr>
    </w:div>
    <w:div w:id="1423333866">
      <w:bodyDiv w:val="1"/>
      <w:marLeft w:val="0"/>
      <w:marRight w:val="0"/>
      <w:marTop w:val="0"/>
      <w:marBottom w:val="0"/>
      <w:divBdr>
        <w:top w:val="none" w:sz="0" w:space="0" w:color="auto"/>
        <w:left w:val="none" w:sz="0" w:space="0" w:color="auto"/>
        <w:bottom w:val="none" w:sz="0" w:space="0" w:color="auto"/>
        <w:right w:val="none" w:sz="0" w:space="0" w:color="auto"/>
      </w:divBdr>
    </w:div>
    <w:div w:id="1460610398">
      <w:bodyDiv w:val="1"/>
      <w:marLeft w:val="0"/>
      <w:marRight w:val="0"/>
      <w:marTop w:val="0"/>
      <w:marBottom w:val="0"/>
      <w:divBdr>
        <w:top w:val="none" w:sz="0" w:space="0" w:color="auto"/>
        <w:left w:val="none" w:sz="0" w:space="0" w:color="auto"/>
        <w:bottom w:val="none" w:sz="0" w:space="0" w:color="auto"/>
        <w:right w:val="none" w:sz="0" w:space="0" w:color="auto"/>
      </w:divBdr>
    </w:div>
    <w:div w:id="1486123130">
      <w:bodyDiv w:val="1"/>
      <w:marLeft w:val="0"/>
      <w:marRight w:val="0"/>
      <w:marTop w:val="0"/>
      <w:marBottom w:val="0"/>
      <w:divBdr>
        <w:top w:val="none" w:sz="0" w:space="0" w:color="auto"/>
        <w:left w:val="none" w:sz="0" w:space="0" w:color="auto"/>
        <w:bottom w:val="none" w:sz="0" w:space="0" w:color="auto"/>
        <w:right w:val="none" w:sz="0" w:space="0" w:color="auto"/>
      </w:divBdr>
    </w:div>
    <w:div w:id="1584140564">
      <w:bodyDiv w:val="1"/>
      <w:marLeft w:val="0"/>
      <w:marRight w:val="0"/>
      <w:marTop w:val="0"/>
      <w:marBottom w:val="0"/>
      <w:divBdr>
        <w:top w:val="none" w:sz="0" w:space="0" w:color="auto"/>
        <w:left w:val="none" w:sz="0" w:space="0" w:color="auto"/>
        <w:bottom w:val="none" w:sz="0" w:space="0" w:color="auto"/>
        <w:right w:val="none" w:sz="0" w:space="0" w:color="auto"/>
      </w:divBdr>
    </w:div>
    <w:div w:id="1587686353">
      <w:bodyDiv w:val="1"/>
      <w:marLeft w:val="0"/>
      <w:marRight w:val="0"/>
      <w:marTop w:val="0"/>
      <w:marBottom w:val="0"/>
      <w:divBdr>
        <w:top w:val="none" w:sz="0" w:space="0" w:color="auto"/>
        <w:left w:val="none" w:sz="0" w:space="0" w:color="auto"/>
        <w:bottom w:val="none" w:sz="0" w:space="0" w:color="auto"/>
        <w:right w:val="none" w:sz="0" w:space="0" w:color="auto"/>
      </w:divBdr>
    </w:div>
    <w:div w:id="1611813381">
      <w:bodyDiv w:val="1"/>
      <w:marLeft w:val="0"/>
      <w:marRight w:val="0"/>
      <w:marTop w:val="0"/>
      <w:marBottom w:val="0"/>
      <w:divBdr>
        <w:top w:val="none" w:sz="0" w:space="0" w:color="auto"/>
        <w:left w:val="none" w:sz="0" w:space="0" w:color="auto"/>
        <w:bottom w:val="none" w:sz="0" w:space="0" w:color="auto"/>
        <w:right w:val="none" w:sz="0" w:space="0" w:color="auto"/>
      </w:divBdr>
    </w:div>
    <w:div w:id="1649941181">
      <w:bodyDiv w:val="1"/>
      <w:marLeft w:val="0"/>
      <w:marRight w:val="0"/>
      <w:marTop w:val="0"/>
      <w:marBottom w:val="0"/>
      <w:divBdr>
        <w:top w:val="none" w:sz="0" w:space="0" w:color="auto"/>
        <w:left w:val="none" w:sz="0" w:space="0" w:color="auto"/>
        <w:bottom w:val="none" w:sz="0" w:space="0" w:color="auto"/>
        <w:right w:val="none" w:sz="0" w:space="0" w:color="auto"/>
      </w:divBdr>
    </w:div>
    <w:div w:id="1683126625">
      <w:bodyDiv w:val="1"/>
      <w:marLeft w:val="0"/>
      <w:marRight w:val="0"/>
      <w:marTop w:val="0"/>
      <w:marBottom w:val="0"/>
      <w:divBdr>
        <w:top w:val="none" w:sz="0" w:space="0" w:color="auto"/>
        <w:left w:val="none" w:sz="0" w:space="0" w:color="auto"/>
        <w:bottom w:val="none" w:sz="0" w:space="0" w:color="auto"/>
        <w:right w:val="none" w:sz="0" w:space="0" w:color="auto"/>
      </w:divBdr>
    </w:div>
    <w:div w:id="1810591942">
      <w:bodyDiv w:val="1"/>
      <w:marLeft w:val="0"/>
      <w:marRight w:val="0"/>
      <w:marTop w:val="0"/>
      <w:marBottom w:val="0"/>
      <w:divBdr>
        <w:top w:val="none" w:sz="0" w:space="0" w:color="auto"/>
        <w:left w:val="none" w:sz="0" w:space="0" w:color="auto"/>
        <w:bottom w:val="none" w:sz="0" w:space="0" w:color="auto"/>
        <w:right w:val="none" w:sz="0" w:space="0" w:color="auto"/>
      </w:divBdr>
    </w:div>
    <w:div w:id="1886023403">
      <w:bodyDiv w:val="1"/>
      <w:marLeft w:val="0"/>
      <w:marRight w:val="0"/>
      <w:marTop w:val="0"/>
      <w:marBottom w:val="0"/>
      <w:divBdr>
        <w:top w:val="none" w:sz="0" w:space="0" w:color="auto"/>
        <w:left w:val="none" w:sz="0" w:space="0" w:color="auto"/>
        <w:bottom w:val="none" w:sz="0" w:space="0" w:color="auto"/>
        <w:right w:val="none" w:sz="0" w:space="0" w:color="auto"/>
      </w:divBdr>
    </w:div>
    <w:div w:id="1981765340">
      <w:bodyDiv w:val="1"/>
      <w:marLeft w:val="0"/>
      <w:marRight w:val="0"/>
      <w:marTop w:val="0"/>
      <w:marBottom w:val="0"/>
      <w:divBdr>
        <w:top w:val="none" w:sz="0" w:space="0" w:color="auto"/>
        <w:left w:val="none" w:sz="0" w:space="0" w:color="auto"/>
        <w:bottom w:val="none" w:sz="0" w:space="0" w:color="auto"/>
        <w:right w:val="none" w:sz="0" w:space="0" w:color="auto"/>
      </w:divBdr>
    </w:div>
    <w:div w:id="2028290051">
      <w:bodyDiv w:val="1"/>
      <w:marLeft w:val="0"/>
      <w:marRight w:val="0"/>
      <w:marTop w:val="0"/>
      <w:marBottom w:val="0"/>
      <w:divBdr>
        <w:top w:val="none" w:sz="0" w:space="0" w:color="auto"/>
        <w:left w:val="none" w:sz="0" w:space="0" w:color="auto"/>
        <w:bottom w:val="none" w:sz="0" w:space="0" w:color="auto"/>
        <w:right w:val="none" w:sz="0" w:space="0" w:color="auto"/>
      </w:divBdr>
    </w:div>
    <w:div w:id="2043939159">
      <w:bodyDiv w:val="1"/>
      <w:marLeft w:val="0"/>
      <w:marRight w:val="0"/>
      <w:marTop w:val="0"/>
      <w:marBottom w:val="0"/>
      <w:divBdr>
        <w:top w:val="none" w:sz="0" w:space="0" w:color="auto"/>
        <w:left w:val="none" w:sz="0" w:space="0" w:color="auto"/>
        <w:bottom w:val="none" w:sz="0" w:space="0" w:color="auto"/>
        <w:right w:val="none" w:sz="0" w:space="0" w:color="auto"/>
      </w:divBdr>
    </w:div>
    <w:div w:id="2047483048">
      <w:bodyDiv w:val="1"/>
      <w:marLeft w:val="0"/>
      <w:marRight w:val="0"/>
      <w:marTop w:val="0"/>
      <w:marBottom w:val="0"/>
      <w:divBdr>
        <w:top w:val="none" w:sz="0" w:space="0" w:color="auto"/>
        <w:left w:val="none" w:sz="0" w:space="0" w:color="auto"/>
        <w:bottom w:val="none" w:sz="0" w:space="0" w:color="auto"/>
        <w:right w:val="none" w:sz="0" w:space="0" w:color="auto"/>
      </w:divBdr>
    </w:div>
    <w:div w:id="2124227251">
      <w:bodyDiv w:val="1"/>
      <w:marLeft w:val="0"/>
      <w:marRight w:val="0"/>
      <w:marTop w:val="0"/>
      <w:marBottom w:val="0"/>
      <w:divBdr>
        <w:top w:val="none" w:sz="0" w:space="0" w:color="auto"/>
        <w:left w:val="none" w:sz="0" w:space="0" w:color="auto"/>
        <w:bottom w:val="none" w:sz="0" w:space="0" w:color="auto"/>
        <w:right w:val="none" w:sz="0" w:space="0" w:color="auto"/>
      </w:divBdr>
    </w:div>
    <w:div w:id="21440336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CRISTI\My%20Documents\ebook_ro_ri.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33F765-FCD4-4CD4-AC16-2E0F5AB9FE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ebook_ro_ri.dot</Template>
  <TotalTime>2</TotalTime>
  <Pages>1</Pages>
  <Words>55217</Words>
  <Characters>314742</Characters>
  <Application>Microsoft Office Word</Application>
  <DocSecurity>0</DocSecurity>
  <Lines>2622</Lines>
  <Paragraphs>738</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Lasa-mi o sansa</vt:lpstr>
      <vt:lpstr>Lasa-mi o sansa</vt:lpstr>
    </vt:vector>
  </TitlesOfParts>
  <Company/>
  <LinksUpToDate>false</LinksUpToDate>
  <CharactersWithSpaces>369221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cp:lastModifiedBy>rush</cp:lastModifiedBy>
  <cp:revision>4</cp:revision>
  <cp:lastPrinted>2010-02-19T16:31:00Z</cp:lastPrinted>
  <dcterms:created xsi:type="dcterms:W3CDTF">2014-03-08T19:06:00Z</dcterms:created>
  <dcterms:modified xsi:type="dcterms:W3CDTF">2018-12-14T13:47:00Z</dcterms:modified>
</cp:coreProperties>
</file>