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1BA" w:rsidRPr="00CD0104" w:rsidRDefault="00F651BA" w:rsidP="0059567A">
      <w:pPr>
        <w:widowControl w:val="0"/>
        <w:autoSpaceDE w:val="0"/>
        <w:autoSpaceDN w:val="0"/>
        <w:adjustRightInd w:val="0"/>
        <w:spacing w:after="0"/>
        <w:ind w:firstLine="282"/>
        <w:jc w:val="both"/>
        <w:rPr>
          <w:rFonts w:cs="Bookman Old Style"/>
          <w:color w:val="000000"/>
        </w:rPr>
      </w:pPr>
    </w:p>
    <w:p w:rsidR="009621F0" w:rsidRPr="009621F0" w:rsidRDefault="009621F0" w:rsidP="0059567A">
      <w:pPr>
        <w:pStyle w:val="RITitlu"/>
        <w:spacing w:before="0" w:after="0"/>
        <w:rPr>
          <w:rFonts w:ascii="Bookman Old Style" w:hAnsi="Bookman Old Style"/>
          <w:i/>
          <w:noProof/>
          <w:color w:val="7030A0"/>
          <w:sz w:val="36"/>
          <w:szCs w:val="36"/>
        </w:rPr>
      </w:pPr>
      <w:bookmarkStart w:id="0" w:name="OLE_LINK8"/>
      <w:bookmarkStart w:id="1" w:name="OLE_LINK7"/>
      <w:bookmarkStart w:id="2" w:name="OLE_LINK1"/>
      <w:bookmarkStart w:id="3" w:name="OLE_LINK2"/>
      <w:bookmarkStart w:id="4" w:name="OLE_LINK3"/>
      <w:bookmarkStart w:id="5" w:name="OLE_LINK14"/>
      <w:bookmarkStart w:id="6" w:name="OLE_LINK23"/>
      <w:bookmarkStart w:id="7" w:name="OLE_LINK66"/>
      <w:bookmarkStart w:id="8" w:name="OLE_LINK84"/>
      <w:bookmarkStart w:id="9" w:name="OLE_LINK216"/>
      <w:bookmarkStart w:id="10" w:name="OLE_LINK4"/>
      <w:bookmarkStart w:id="11" w:name="OLE_LINK5"/>
      <w:r w:rsidRPr="009621F0">
        <w:rPr>
          <w:rFonts w:ascii="Bookman Old Style" w:hAnsi="Bookman Old Style"/>
          <w:i/>
          <w:noProof/>
          <w:color w:val="7030A0"/>
          <w:sz w:val="36"/>
          <w:szCs w:val="36"/>
        </w:rPr>
        <w:lastRenderedPageBreak/>
        <w:t>Promisiuni furate de Barbara Andrews</w:t>
      </w:r>
    </w:p>
    <w:p w:rsidR="002174A4" w:rsidRPr="002174A4" w:rsidRDefault="002174A4" w:rsidP="0059567A">
      <w:pPr>
        <w:pStyle w:val="RITitlu"/>
        <w:spacing w:before="0" w:after="0"/>
        <w:rPr>
          <w:rFonts w:ascii="Bookman Old Style" w:hAnsi="Bookman Old Style"/>
          <w:i/>
          <w:noProof/>
        </w:rPr>
      </w:pPr>
      <w:bookmarkStart w:id="12" w:name="_GoBack"/>
      <w:r w:rsidRPr="002174A4">
        <w:rPr>
          <w:rFonts w:ascii="Bookman Old Style" w:hAnsi="Bookman Old Style"/>
          <w:i/>
          <w:noProof/>
        </w:rPr>
        <w:lastRenderedPageBreak/>
        <w:t xml:space="preserve">Capitolul </w:t>
      </w:r>
      <w:bookmarkEnd w:id="0"/>
      <w:bookmarkEnd w:id="1"/>
      <w:bookmarkEnd w:id="2"/>
      <w:bookmarkEnd w:id="3"/>
      <w:bookmarkEnd w:id="4"/>
      <w:bookmarkEnd w:id="5"/>
      <w:bookmarkEnd w:id="6"/>
      <w:bookmarkEnd w:id="7"/>
      <w:bookmarkEnd w:id="8"/>
      <w:bookmarkEnd w:id="9"/>
      <w:r w:rsidRPr="002174A4">
        <w:rPr>
          <w:rFonts w:ascii="Bookman Old Style" w:hAnsi="Bookman Old Style"/>
          <w:i/>
          <w:noProof/>
        </w:rPr>
        <w:t>1</w:t>
      </w:r>
    </w:p>
    <w:bookmarkEnd w:id="10"/>
    <w:bookmarkEnd w:id="11"/>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Buchetul de mireasă nu era tot ce aştepta Gina de la Bruce. Îl muta dintr-o mână într-alta, aşteptând în spatele bărbatului înalt, care va deveni soţul ei imediat ce cuplul dinnaintea lor va termina cu jurămintele. Îşi vârî nasul în buchet şi inspiră mirosul greu. Fusese surprinsă că el nu-şi amintise că ura trandafirii. Iar buchetul ei era făcut din aceste flori, albe şi roz.</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Dar, bineînţeles, acest buchet făcea probabil parte din pachetul de nuntă de la micuţa capelă din Las Vegas în care reverendul Findiay îi va lega viaţa de cea a bărbatului de lângă ea. Bineînţeles că nu se aştepta la nimic special când plecase de acasă, din suburbia Chicagoului, ca să se mărite cu cel pe care-l iubea. Ceremonia nu era atât de importantă, dar nici nu putea aştepta până ar fi făcut planuri pentru o nuntă cu toată familia, care nu era prea încântată de relaţia ei. Nu-i plăcea că în acest moment Bruce era prea tăcut. Îi cercetă profilul şi descoperi o cută pe frunte, ceea ce o făcu să creadă că şi el era nervos. Mută din nou buchetul în cealaltă mână şi se agăţă de braţul lui, dorind să-l simtă lângă ea, dorind să simtă că luase o decizie bună. O săptămână era un timp prea scurt ca să decizi ce e bine pentru viaţa ta. Peste câteva minute, cei douăzeci şi patru de ani de singurătate vor lua sfârşit şi se simţea speriată.</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Aş fi vrut să-ţi schimbi uniforma, spuse ea mângâind textura hainei maro-închis.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îi luă mâna în palma lui puternică.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ştiam că nu-ţi place uniforma mea, spuse el uimit.</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Arăţi teribil de solemn, sopţi ea privind perechea care intrase în camera de aşteptare.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Ochii lui întunecaţi o priviră cercetător şi aruncă o privire sardonică. În cele din urmă zâmbi, dar numai buzele lui îşi schimbară forma, chipul îi rămase la fel de întunecat.</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Cred că eşti singura fată care n-ai fost orbită de uniforma mea de ofiţer de marină.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Amintindu-şi cât de impunător i se păruse când îl zărise pentru prima dată, la petrecerea dată de prietena ei Claire, se retrase un pas şi prinse din nou buchetul cu ambele mâini. Oare de aceea se îndrăgostise prima lui soţie de el? Pentru că arăta minunat în uniforma de ofiţer de marină? Pe Gina o duru să se compare, chiar înaintea nunţii, cu prima lui soţie.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lastRenderedPageBreak/>
        <w:t>— Credeam că ştii cum sunt, spuse ea cu voce nefericită.</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Aha, asta ar trebui să fie prima noastră ceartă.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Ultimul lucru pe care şi-l dorea Gina în acel moment era o ceartă.</w:t>
      </w:r>
    </w:p>
    <w:p w:rsidR="007D3A98" w:rsidRDefault="007D3A98" w:rsidP="0059567A">
      <w:pPr>
        <w:widowControl w:val="0"/>
        <w:tabs>
          <w:tab w:val="left" w:pos="451"/>
        </w:tabs>
        <w:autoSpaceDE w:val="0"/>
        <w:autoSpaceDN w:val="0"/>
        <w:adjustRightInd w:val="0"/>
        <w:spacing w:after="0"/>
        <w:ind w:firstLine="282"/>
        <w:jc w:val="both"/>
        <w:rPr>
          <w:rFonts w:cs="Bookman Old Style"/>
          <w:color w:val="000000"/>
        </w:rPr>
      </w:pPr>
      <w:r>
        <w:rPr>
          <w:rFonts w:cs="Bookman Old Style"/>
          <w:color w:val="000000"/>
        </w:rPr>
        <w:t>— Ar fi a doua, îi reaminti ea. Prima avusese loc în momentul în care îi explicase că nu va fi a lui înainte de căsătorie.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ţin scorul, spuse el iritat. Îţi place buchetul?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Fu salvată de intrarea asistentei reverendului, o tânără îmbrăcată într-o robă albastră din satin, care-i aduse aminte Ginei de soţia unui Moş Crăciun.</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Jonathan Kenyon şi Gina Livingstone, citi femeia de pe o foaie de hârtie. Revedendul Findiay este gata. Urmaţi-mă, vă rog.</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Auzind numele de Jonathan, Gina fu la fel de şocată ca atunci când el completase fişa pentru licenţă. I explicase că Jonathan B. Înseamnă Jonathan Bruce, primul nume fiind cel al bunicului său, pe care nu-l folosea nimeni. Fusese totuşi straniu să-i afle numele întreg în ziua căsătoriei. Oricum, l-ar fi iubit chiar dacă l-ar fi chemat Rumpelstilskin.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Păşind în capela minusculă, Gina avu un sentiment de tristeţe.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Reverendul aproape moţăia, în strana înconjurată de flori artificiale prăfuite.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Bruce tuşi şi reverendul se trezi. Cu un un gest teatral, îi invită să se aşeze în faţa lui.</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Fericitul cuplu va sta aici. Mabel va fi domnişoara de onoare şi va sta lângă mireasă, iar nepotul meu, Tad, va sta lângă mire.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părea că reverendul depunea mult efort pentru fiecare ceremonie, de aceea îl găsiseră aţipit. Acesta păstră un moment de tăcere înainte de a deschide cartea din faţa sa. Cu toate acestea nu-şi aruncă deloc privirea pe ea, fiindcă ştia slujba pe dinafară de multă vreme. Respirând adânc, Gina cercetă cu grijă faţa lui Bruce, căutând vreun semn de regret. Îi iubea linia clasică a obrazului, oasele bine conturate, inteligenţa din privire, nasul acvilin. Peste câteva momente, acest bărbat superb va deveni soţul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Simţindu-se privit, se întoarse spre ea şi-i zâmbi uşor.</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Eşti o mireasă superbă.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Mulţumesc.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Însă complimentul lui o întristă. Vocea îi sunase ca şi când ar fi făcut-o din obligaţie.</w:t>
      </w:r>
    </w:p>
    <w:p w:rsidR="007D3A98" w:rsidRDefault="007D3A98" w:rsidP="0059567A">
      <w:pPr>
        <w:widowControl w:val="0"/>
        <w:tabs>
          <w:tab w:val="left" w:pos="552"/>
        </w:tabs>
        <w:autoSpaceDE w:val="0"/>
        <w:autoSpaceDN w:val="0"/>
        <w:adjustRightInd w:val="0"/>
        <w:spacing w:after="0"/>
        <w:ind w:firstLine="282"/>
        <w:jc w:val="both"/>
        <w:rPr>
          <w:rFonts w:cs="Bookman Old Style"/>
          <w:color w:val="000000"/>
        </w:rPr>
      </w:pPr>
      <w:r>
        <w:rPr>
          <w:rFonts w:cs="Bookman Old Style"/>
          <w:color w:val="000000"/>
        </w:rPr>
        <w:t xml:space="preserve">— Dacă toată lumea e prezentă, putem începe, spuse </w:t>
      </w:r>
      <w:r>
        <w:rPr>
          <w:rFonts w:cs="Bookman Old Style"/>
          <w:color w:val="000000"/>
        </w:rPr>
        <w:lastRenderedPageBreak/>
        <w:t>reverendul pompos.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Ceva lipseşte, se gândi Gina, încercând să nu plângă. Era oare depresia oricărei mirese dinainte de nuntă? Până în acest moment fusese veselă şi entuziastă. Când îl întâlnise prima oară pe Bruce ştiuse că el este cel ales. Până atunci, niciun bărbat nu-i făcuse inima să tresară.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Vorbele preotului îi erau familiare. Gina fusese domnisoară de onoare la multe nunţi şi-şi amintea ceremonia cuvânt cu cuvânt. Când reverendul Findiay o întrebă dacă vrea să-l ia de soţ pe Bruce, răspunsul ei veni clar şi răspicat.</w:t>
      </w:r>
    </w:p>
    <w:p w:rsidR="007D3A98" w:rsidRDefault="007D3A98" w:rsidP="0059567A">
      <w:pPr>
        <w:widowControl w:val="0"/>
        <w:tabs>
          <w:tab w:val="left" w:pos="245"/>
        </w:tabs>
        <w:autoSpaceDE w:val="0"/>
        <w:autoSpaceDN w:val="0"/>
        <w:adjustRightInd w:val="0"/>
        <w:spacing w:after="0"/>
        <w:ind w:firstLine="282"/>
        <w:jc w:val="both"/>
        <w:rPr>
          <w:rFonts w:cs="Bookman Old Style"/>
          <w:color w:val="000000"/>
        </w:rPr>
      </w:pPr>
      <w:r>
        <w:rPr>
          <w:rFonts w:cs="Bookman Old Style"/>
          <w:color w:val="000000"/>
        </w:rPr>
        <w:t>— Acum poţi săruta mireasa, spuse reverendul cu atâta satisfacţie în glas, ca şi când i-ar fi cunoscut de foarte multă vreme.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Este un bun actor, se gândi Gina. Acesta a fost primul ei gând de femeie măritată.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Sărutul lui Bruce fu scurt şi fără pasiune. Probabil se va revanşa mai târziu, se gândi Gina, în timp ce domnul Findiay aproape îi dădea afară. Afacerile pe primul loc. În anticameră mai aşteptau încă două perechi.</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Ei bine, spuse Bruce, nu este exact ceea ce îţi doreai, dar suntem legal soţ şi soţie.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chicoti, eliberându-se de tensiunea în care stătuse cele câteva ore de când ajunsese în Las Vegas. Avea nevoie de această descărcare.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Bruce o luă de mână, ieşiră din capelă şi opri un taxi.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Oare o va duce la motelul în care stătuse el cu o noapte înainte? Cu toate că era jumătatea lui septembrie aerul era foarte încins. Îşi scoase jacheta, rămase într-o bluză foarte sexy şi se aşeză confortabil lângă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Dar această ţinută nu avu niciun efect asupra proaspătului ei soţ.</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Ţi-e foame? întrebă el.</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Sunt moartă de foame.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Şi acesta era adevărul. Cu excepţia unei felii de pâine prăjită şi o ceaşcă de ceai nu mâncase nimic.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Soţul ei îi spuse şoferului de taxi unde să-i ducă şi se retrase cât mai departe de ea. Cuplurile proaspăt căsătorite stau unul lângă altul, se gândi ea, dar comportamentul lui o făcu să-i fie teamă să-l atingă. Bruce nu fusese niciodată reticent în a-şi arăta sentimentele faţă de ea. Se sărutaseră tot timpul în turul oraşului </w:t>
      </w:r>
      <w:r>
        <w:rPr>
          <w:rFonts w:cs="Bookman Old Style"/>
          <w:color w:val="000000"/>
        </w:rPr>
        <w:lastRenderedPageBreak/>
        <w:t>Chicago, chiar şi în submarinul de la Muzeul celui de-al Doilea Război Mondial. De ce era atât de distant acum când erau căsătoriţi?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Era prima ei vizită în Las Vegas şi luminile orbitoare în mii de culori o făceau să se simtă confuză.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Hotelul la care se opriră era un colos din sticlă şi metal, în linii futuriste. Înăuntru, o mulţime de oameni îmbrăcaţi în cele mai diverse haine, de la rochii de seară de firmă, la blugi şi tricouri rupte. Toţi se miscau într-un ritm ameţitor, dar drumurile tuturor se terminau în cazinoul imens, îmbrăcat în roşu şi argintiu.</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Ce joc îţi place să joci? întrebă Bruce. Blackjack, ruletă, bacara, keno?</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începu să râdă.</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Ştii prea bine că nu joc. Te voi privi pe tine.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Vrei să spui că nu ţi-ai încercat niciodată norocul? Poftim, spuse el scoţând un pumn de bani din buzunar. Încearcă-ţi şansa undeva.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Cincizeci de dolari! Nu vreau să-ţi irosesc banii, Bruce.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Trebuie să fie ceva care ai vrea să încerci.</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Bine, o să-ţi fac pe plac. Voi încerca la un automat, dar o singură dată, să văd ce se întâmplă.</w:t>
      </w:r>
    </w:p>
    <w:p w:rsidR="007D3A98" w:rsidRDefault="007D3A98" w:rsidP="0059567A">
      <w:pPr>
        <w:widowControl w:val="0"/>
        <w:tabs>
          <w:tab w:val="left" w:pos="515"/>
        </w:tabs>
        <w:autoSpaceDE w:val="0"/>
        <w:autoSpaceDN w:val="0"/>
        <w:adjustRightInd w:val="0"/>
        <w:spacing w:after="0"/>
        <w:ind w:firstLine="282"/>
        <w:jc w:val="both"/>
        <w:rPr>
          <w:rFonts w:cs="Bookman Old Style"/>
          <w:color w:val="000000"/>
        </w:rPr>
      </w:pPr>
      <w:r>
        <w:rPr>
          <w:rFonts w:cs="Bookman Old Style"/>
          <w:color w:val="000000"/>
        </w:rPr>
        <w:t>— Sunt o mulţime aici, spuse el, arătându-i şirul lung de jocuri.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gălăgie asurzitoare de ţipete şi zornăit de bani îi întâmpină când intrară în imensa încăpere.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E foarte aglomerat aici, spuse el zâmbind. La care vrei să te instalezi?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Vreau la una cu cireşe şi portocale, una nichelată, dacă se poate.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Nichelată să fie, spuse el râzând.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o luă înainte şi Gina îl urmă. După câţiva paşi, îşi dădu seama că soţul ei şchiopăta uşor. Înainte de a se despărţi, acum trei zile, nu avea nimic.</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Ce s-a întâmplat cu piciorul tău? îl întrebă ea ajungându-l din urmă.</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Oh, mai nimic. Am alunecat pe marginea piscinei, la fermă.</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Nu înţeleg de ce n-am observat mai devreme. De ce n-ai spus nimic. Te doare?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Gina, nu-ţi face griji. Nu este nimic grav.</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Bruce îi strecură ceva în palmă.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Dar astea nu sunt jetoane.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lastRenderedPageBreak/>
        <w:t>— Nu-ţi fie frică, monedele de un dolar merg la orice maşină de aici.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Bruce! Dar nu vreau să joc cu bani.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 ce nu? Eşti în luna de miere.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Dar nu vreau să pierd.</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Nu-ţi fie frică să-ţi încerci norocul. Hai, uite! Un bărbat tocmai a părăsit o maşină, dacă suntem rapizi o prindem.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câteva secunde, se afla în faţa maşinii nichelate, într-o cuşcă de sticlă. Vârî o fisă şi imediat portocale, cireşe şi lămâi se perindară prin faţa ochilor ei.</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O singură lămâie. Nu este prea bine, nu-i aşa? întrebă ea studiind combinaţia care-i ieşise.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trebuie să te opreşti după prima încerare, o îmbărbătă el.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Dar, Bruce</w:t>
      </w:r>
      <w:r w:rsidR="003E717D">
        <w:rPr>
          <w:rFonts w:cs="Bookman Old Style"/>
          <w:color w:val="000000"/>
        </w:rPr>
        <w: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Încearcă din nou, insistă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părea că pe el îl hipnotiza mersul circular al semnelor pe ecranul maşinii, dar Gina se simţea mai mult vinovată decât optimistă când vârî încă un dolar. Bruce era foarte cheltuitor, pentru că familia lui era bogată, însă Gina, care muncise din greu ca asistent decorator, ştia valoarea fiecărui bănuţ. Aproape că se certase cu Bruce când acesta o anunţase că nu va mai trebui să muncească după căsătorie. Spera ca peste câteva luni să-şi schimbe părerea.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ce îi mâncase aproape jumătate din monedele pe care le avea în mână, aparatul arătă şi prima combinaţie câştigătoare. Nu câştigă prea mult, dar recuperă ceva din bani.</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Poftim, spuse ea întinzând monedele soţului ei. Nu vreau să mai pierd niciun ban. Mă las păgubaşă.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vrei să vezi dacă poţi câştiga jackpotul?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În niciun caz. Îţi sunt datoare şapte dolari.</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Ai uitat că acum suntem căsătoriţi. Jumătate din ce am îţi aparţine.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Restaurantul era parcă din altă lume. O muzică în surdină şi o atmosferă de lux orbitor. Gina se simţi stânjenită în costumul ei ieftin.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Un chelner în costum roşu veni să le ia comanda pentru băuturi, iar un altul le oferi meniurile îmbrăcate în piele fină, roşie.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Gina sorbea încet din paharul cu daiquiri în timp ce-şi privea soţul. De obicei, înainte de masă lua două pahare de votcă şi </w:t>
      </w:r>
      <w:r>
        <w:rPr>
          <w:rFonts w:cs="Bookman Old Style"/>
          <w:color w:val="000000"/>
        </w:rPr>
        <w:lastRenderedPageBreak/>
        <w:t>gheaţă, dar în această seară muta paharul dintr-o parte în alta.</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Este ceva în neregulă cu băutura ta?</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Nu, nu este nimic. O privi lung şi-i zâmbi. Putem comanda? Melcii arată bine, sau poate crevete?</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Bruce! Ştii foarte bine că sunt alergică. Doar nu vrei să-mi petrec noaptea nunţii la spital?</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Bineînţeles că nu, spuse el repede. Mă gândem să comand pentru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Întâi trandafiri şi acum crevete, gândi Gina, supărată. Cum de uita Bruce atât de repede orice lucru legat de ea? Nu stătuseră despărţiţi decât câteva zile în care Bruce fusese plecat la ferma familiei lui din California, ca să încheie o afacere împreună cu fratele său. Înainte de a se despărţi, se cunoşteau foarte bine. Oare credea că a făcut o greşeală căsătorindu-se cu ea?</w:t>
      </w:r>
    </w:p>
    <w:p w:rsidR="007D3A98" w:rsidRDefault="007D3A98" w:rsidP="0059567A">
      <w:pPr>
        <w:widowControl w:val="0"/>
        <w:tabs>
          <w:tab w:val="left" w:pos="567"/>
        </w:tabs>
        <w:autoSpaceDE w:val="0"/>
        <w:autoSpaceDN w:val="0"/>
        <w:adjustRightInd w:val="0"/>
        <w:spacing w:after="0"/>
        <w:ind w:firstLine="282"/>
        <w:jc w:val="both"/>
        <w:rPr>
          <w:rFonts w:cs="Bookman Old Style"/>
          <w:color w:val="000000"/>
        </w:rPr>
      </w:pPr>
      <w:r>
        <w:rPr>
          <w:rFonts w:cs="Bookman Old Style"/>
          <w:color w:val="000000"/>
        </w:rPr>
        <w:t>— Cred că n-ar trebui să mănânc prea mult, spuse ea încercând să pară veselă. După o săptămână petrecută în Las Vegas, nu voi mai putea să intru în haine.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Aş vrea să vorbim despre asta, spuse Bruce uitându-se în meniu. Am făcut alte planuri.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Ce planuri?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O să fii supărată dacă nu vom sta în Las Vegas?</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Bruce, ştii că n-am fost prea entuziasmată să ne petrecem luna de miere în Las Vegas.</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Ei bine, am aranjat să mergem într-un loc unde să avem parte de puţină linişte.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toate că ideea îi surâdea Ginei, felul în care vorbea Bruce o puse pe gânduri.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Unde vom merge?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Este o surpriză.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Bruce, ştii că nu-mi plac surprizele.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Vei şti când vom ajunge.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Nu-ţi voi spune.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Înainte să-i poată răspunde, chelnerul se întoarse ca să le ia comanda. Bruce se oferi să comande pentru amândoi, şi ea dădu din cap, nepăsându-i ce va mânca.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sosi primul fel, Gina nu mai avea poftă de mâncare, în schimb Bruce se aruncă pur şi simplu asupra delicioaselor scoici. Purtară o conversaţie impersonală, ca şi când ar fi fost două foste cunoştinţe.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Ea nu-şi explica această atitudine din partea lui. Părea foarte nervos. Oare regreta acest mariaj? Era foarte serios, ceea ce nu-i stătea în fire. Până când se despărţiseră acum trei zile, părea foarte îndrăgostit. Conversaţiile lor erau spirituale şi pline de haz. Chiar şi Claire îl evaluase drept puţin superficial. Gina nu mai suportă.</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Te preocupă ceva, Bruce?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Bineînţeles că nu, dragă. Îţi promit că luna noastră de miere va fi memorabilă, răspunse el. Dar niciun zâmbet, nicio privire caldă, nimic. Acest fapt o făcu să-şi dea seama că ceva nu era totuşi în ordine.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Bruce</w:t>
      </w:r>
      <w:r w:rsidR="003E717D">
        <w:rPr>
          <w:rFonts w:cs="Bookman Old Style"/>
          <w:color w:val="000000"/>
        </w:rPr>
        <w:t>...</w:t>
      </w:r>
      <w:r>
        <w:rPr>
          <w:rFonts w:cs="Bookman Old Style"/>
          <w:color w:val="000000"/>
        </w:rPr>
        <w:t xml:space="preserve"> Dacă ai o problemă, ştii foarte bine că poţi să-mi spui.</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Îmi voi aduce aminte</w:t>
      </w:r>
      <w:r w:rsidR="003E717D">
        <w:rPr>
          <w:rFonts w:cs="Bookman Old Style"/>
          <w:color w:val="000000"/>
        </w:rPr>
        <w:t>...</w:t>
      </w:r>
      <w:r>
        <w:rPr>
          <w:rFonts w:cs="Bookman Old Style"/>
          <w:color w:val="000000"/>
        </w:rPr>
        <w:t xml:space="preserve"> dacă voi avea o problemă, spuse el solemn.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terminară masa, ieşiră în stradă şi luară alt taxi.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folosise camera lui de motel ca să se schimbe în toaleta de nuntă, dar atunci fusese atât de preocupată încât nu băgase de seamă nimic. Acum, întoarsă împreună cu soţul ei, studie toate detaliile. O reproducere după Renoir trona deasupra patului imens îmbrăcat într-o cuvertură roşie strălucitoare.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Aşteptă câteva momente, în speranţa că Bruce o va lua în braţe şi-i va spune cât de mult o iubeşte, dar acesta începu să-şi facă bagajele, aşa că intră în baie şi se schimbă în cămasa de noapte ivorie, cadou de nuntă de la buna ei prietenă, Claire.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Întoarsă în cameră rămase în cadrul uşii, sperând ca el s-o privească.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Eşti gata de plecare? întrebă însă el cu valiza în mână.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 Credeam că vom rămâne aici în această noapte.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Doar ţi-am spus, avem alte planuri.</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Dar</w:t>
      </w:r>
      <w:r w:rsidR="003E717D">
        <w:rPr>
          <w:rFonts w:cs="Bookman Old Style"/>
          <w:color w:val="000000"/>
        </w:rPr>
        <w:t>...</w:t>
      </w:r>
      <w:r>
        <w:rPr>
          <w:rFonts w:cs="Bookman Old Style"/>
          <w:color w:val="000000"/>
        </w:rPr>
        <w:t xml:space="preserve"> se opri, neştiind ce să mai spună. Cum ar fi putut să-i spună că se simţea părăsită în noapte nunţii, când ar fi vrut să facă dragoste cu soţul ei pe care-l iubea mai mult decât orice?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te speria. Am să mă revanşez când vom ajunge.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schimbă repede şi ieşi în faţa camerei, unde Bruce punea bagajele într-o maşină veche şi prăfuită. Pentru Gina, era o nouă surpriză. Se aştepta ca Bruce că conducă o maşină model sport, ceva cu un motor puternic, nu o asemenea rablă.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Bruce, trebuie să le spun părinţilor mei unde mergem.</w:t>
      </w:r>
    </w:p>
    <w:p w:rsidR="007D3A98" w:rsidRDefault="007D3A98" w:rsidP="0059567A">
      <w:pPr>
        <w:widowControl w:val="0"/>
        <w:tabs>
          <w:tab w:val="left" w:pos="558"/>
        </w:tabs>
        <w:autoSpaceDE w:val="0"/>
        <w:autoSpaceDN w:val="0"/>
        <w:adjustRightInd w:val="0"/>
        <w:spacing w:after="0"/>
        <w:ind w:firstLine="282"/>
        <w:jc w:val="both"/>
        <w:rPr>
          <w:rFonts w:cs="Bookman Old Style"/>
          <w:color w:val="000000"/>
        </w:rPr>
      </w:pPr>
      <w:r>
        <w:rPr>
          <w:rFonts w:cs="Bookman Old Style"/>
          <w:color w:val="000000"/>
        </w:rPr>
        <w:t xml:space="preserve">— Iubito, spuse el fără s-o privească, acum eşti femeie măritată. </w:t>
      </w:r>
      <w:r>
        <w:rPr>
          <w:rFonts w:cs="Bookman Old Style"/>
          <w:color w:val="000000"/>
        </w:rPr>
        <w:lastRenderedPageBreak/>
        <w:t>Nu trebuie să le spui lor unde-ţi petreci luna de miere.</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t>— Măcar să le telefonez, să le spun că nu vom rămâne în Vegas.</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Lasă că le vei spune când vom ajunge la destinaţie.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luă de mână şi aproape o împinse în maşină. După aceea se sui şi el şi demară.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Conduse în linişte, cu viteză moderată, şi Gina se retrase lângă fereastră şi privi cerul înstelat. Se concentră asupra constelaţiilor, încercând să le recunoască. Ochii i se închiseră şi aţipi.</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Scuză-mă că te-am trezit, spuse Bruce încet, dar vreau să iau nişte cafea. Aveam nevoie, ca să mă ţină treaz. Vrei şi tu?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Trezindu-se încet, Gina simţi mâna lui mângâindu-i obrazul.</w:t>
      </w:r>
    </w:p>
    <w:p w:rsidR="007D3A98" w:rsidRDefault="007D3A98" w:rsidP="0059567A">
      <w:pPr>
        <w:widowControl w:val="0"/>
        <w:tabs>
          <w:tab w:val="left" w:pos="529"/>
        </w:tabs>
        <w:autoSpaceDE w:val="0"/>
        <w:autoSpaceDN w:val="0"/>
        <w:adjustRightInd w:val="0"/>
        <w:spacing w:after="0"/>
        <w:ind w:firstLine="282"/>
        <w:jc w:val="both"/>
        <w:rPr>
          <w:rFonts w:cs="Bookman Old Style"/>
          <w:color w:val="000000"/>
        </w:rPr>
      </w:pPr>
      <w:r>
        <w:rPr>
          <w:rFonts w:cs="Bookman Old Style"/>
          <w:color w:val="000000"/>
        </w:rPr>
        <w:t>— O să rămân trează, ca să te ţin de vorbă, murmură ea ameţită, mişcându-şi mâna de-a lungul piciorului lui.</w:t>
      </w:r>
    </w:p>
    <w:p w:rsidR="007D3A98" w:rsidRDefault="007D3A98" w:rsidP="0059567A">
      <w:pPr>
        <w:widowControl w:val="0"/>
        <w:tabs>
          <w:tab w:val="left" w:pos="534"/>
        </w:tabs>
        <w:autoSpaceDE w:val="0"/>
        <w:autoSpaceDN w:val="0"/>
        <w:adjustRightInd w:val="0"/>
        <w:spacing w:after="0"/>
        <w:ind w:firstLine="282"/>
        <w:jc w:val="both"/>
        <w:rPr>
          <w:rFonts w:cs="Bookman Old Style"/>
          <w:color w:val="000000"/>
        </w:rPr>
      </w:pPr>
      <w:r>
        <w:rPr>
          <w:rFonts w:cs="Bookman Old Style"/>
          <w:color w:val="000000"/>
        </w:rPr>
        <w:t>— Dacă ai de gând să mă ţii treaz în acest fel, spuse el privindu-i mâna, mariajul nostru va fi consumat într-o parcare.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Privindu-l cu dragoste, Gina îi mângâie uşor obrazul, apoi îşi trecu mâna prin părul lui. El se apropie şi o sărută cu pasiune. O prinse în braţe şi o trase aproape de el, strângând-o la piept. Mâna lui urcă până la pieptul ei, ce se ridica în ritm alert.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mai sărută câteva secunde, apoi se retrase repede şi ieşi din maşină.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Îl privi cum se depărtează, dezamăgită de bruscheţea cu care se desprinsese de ea. De ce oare nu pot avea o noapte a nunţii la fel ca toată lumea? De ce se aflau aici, în mijlocul pustietăţii, în loc să se iubească într-o cameră confortabilă de hotel? De ce Bruce a păstrat distanţa toată ziua, şi de ce o părăsise acum când fiecare părticică a corpului ei îl dorea?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Oare când se va purta ca un adevărat soţ?</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Sărutul lui îi demonstrase că totuşi nu-i era indiferentă; când o strânsese la piept, îi simţise şi ea bătăile inimii accelerate. Atunci, ce se întâmpla cu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se întoarse cu două pahare de cafea, se decise să pretindă că totul era în regulă.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Cum doreşti cafeaua, simplă sau cu lapte? întrebă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În niciun fel. Mie îmi place ceaiul.</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Oh, îmi pare rău, am uitat. Mă duc să-i iau un ceai, spuse el cu voce stranie.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 nu este nevoie.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Trează, rămase pe gânduri. Totul pornise de la călătoria lui la ferma părinţilor. Oare aceştia fuseseră împotriva căsătoriei cu ea? </w:t>
      </w:r>
      <w:r>
        <w:rPr>
          <w:rFonts w:cs="Bookman Old Style"/>
          <w:color w:val="000000"/>
        </w:rPr>
        <w:lastRenderedPageBreak/>
        <w:t>Sau poate fratele lui?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Bruce, spuse ea ezitant, fratele tău a fost împotriva acestei căsătorii?</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N-a spus nimic despre asta, răspunse el calm, ceea ce-o făcu să-l creadă pe cuvânt.</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Atunci, părinţii tăi?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Următoarea întrebare i se strecură în minte ca un şarpe de foc.</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Îţi pare rău că te-ai însurat cu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Gina, nu-mi pare rău.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Vorbele sunară aproape sincer, dar răspunsul n-o satisfăcu. Nu-i spusese că o iubeşte, că o doreşte, că are nevoie de ea. Nimic din ceea ce ar fi dorit ea. Rămase mult timp gândindu-se dacă nu cumva făcuse o greşeală.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Când îmi vei spune unde mergem?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Când vom ajunge.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Mergem spre Nevada?</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Suntem deja în Arizona.</w:t>
      </w:r>
    </w:p>
    <w:p w:rsidR="002174A4" w:rsidRPr="002174A4" w:rsidRDefault="007D3A98" w:rsidP="0059567A">
      <w:pPr>
        <w:widowControl w:val="0"/>
        <w:autoSpaceDE w:val="0"/>
        <w:autoSpaceDN w:val="0"/>
        <w:adjustRightInd w:val="0"/>
        <w:spacing w:after="0"/>
        <w:ind w:firstLine="282"/>
        <w:jc w:val="both"/>
        <w:rPr>
          <w:rFonts w:cs="Bookman Old Style"/>
          <w:color w:val="000000"/>
          <w:lang w:val="fr-FR"/>
        </w:rPr>
      </w:pPr>
      <w:r>
        <w:rPr>
          <w:rFonts w:cs="Bookman Old Style"/>
          <w:color w:val="000000"/>
        </w:rPr>
        <w:t>Monotonia drumului o făcu din nou pe Gina să-şi simtă ochii grei. Îşi sprijini capul, dar nu de umărul soţului ei, şi adormi.</w:t>
      </w:r>
    </w:p>
    <w:bookmarkEnd w:id="12"/>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2</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Ameţită, Gina deschise ochii. Geamul din partea lui Bruce era deschis şi un aer rece cu miros de pin îi mângâia faţa. Era încă noapte şi umbrele copacilor o făcură să se înfioare.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Unde suntem?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Foarte aproape.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Cred că eşti foarte obosit, spuse 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Este de înţeles.</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N-a fost o nuntă prea reuşită, nu-i aşa? Capela te deprima puţin.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Dar Las Vegas şi nunta erau departe în urma lor, însă confuzia ei era tot mai puternică. Bruce nu mai era bărbatul pe care-l cunoscuse.</w:t>
      </w:r>
    </w:p>
    <w:p w:rsidR="007D3A98" w:rsidRDefault="007D3A98" w:rsidP="0059567A">
      <w:pPr>
        <w:widowControl w:val="0"/>
        <w:tabs>
          <w:tab w:val="left" w:pos="533"/>
        </w:tabs>
        <w:autoSpaceDE w:val="0"/>
        <w:autoSpaceDN w:val="0"/>
        <w:adjustRightInd w:val="0"/>
        <w:spacing w:after="0"/>
        <w:ind w:firstLine="282"/>
        <w:jc w:val="both"/>
        <w:rPr>
          <w:rFonts w:cs="Bookman Old Style"/>
          <w:color w:val="000000"/>
        </w:rPr>
      </w:pPr>
      <w:r>
        <w:rPr>
          <w:rFonts w:cs="Bookman Old Style"/>
          <w:color w:val="000000"/>
        </w:rPr>
        <w:t>— Ai fi vrut o nuntă mare, cu recepţie, sampanie şi trufandale? întrebă el.</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Ce zici de nişte lebede sculptate în gheaţă? Râsul ei era puţin forţat. Sau să trecem pe sub o arcadă din săbii?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Îţi pare rău că n-a fost aşa?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niciodată nu mi-am dorit aşa ceva.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Simţindu-se murdară şi obosită, îşi întinse picioarele şi mâinile ca să le dezmorţească. Picioarele i se umflaseră şi o dureau, aşa că-şi scoase pantofii şi-i lăsă să alunece pe podeaua maşinii.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Putem să ne oprim?</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N-avem unde să ne oprim. Până la destinaţie nu este nimic. Decât drum şi copaci.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Bruce, trebuie neapărat să ne oprim.</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Aici?</w:t>
      </w:r>
    </w:p>
    <w:p w:rsidR="007D3A98" w:rsidRDefault="007D3A98" w:rsidP="0059567A">
      <w:pPr>
        <w:widowControl w:val="0"/>
        <w:tabs>
          <w:tab w:val="left" w:pos="542"/>
        </w:tabs>
        <w:autoSpaceDE w:val="0"/>
        <w:autoSpaceDN w:val="0"/>
        <w:adjustRightInd w:val="0"/>
        <w:spacing w:after="0"/>
        <w:ind w:firstLine="282"/>
        <w:jc w:val="both"/>
        <w:rPr>
          <w:rFonts w:cs="Bookman Old Style"/>
          <w:color w:val="000000"/>
        </w:rPr>
      </w:pPr>
      <w:r>
        <w:rPr>
          <w:rFonts w:cs="Bookman Old Style"/>
          <w:color w:val="000000"/>
        </w:rPr>
        <w:t>— Unde suntem? Vrei să spui că suntem în pustietate? Trebuie să existe o staţie de benzină undeva.</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Mă tem că nu. Dacă ştiam, te trezeam la ultima pe lângă care am trecut, dar dormeai atât de profund, încât n-am avut inima să te trezesc.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oprise maşina pe linia continuă a drumului.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Bruce, ai parcat pe mijlocul şoselei, spuse ea uimită.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mai trece nimeni pe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ezită, simţindu-se pierdută în necunoscut.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Este încă foarte întuneric, constată Gina.</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Se va lumina în curând. N-ai fost în tabără când erai mică?</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xml:space="preserve">— Nu. Îmi petreceam vacanţele făcând cursuri de vară şi </w:t>
      </w:r>
      <w:r>
        <w:rPr>
          <w:rFonts w:cs="Bookman Old Style"/>
          <w:color w:val="000000"/>
        </w:rPr>
        <w:lastRenderedPageBreak/>
        <w:t>lucrând în magazinul părinţilor mei. Sunt o fată de oraş.</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Dacă nu te superi, am să te schimb.</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spuse ea încet, deschizând portiera.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Coborî şi el şi deschide portbagajul de unde scoase o lanternă.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Numai să nu te duci prea departe.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Merse prin pădurea întunecată câţiva paşi, atentă să nu-şi sucească vreo gleznă prin iarba alunecoasă.</w:t>
      </w:r>
    </w:p>
    <w:p w:rsidR="007D3A98" w:rsidRDefault="007D3A98" w:rsidP="0059567A">
      <w:pPr>
        <w:widowControl w:val="0"/>
        <w:tabs>
          <w:tab w:val="left" w:pos="542"/>
        </w:tabs>
        <w:autoSpaceDE w:val="0"/>
        <w:autoSpaceDN w:val="0"/>
        <w:adjustRightInd w:val="0"/>
        <w:spacing w:after="0"/>
        <w:ind w:firstLine="282"/>
        <w:jc w:val="both"/>
        <w:rPr>
          <w:rFonts w:cs="Bookman Old Style"/>
          <w:color w:val="000000"/>
        </w:rPr>
      </w:pPr>
      <w:r>
        <w:rPr>
          <w:rFonts w:cs="Bookman Old Style"/>
          <w:color w:val="000000"/>
        </w:rPr>
        <w:t>— Eşti sigur că mergem în luna de miere? întrebă ea urcându-se din nou în maşină. Dacă vom sta pe aici, avem nevoie de o trusă de supravieţuire, nu de un trusou de nuntă.</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Parcă spuneai că nu contează unde vom sta atâta timp cât eşti cu mine.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Dar suntem nicăieri. Spunea-i că-ţi plac oraşele mari şi distracţiile.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Credeai că mariajul nostru va fi un lung şir de distracţii?</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Bruce, parcă n-ai fi tu însuţi. Cel puţin, atât cât te cunosc eu.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Poate nu mă cunoşti, spuse el cu o voce îngheţată.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nu mai spuse nimic. Îşi concentră toată atenţia la drumul şerpuitor care urca prin pădure. Trecu aproape o jumătate de oră şi nu întâlniră niciun alt vehicul sau vreo aşezare omenească. Doar copaci.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Până aici putem merge cu maşina, spuse bărbatul, oprind motorul şi deschizând uşa.</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Dar nu e nimic aici! exclamă Gina uimită.</w:t>
      </w:r>
    </w:p>
    <w:p w:rsidR="007D3A98" w:rsidRDefault="007D3A98" w:rsidP="0059567A">
      <w:pPr>
        <w:widowControl w:val="0"/>
        <w:tabs>
          <w:tab w:val="left" w:pos="168"/>
        </w:tabs>
        <w:autoSpaceDE w:val="0"/>
        <w:autoSpaceDN w:val="0"/>
        <w:adjustRightInd w:val="0"/>
        <w:spacing w:after="0"/>
        <w:ind w:firstLine="282"/>
        <w:jc w:val="both"/>
        <w:rPr>
          <w:rFonts w:cs="Bookman Old Style"/>
          <w:color w:val="000000"/>
        </w:rPr>
      </w:pPr>
      <w:r>
        <w:rPr>
          <w:rFonts w:cs="Bookman Old Style"/>
          <w:color w:val="000000"/>
        </w:rPr>
        <w:t>— Ai şi nu ai dreptate. Până aici putem merge cu maşina, mai avem de mers câteva zeci de metri până la cabană. Problema e că nu prea poţi merge în aceşti pantofi. Nu ai alţii mai comozi?</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Ba da, în valiza cea mare, spuse ea uitându-se cu frică la pădurea întunecată. Cât timp vom sta aici?</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Depinde de tine, spuse el deschizând portbagajul de unde scoase valiza ei.</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dacă vreau să plecăm acum? întrebă ea încet.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Sună ca şi când nu ţi-ar plăcea aici.</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Este adevărat, admise tânăra femeie. M-ai prins cu garda lăsată, Bruce. O săptămână la Polul Nord nu este ceea ce-mi doresc. Îmi pare rău, dar, dacă ţie îţi place, poate voi învăţa să mă bucur şi eu de acest sejur.</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Nu strică să încerci, spuse el dar vocea îi suna indiferentă, ca şi când părerea ei n-ar fi contat.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În timp ce-şi căuta pantofii în valiză, privirea lui cerceta cu </w:t>
      </w:r>
      <w:r>
        <w:rPr>
          <w:rFonts w:cs="Bookman Old Style"/>
          <w:color w:val="000000"/>
        </w:rPr>
        <w:lastRenderedPageBreak/>
        <w:t>interes conţinutul acesteia. Rochii de seară, tricouri şi lucruri subţiri. Nimic pentru frigul din această zonă.</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Astea sunt toate lucrurile tale?</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Da. Şi-mi voi căra singură valiza până la cabană, spuse ea, îmbufnată.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zâmbi răutăcios şi-i întinse geanta de voiaj, apoi se întoarse şi o luă înainte pe o cărare abia vizibilă. Chiar de la primul pas, Gina călcă greşit şi simţi o durere ascuţită în gleznă. Strânse din dinţi şi-şi urmă soţul până ajunseră în faţa unei mici cabane. Era atât de mică şi de întunecată, încât Gina făcu un pas înapoi. O studie atent încercând să găsească ceva pozitiv în înfăţişarea ei, însă nu găsi nimic.</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De ce sunt ferestrele atât de sus şi de mici? Parcă ar fi un fort din vestul îndepărtat.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Ca să descurajeze animalele de a intra înăuntru. Mai ales urşii. Trebuie să fim foarte atenţi cu mâncarea.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Cabana era format dintr-o singură încăpere, care nu era cu mult mai mare decât sufrageria apartamentului ei. În cel mai îndepărtat colţ se afla un pat suprapus, cu o pătură din lână, singura concesie confortabilă din acea cameră. O masă nefinisată şi nişte scaune austere dominau centrul încăperii în care se mai afla doar un dulap cu câteva sertare.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Când ai făcut toate astea? întrebă ea, arătând cu un gest toată încăperea.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Cabana? Am construit-o în timpul meu liber. Mi-a luat cinci ani s-o aduc în acest stadiu.</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Sunt foarte surprinsă. Pentru ce ai construit-o, Bruce?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Cred că e timpul să afli adevărul. Eu sunt Jon.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Jon, acesta este numele meu, Jonathan Bradford Keynon. Nu Bruce.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înţeleg, ce vrei să spui?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cuprinse o transpiraţie rece şi picioarele începură să-i tremure. Soţul ei încerca oare să găsească o scuză pentru purtarea lui din acea zi?</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Tot timpul ai ştiut că ceva nu e în regulă, spuse el. Am gafat, neştiind de alergia ta la scoici. Bruce sigur o ştia.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Ce vrei să spui?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Vorbele ei ieşiră cu greu. Ceva nu era în regulă, dar totuşi nu-i venea să creadă ceea ce auzea.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lastRenderedPageBreak/>
        <w:t>— Eu nu sunt Bruce.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Trebuie să fii, spuse ea cu lacrimi în ochi. Ne-am căsătorit!</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Da, legal suntem soţ şi soţie şi vom fi cât timp vom rămâne pe acest munte. Gina, văd că nu ştii multe despre omul cu care voiai să te căsătoresti. Nu ţi-a spus Bruce că are un frate geamăn?</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Sunteţi gemeni? întrebă ea confuză, studiindu-i faţa.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Bruce îi spusese ceva despre un frate, extrem de serios. Gina şi-l imaginase ca un frate mai mare, un celibatar ursuz, preocupat doar de afacerea familiei. Îşi aminti că niciodată Bruce nu-i spusese numele, de fapt, foarte rar amintise de el, cu toate că-şi dorise mai mult să-l întâlnească pe el decât pe viitorii socri, care nu-şi doreau decât să-l vadă pe Bruce ofiţer de marină.</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Te-ai căsătorit cu mine, nu cu Bruce, dar nu este decât un aranjament temporar. Nu trebuie să mă vezi ca pe un ucigas. Imediat ce Bruce va fi în larg, vom anula această căsătorie. Nu dorim să mai facă o nouă depresie. Ne-au fost de-ajuns celelalte două căsătorii. Oricum, vei primi o compensaţie după ce semnezi anularea căsătoriei.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Două căsătorii?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tremura acum vizibil, şi vocea îi era gâtuită. Ştia că bărbatul din faţa ei spunea adevărul, dar era prea confuză ca să-i înţeleagă vorbele.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Oh, nu! Să nu-mi spui că Bruce nu ţi-a spus că a mai fost căsătorit înainte.</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Mi-a spus că a mai fost căsătorit o dată, spuse ea încercând să-şi păstreze cumpătul. A fost o prostie a tinereţii. Era foarte tânăr.</w:t>
      </w:r>
    </w:p>
    <w:p w:rsidR="007D3A98" w:rsidRDefault="007D3A98" w:rsidP="0059567A">
      <w:pPr>
        <w:widowControl w:val="0"/>
        <w:tabs>
          <w:tab w:val="left" w:pos="446"/>
        </w:tabs>
        <w:autoSpaceDE w:val="0"/>
        <w:autoSpaceDN w:val="0"/>
        <w:adjustRightInd w:val="0"/>
        <w:spacing w:after="0"/>
        <w:ind w:firstLine="282"/>
        <w:jc w:val="both"/>
        <w:rPr>
          <w:rFonts w:cs="Bookman Old Style"/>
          <w:color w:val="000000"/>
        </w:rPr>
      </w:pPr>
      <w:r>
        <w:rPr>
          <w:rFonts w:cs="Bookman Old Style"/>
          <w:color w:val="000000"/>
        </w:rPr>
        <w:t>— Avea douăzeci şi patru de ani când s-a căsătorit prima dată, şi douăzeci şi nouă a doua oară, acum doi ani. Aceste divorţuri i-au dăunat foarte mult în carieră.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De ce m-ai păcălit să mă căsătoresc cu tine? Bruce ştie?</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Când o să ajungă în Las Vegas, o să găsească un mesaj de la tine, în care-i spui că-i dai papucii. Am mai trimis o telegramă şi părinţilor tăi, în care le spui că te-ai răzgândit şi că vrei să stai o perioadă singură. Bruce a fost foarte generos cu informaţiile în legătură cu tine. Mi-a arătat chiar şi o fotografie. Dar sunt sigur că peste câteva zile o să te uite.</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Nu te cred! strigă ea cu ochii în lacrimi, tremurând de furie şi de durere. Trebuie să plec înapoi în Las Vegas. N-am să stau nicio clipă singură cu tine.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El îi înfruntă privirea şi faţa lui părea sculptată în piatră.</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Gina, vrei nu vrei, acum eşti soţia mea, şi asta este luna noastră de miere. Bruce se va îmbarca peste două săptămâni. După aceea, te voi lăsa să pleci.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mă poţi ţine cu forţa!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Ba da. Singurele chei de la intrarea în cabană sunt la mine, şi nu vei putea să mi le iei. Şi chiar dacă ai putea să fugi, până la următoarea aşezare faci aproximativ douăzeci de ore pe jos.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Deci singura ta şansă este să stai aici până am să te duc eu înapoi.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se retrase într-un colţ, şi, asemenea unui animal hăituit, începu să tremure şi să plângă. Nimeni nu avea s-o salveze, o să rămână în această pustietate, cu acest bărbat oribil.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Trebuia să-şi adune toate puterile ca să scape din această capcană.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iesea şi intra aducând mereu alte cutii şi bagaje.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Umilită şi dezamăgită, nu-şi putea imagina cum de putuse să se mărite cu fratele nepotrivit. Avusese din prima clipă dubii că Bruce nu mai era cel pe care-l cunoscuse, dar se aruncase cu capul înainte în acest mariaj.</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începu să deschidă cutiile şi să pună alimentele şi lucrurile la locul lor, nu-i ceru să-l ajute şi nici ea nu se oferi. Îl privi cu multă atenţie. Cum putea să arate acest diavol exact ca adoratul ei Bruce? îl detesta atât de mult, încât simţi că leşină de durere.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 ce? întrebă ea cu voce gâtuită.</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Să ştii că această situaţie nu-mi face mare plăcere.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Mi-ai ruinat viaţa.</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În niciun caz, când vei pleca de aici, vei fi mult mai bogată.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Cu ce drept te-ai amestecat în viaţa fratelui tău?</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Aşa am crezut de cuviinţă. Un nou divorţ ar afecta prea mult familia noastră şi vreau să-mi apăr părinţii.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N-am să divorţez niciodată de Bruce. Îl iubesc.</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Asta crezi acum, dar să ştii că ceea ce am făcut este bine şi pentru tine. Bruce n-a stat cu o femeie mai mult de câteva luni, se plictiseşte foarte repede şi-i trebuie o nouă provocare.</w:t>
      </w:r>
    </w:p>
    <w:p w:rsidR="007D3A98" w:rsidRDefault="007D3A98" w:rsidP="0059567A">
      <w:pPr>
        <w:widowControl w:val="0"/>
        <w:tabs>
          <w:tab w:val="left" w:pos="442"/>
        </w:tabs>
        <w:autoSpaceDE w:val="0"/>
        <w:autoSpaceDN w:val="0"/>
        <w:adjustRightInd w:val="0"/>
        <w:spacing w:after="0"/>
        <w:ind w:firstLine="282"/>
        <w:jc w:val="both"/>
        <w:rPr>
          <w:rFonts w:cs="Bookman Old Style"/>
          <w:color w:val="000000"/>
        </w:rPr>
      </w:pPr>
      <w:r>
        <w:rPr>
          <w:rFonts w:cs="Bookman Old Style"/>
          <w:color w:val="000000"/>
        </w:rPr>
        <w:t>— Aceasta era treaba mea şi a lui Bruce, nu a voastră. Nu aveai niciun drept să te amesteci în vieţile noastre.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xml:space="preserve">— Fratele meu mi-a transferat toată responsabilitatea afacerii familiei când tata a fost forţat, din cauza problemelor de sănătate, să se retragă. Lui Bruce îi place când îi vin banii, dar niciodată nu </w:t>
      </w:r>
      <w:r>
        <w:rPr>
          <w:rFonts w:cs="Bookman Old Style"/>
          <w:color w:val="000000"/>
        </w:rPr>
        <w:lastRenderedPageBreak/>
        <w:t>s-a implicat, nu gândeşte încă asemenea unui om matur. Pentru el, tot ce zboară se mănâncă.</w:t>
      </w:r>
    </w:p>
    <w:p w:rsidR="007D3A98" w:rsidRDefault="007D3A98" w:rsidP="0059567A">
      <w:pPr>
        <w:widowControl w:val="0"/>
        <w:tabs>
          <w:tab w:val="left" w:pos="442"/>
        </w:tabs>
        <w:autoSpaceDE w:val="0"/>
        <w:autoSpaceDN w:val="0"/>
        <w:adjustRightInd w:val="0"/>
        <w:spacing w:after="0"/>
        <w:ind w:firstLine="282"/>
        <w:jc w:val="both"/>
        <w:rPr>
          <w:rFonts w:cs="Bookman Old Style"/>
          <w:color w:val="000000"/>
        </w:rPr>
      </w:pPr>
      <w:r>
        <w:rPr>
          <w:rFonts w:cs="Bookman Old Style"/>
          <w:color w:val="000000"/>
        </w:rPr>
        <w:t>— Afacerea voastră nu-l interesează. El are o slujbă, este ofiţer de marină.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puse deoparte cănile pe care le scotea dintr-o cutie şi se aşeză alături de ea.</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Arăţi exact ca el, spuse ea cu dezgust.</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Da, ai dreptate. Vocea lui era calmă şi deloc răutăcioasă. Câteodată îi păcăleam şi pe părinţii noştri. Dar crede-mă, în afară de înfăţişare, nu avem nimic în comun. Tu chiar crezi că el Bruce trăieşte din salariul lui de la marină?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Refuzând să-l privească în faţă, ea îşi dădu seama că nu cunoştea prea multe amănunte din viaţa bărbatului cu care voia să se căsătorească.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Îl împinse fără prea multă forţă pe bărbatul din faţa ei.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pot să stau aici, împreună cu tine.</w:t>
      </w:r>
    </w:p>
    <w:p w:rsidR="007D3A98" w:rsidRDefault="007D3A98" w:rsidP="0059567A">
      <w:pPr>
        <w:widowControl w:val="0"/>
        <w:tabs>
          <w:tab w:val="left" w:pos="533"/>
        </w:tabs>
        <w:autoSpaceDE w:val="0"/>
        <w:autoSpaceDN w:val="0"/>
        <w:adjustRightInd w:val="0"/>
        <w:spacing w:after="0"/>
        <w:ind w:firstLine="282"/>
        <w:jc w:val="both"/>
        <w:rPr>
          <w:rFonts w:cs="Bookman Old Style"/>
          <w:color w:val="000000"/>
        </w:rPr>
      </w:pPr>
      <w:r>
        <w:rPr>
          <w:rFonts w:cs="Bookman Old Style"/>
          <w:color w:val="000000"/>
        </w:rPr>
        <w:t>— Nu trebuie să-ţi fie frică de intenţiile mele, spuse el zâmbind uşor. Eşti la fel de sigură cu mine ca şi cu un călugăr, cu toate că nu te cred atât de inocentă precum ne-a povestit Bruce. Şi nu-ţi irosi timpul să mă convingi că fratele meu avea numai intenţii serioase, sau că este un tip înţelept.</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Eşti atât de crud, spuse ea, punându-şi o jachetă în jurul umerilor.</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Nu sunt crud, sunt realist. Nu mai vreau o nouă fostă nevastă de-a lui Bruce, care să vrea o bucată din averea familiei Kenyon.</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Singurul lucru pe care-l vreau de la familia Kenyon este bărbatul pe care-l iubesc.</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Nu vrei cumva şi un coş cu piersici? Sau câteva sticle cu vin?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Ironia lui o puse în gradă.</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Tot ce ştiu despre familia lui Bruce este că trăieşte într-un ranch.</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Haide, Gina, nu mă lua drept prost. Ferma Kenyon este cea mai mare fermă de fructe din ţară, plus încă şase sute de acri de viţă de vie, o fabrică de conserve şi o cramă de vinuri.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rămase fără glas, privindu-l uimită.</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xml:space="preserve">— Bineînţeles că averea lui Bruce este substanţială. Nu ţi-a menţionat că deţine aproape un milion de dolari dividende pe an? Că avem cinci sute de angajaţi pe sezon? Ştiam că exagerează uneori ca să le impresioneze pe femei, şi nu mă aştept ca tu să nu </w:t>
      </w:r>
      <w:r>
        <w:rPr>
          <w:rFonts w:cs="Bookman Old Style"/>
          <w:color w:val="000000"/>
        </w:rPr>
        <w:lastRenderedPageBreak/>
        <w:t>ştii nimic din toate astea. Te pomenesti că vrei să-mi spui că tu credeai că te măriţi cu un sărac.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Greşeşti foarte mult. Cum poţi să spui asemenea răutăţi despre un bărbat atât de minunat ca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Vorbele lui o determinară să nu mai vrea s-o vadă plângând. Trebuia să-şi sune părinţii, să le spună ce se întâmplase. Nimic n-o putea face să nu-l mai iubească pe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Auzi de undeva de departe vocea lui Jon.</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Nu vreau să te fac să te simţi vinovată, spuse el simplu, dar nu-mi place ce am făcut. Însă sănătatea tatălui meu este foarte precară, şi o nouă tensiune, un nou divorţ, i-ar face foarte rău. Mama crede că Bruce este fiul perfect, dar tatăl meu ştie foarte bine ce fel de om este. Marina a fost ideea tatălui meu, ca să-l scape pe Bruce de închisoare.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 te cred.</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Nici nu mă aşteptam, dar în California legile sunt foarte stricte în legătură cu relaţiile sexuale cu fete de şaptesprezece ani.</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 vreau să mai aud nimic din toate astea.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Îşi puse mâinile la urechi, se aruncă în pat şi-şi puse o pernă în cap. După câteva minute, de oboseală şi de stres, adormi adânc.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se trezi, era învelită cu o pătură călduroasă, în încăpere era totul aranjat, în afară de valizele ei, şi în sobă ardea un foc vesel.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cabană era linişte. Se ridică şi văzu că era singură. Se ridică repede, îşi schimbă rochia, îşi puse nişte pantaloni, ciorapi groşi şi o geacă. Va trebui să plece cu orice preţ. Trebuia să ajungă la Bruce să-i povestească tot ce se întâmplase.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Ajunsă la uşă, constată cu durere şi indignare că era încuiată. Dezamăgită, se retrase câţiva paşi şi începu să tremure de furie. Nu trebuia să deznădăjduiască, nu putea s-o ţină sub observaţie douăzeci şi patru de ore din douăzeci şi patru. Va avea la un moment dat oportunitatea să fugă. În plus, nici nu mâncase nimic de multă vreme şi nu putea pleca cu stomacul gol, n-ar fi avut puterea să ajungă prea departe.</w:t>
      </w:r>
    </w:p>
    <w:p w:rsidR="007D3A98" w:rsidRDefault="007D3A98" w:rsidP="0059567A">
      <w:pPr>
        <w:widowControl w:val="0"/>
        <w:tabs>
          <w:tab w:val="left" w:pos="572"/>
        </w:tabs>
        <w:autoSpaceDE w:val="0"/>
        <w:autoSpaceDN w:val="0"/>
        <w:adjustRightInd w:val="0"/>
        <w:spacing w:after="0"/>
        <w:ind w:firstLine="282"/>
        <w:jc w:val="both"/>
        <w:rPr>
          <w:rFonts w:cs="Bookman Old Style"/>
          <w:color w:val="000000"/>
        </w:rPr>
      </w:pPr>
      <w:r>
        <w:rPr>
          <w:rFonts w:cs="Bookman Old Style"/>
          <w:color w:val="000000"/>
        </w:rPr>
        <w:t>— Eşti trează, spuse Jon intrând în cabană cu braţele încărcate de lemne. Am pregătit masa, nu este ceva deosebit, dar are destule calorii. Mâine dimineaţă mă voi duce să pescuiesc ceva, dar până atunci cred că tocăniţa va fi foarte bună. De ce eşti aşa de roşie?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este treaba ta. Este o baie pe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Vocea ei era deliberat rece. Momentan, îşi va păstra forţele pentru clipa când va fugi.</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În spatele casei este un izvor pe care-l vom folosi cât stăm aici. Anul acesta a fost unul secetos şi în cisterna care aprovizionează cabana nu există niciun strop de apă.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ieşi din cabană fără să mai adauge un cuvânt. Aerul rece o făcu să se oprească o secundă, cu răsuflarea tăiată</w:t>
      </w:r>
      <w:r w:rsidR="003E717D">
        <w:rPr>
          <w:rFonts w:cs="Bookman Old Style"/>
          <w:color w:val="000000"/>
        </w:rPr>
        <w: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Peisajul era superb, asemenea unei felicitări. Merse repede în spatele cabanei şi găsi izvorul despre care îi povestise Jon. Apa rece ca gheaţa o făcu să tremure din toate încheieturile şi pielea i se încreţi.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Înainte de a intra făcu un tur împrejurul cabanei. Pe două părţi se ridica un zid înalt de piatră, iar pe celelalte era înconjurată de copaci înalţi şi deşi. O cărare abia desluşită ducea spre locul unde lăsaseră maşina. N-avea nici cea mai mică idee cât de departe erau de drumul principal, şi i se părea destul de periculos să plece singură prin pădure. Evadarea i se părea din ce în ce mai dificilă, dar trebuia să-şi facă curaj să plece şi să meargă toată noaptea ca să n-o găsească Jon.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Nervoasă, lovi o piatră şi simţi imediat o durere ascuţită în picior. Uitase că-şi sucise glezna.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Oare ce spuseseră părinţii ei când au primit telegrama? Ce credeau despre ea? Că se speriase în ultimul moment şi dăduse bir cu fugiţii? Dar mai ales ce părere avea Bruce despre biletul ei? O credea vreo nebună care nu ştie ce vrea? Sigur, era dezamăgit şi rănit. Ar fi vrut s-o ia la goană, să se lipească de pieptul lui şi să-i povestească prin ce coşmar trecuse.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Oftă din greu şi deschise uşa cabanei. Un miros îmbietor o întâmpină şi simţi că este lihnită de foame. Îl privi pe Jon cum pregăteşte masa. Era îmbrăcat în nişte blugi strânşi pe corp şi un pulover pe gât, arăta diferit de tipul în costum cu care se măritase. Parcă avea umerii mai laţi decât fratele 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Cina e gata, spuse el. Astăzi am gătit ce am avut în cămară, dar regulile din sălbăticie spun ca fiecare să-şi gătească ceea ce prinde. Aşadar, mâine voi merge la pescuit.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Ea nu mai avea energie să-i răspundă, aşa că se aşeză pe un scaun şi-şi puse mâncare în farfurie. Tocăniţa era foarte bună. În timp ce mânca, se gândea cum să fugă. Oare ce şanse avea să adoarmă înaintea ei? Mai avea timp să ajungă la un telefon şi să-l anunţe pe Bruce unde era. Nu ştia unde stătea, dar poliţia sigur îi </w:t>
      </w:r>
      <w:r>
        <w:rPr>
          <w:rFonts w:cs="Bookman Old Style"/>
          <w:color w:val="000000"/>
        </w:rPr>
        <w:lastRenderedPageBreak/>
        <w:t>va da de urmă. Oare nu exista nicio lege împotriva celor care păcăleau o persoană ca s-o ia de soţie?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Te gândeşti cum să-mi furi cheile? întrebă el zâmbind. Uită de asta, Gina. N-ai nicio şansă, să ştii că am un somn foarte uşor. Nu vei pleca de aici până nu voi crede eu de cuviinţă.</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Eşti detestabil, spuse ea pierzându-şi apetitul. Există legi împotriva răpitorilor.</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Nu cred că poţi spune asta despre un bărbat care şi-a dus nevasta în luna de miere. Ai uitat că acum eşti doamna Jonathan Kenyon?</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O ceremonie atât de rapidă nu se pune.</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Dacă nu-ţi plac nunţile din Las Vegas de ce ai vrut să te căsătoresti cu Burce în acel loc?</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Cu Bruce mi s-ar fi părut o ceremonie superbă. Doar atitudinea ta a ruinat-o.</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 ce nu mi-ai atras atenţia?</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Acum nu mai contează.</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Vom sta împreună două săptămâni. Ai face bine să laşi resentimentele la o parte şi să convieţuim în pace.</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după aceste două săptămâni ce se va întâmpla?</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Vom semna hârtiile de anulare a căsătoriei.</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dacă te voi denunţa la poliţie?</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Şi ce acuzaţii îmi vei aduce? Oh, nu contează, vei sta aici până vei semna actele.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Ce te face să crezi că nu le voi semna după ce trece această perioadă?</w:t>
      </w:r>
    </w:p>
    <w:p w:rsidR="007D3A98" w:rsidRDefault="007D3A98" w:rsidP="0059567A">
      <w:pPr>
        <w:widowControl w:val="0"/>
        <w:tabs>
          <w:tab w:val="left" w:pos="547"/>
        </w:tabs>
        <w:autoSpaceDE w:val="0"/>
        <w:autoSpaceDN w:val="0"/>
        <w:adjustRightInd w:val="0"/>
        <w:spacing w:after="0"/>
        <w:ind w:firstLine="282"/>
        <w:jc w:val="both"/>
        <w:rPr>
          <w:rFonts w:cs="Bookman Old Style"/>
          <w:color w:val="000000"/>
        </w:rPr>
      </w:pPr>
      <w:r>
        <w:rPr>
          <w:rFonts w:cs="Bookman Old Style"/>
          <w:color w:val="000000"/>
        </w:rPr>
        <w:t>— Două săptămâni sunt lungi. Poate că farmecul meu personal te va face să nu mai vrei să semnezi.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Faţa ei se îmbujoră de furie.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Surprinzător, el începu să-şi ceară scuze.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Îmi pare rău. Ştiu că te-am rănit şi că glumele mele nu-ţi fac plăcere. Dar cred că-mi vei mulţumi într-o zi pentru ceea ce am făcut pentru tine.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Niciodată! spuse ea ridicându-se cu o mişcare violentă, astfel încât scaunul se prăbuşi cu zgomot.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continuă să mănânce liniştit şi Gina ieşi din cabană trântind uşa cu putere.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Se duse în spatele cabanei şi privi apa. Asta o făcu să se calmeze puţin. Jon era foarte obosit după ce condusese o noapte întreagă. Sigur va cădea lat. Asta era şansa ei, va lua ceva </w:t>
      </w:r>
      <w:r>
        <w:rPr>
          <w:rFonts w:cs="Bookman Old Style"/>
          <w:color w:val="000000"/>
        </w:rPr>
        <w:lastRenderedPageBreak/>
        <w:t>mâncare şi bani şi va fugi cât mai repede. Mai era problema cheilor, dar când era mică învăţase să deschidă uşile cu ajutorul unui cuţit. Spera că va reuşi să desfacă broasca cabanei. Calmă, se înapoie în cabană.</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Am strâns eu în seara asta, spuse el când o văzu intrând, dar mâine este rândul tău. Voi face tot posibilul să te ţin ocupată, ca să nu te plictiseşti.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nu avea nicio intenţie să mai petreacă încă o zi în acel loc. Problema ei era să rămână trează până când va adormi Jon.</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Am adus câteva reviste şi cărţi. Dacă vrei să citeşti, îţi pot împrumuta ceva. După cum vezi, cabana aceasta nu ne oferă prea multe în privinţa distracţiei. Noaptea însă nu vom duce lipsă de zgomote, multe animale vin şi ne dau concerte.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Îngrozită de această posibilitate, Gina încercă să nu se gândească prea mult.</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Vrei să mai ieşi afară? o întrebă el.</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Nu, dar sunt în stare să merg şi singură, spuse ea pe un ton răstit.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odată ce am adormit.</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dacă am nevoie mai târziu?</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Va trebui să mă trezeşti ca să-ţi deschid uşa.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Deci, era cu adevărat prizonieră, o încuia peste noapte ca pe un criminal.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Cheia o păstrez eu, spuse Jon zâmbind maliţios.</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Mă închizi înăuntru?</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Te cred în stare să faci prostia de a fugi noaptea pe munte şi pentru protecţia ta trebuie să fiu sigur că nu o poţi face. Fereastra e prea îngustă ca să poţi ieşi şi uşa va sta încuiată.</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dacă se declanşează un incendiu? Poate fi periculos.</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Mi-am luat toate măsurile de prevedere. Uite, aici există un stingător de incendii. Dar există o posibilitate mai mare ca să întâlnesti un grizzly, dar şi pentru asta am ceva.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Surprinsă îl văzu ridicând o scândură din podea, de unde scoase o armă de vânătoare.</w:t>
      </w:r>
    </w:p>
    <w:p w:rsidR="007D3A98" w:rsidRDefault="007D3A98" w:rsidP="0059567A">
      <w:pPr>
        <w:widowControl w:val="0"/>
        <w:tabs>
          <w:tab w:val="left" w:pos="533"/>
        </w:tabs>
        <w:autoSpaceDE w:val="0"/>
        <w:autoSpaceDN w:val="0"/>
        <w:adjustRightInd w:val="0"/>
        <w:spacing w:after="0"/>
        <w:ind w:firstLine="282"/>
        <w:jc w:val="both"/>
        <w:rPr>
          <w:rFonts w:cs="Bookman Old Style"/>
          <w:color w:val="000000"/>
        </w:rPr>
      </w:pPr>
      <w:r>
        <w:rPr>
          <w:rFonts w:cs="Bookman Old Style"/>
          <w:color w:val="000000"/>
        </w:rPr>
        <w:t>— Nu fi atât de îngrijorată. N-am împuscat decât câteva căprioare în sezon, şi asta doar pentru că aveam nevoie de hrană.</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Sună ca şi când ai sta foarte mult aici.</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De fiecare dată când am puţin timp liber. Visez să-mi petrec o iarnă întreagă aici, cândva, dar nu-l pot lăsa pe tatăl meu să se ocupe de fermă atâta timp.</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Fără să vrea, Gina se gândi că şi Bruce ar putea să-şi ajute familia. Furioasă, îşi scoase acest gând din minte.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Planul ei de evadare era mai complicat decât părea. Ursii nu erau inclusi în această poveste.</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În caz că ai vreo idee amuzantă în legătură cu această armă, să ştii că am închis muniţia în cutia aceasta de metal în care mai sunt şi alte lucruri care se pot transforma în arme. Iar cheia o voi purta tot timpul la gât.</w:t>
      </w:r>
    </w:p>
    <w:p w:rsidR="007D3A98" w:rsidRDefault="007D3A98" w:rsidP="0059567A">
      <w:pPr>
        <w:widowControl w:val="0"/>
        <w:tabs>
          <w:tab w:val="left" w:pos="446"/>
        </w:tabs>
        <w:autoSpaceDE w:val="0"/>
        <w:autoSpaceDN w:val="0"/>
        <w:adjustRightInd w:val="0"/>
        <w:spacing w:after="0"/>
        <w:ind w:firstLine="282"/>
        <w:jc w:val="both"/>
        <w:rPr>
          <w:rFonts w:cs="Bookman Old Style"/>
          <w:color w:val="000000"/>
        </w:rPr>
      </w:pPr>
      <w:r>
        <w:rPr>
          <w:rFonts w:cs="Bookman Old Style"/>
          <w:color w:val="000000"/>
        </w:rPr>
        <w:t>— Ai cumva şi cătuse în acea cutie? întrebă ea ironic. Oricum, mi-ai ruinat viaţa şi l-ai făcut pe Bruce să creadă despre mine că sunt o trădătoare.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Ştiu că acum te simţi rănită, dar în curând îmi vei mulţumi, îţi promit. Vei deveni o femeie foarte bogată.</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N-am nevoie de banii tăi, spuse ea cât pe ce să izbucnească din nou în lacrimi.</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Te rog, nu-mi spune din nou cât de mult îl iubeşti pe fratele meu. Am auzit asta de la multe femei, inclusiv de la mama.</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Eşti gelos pe fratele tău!</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Poţi să crezi ce naiba vrei, spuse el cu voce furioasă. Dar eu ştiu ce-i poate pielea. Acum, treci în pat!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Eu voi dormi pe jos.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 ce?</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Am rău de înălţime, spuse ea cu ironie.</w:t>
      </w:r>
    </w:p>
    <w:p w:rsidR="007D3A98" w:rsidRDefault="007D3A98" w:rsidP="0059567A">
      <w:pPr>
        <w:widowControl w:val="0"/>
        <w:tabs>
          <w:tab w:val="left" w:pos="197"/>
        </w:tabs>
        <w:autoSpaceDE w:val="0"/>
        <w:autoSpaceDN w:val="0"/>
        <w:adjustRightInd w:val="0"/>
        <w:spacing w:after="0"/>
        <w:ind w:firstLine="282"/>
        <w:jc w:val="both"/>
        <w:rPr>
          <w:rFonts w:cs="Bookman Old Style"/>
          <w:color w:val="000000"/>
        </w:rPr>
      </w:pPr>
      <w:r>
        <w:rPr>
          <w:rFonts w:cs="Bookman Old Style"/>
          <w:color w:val="000000"/>
        </w:rPr>
        <w:t>— Să nu-mi spui că ţi-e frică să nu cazi şi să-ţi strici frumosul năsuc? Oricum, nu contează. Te vei sui în pat sau dacă nu, vei împărţi sacul de dormit cu mine. Nu vreau să ţi se suie cumva vreun şarpe în el.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Eşti teribil!</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Ştiu că asta gândeşti despre mine, spuse el calm. Dar mă tem că va trebui să mă accepţi încă două săptămâni.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Întinse o sfoară într-un colţ şi întinse o pătură.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Poţi intra aici să te schimbi pentru noapte.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Pot să mă culc şi îmbrăcată.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N-o să-ţi fie prea confortabil, şi dacă tot te mai gândeşti să dispari în noaptea asta, ai face bine să te răzgândeşti. Chiar dacă vei putea să deschizi uşa, nu vei putea merge prea mult prin frig, întuneric şi cu urşii pe urmele tale. Şi ar trebui să mai ştii ceva. Eu dorm întotdeauna în pielea goală, deci să mă avertizezi înainte de a te ridica din pat.</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xml:space="preserve">— Văd că ai plănuit totul foarte bine, nu-i aşa? Foarte bine </w:t>
      </w:r>
      <w:r>
        <w:rPr>
          <w:rFonts w:cs="Bookman Old Style"/>
          <w:color w:val="000000"/>
        </w:rPr>
        <w:lastRenderedPageBreak/>
        <w:t>pentru tine. De-abia aştept să te văd ce-i vei povesti lui Bruce.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Eu şi fratele meu nu ne-am bătut niciodată în viaţa noastră, şi suntem prea bătrâni pentru asta. Pe de altă parte, Bruce are nevoie de sprijinul meu financiar.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Două săptămâni cu acest bărbat, singuri în această cabană, i se păreau de nesuportat. Două săptămâni fără Bruce i se păreau o eternitate, dar cumva, într-un fel, o să încerce să evadeze. Jon n-o putea supraveghea zi şi noapte.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Căută în valiză şi găsi cămaşa ei de noapte, primită de la Claire pentru luna de miere şi ochii i se umplură iar de lacrimi.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ascunse repede într-un buzunar al valizei şi găsi o bluză şi un pantalon de trening pentru casă.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Intră în cabina de schimb improvizată şi se îmbrăcă. Jon avusese dreptate, de afară se auzeau zgomotele sălbăticiei. O bufniţă, un urlet, un scheunat ca de copil mic.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Înfiorată, se duse repede spre pat, dar în trecere îl zări pe Jon. Respiraţia lui regulată o făcu să-şi dea seama că dormea profund. În vârful picioarelor, se apropie de el şi-l observă câteva momente. Sacul de dormit era închis până la brâu şi pieptul dezvelit i se ridica arătându-i muşchii bine făcuţi.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La gât avea un lanţ pe care erau prinse două chei: de la cutia metalică şi de la uşa de la intrare. Cea de la camionetă era ascunsă în altă parte. Oricum, ea nu avea nevoie decât de cea de la uşa spre libertate.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inima strânsă, se apropie uşor şi întinse mâna. Îşi ţinu respiraţia şi ridică încetisor cheile, apoi trecu lănţisorul trăgându-i-l uşor pe deasupra capului. Acesta se prinse în părul lui ciufulit şi Gina încremeni.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Doamne, să nu se trezească! se rugă ea în gând.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Frica o făcea să tremure din toate încheieturile, dar nu se dădu bătută. Cu prudenţă, trase încet lănţisorul până când se eliberă.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Avea impresia că trecuseră ore întregi. Se întoarse în linişte la valiză şi se îmbrăcă repede cu toate hainele groase pe care le avea, apoi puse într-o pungă câteva alimente şi se îndreptă spre uşă.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Vârî cheia în broască, dar când s-o întoarcă, aceasta scârţâi destul de tare.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Ce ai de gând să faci?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era deja lângă ea şi o trase înapoi.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N-ai niciun drept să mă ţii prizonieră, spuse ea tremurând de furie şi de dezamăgire.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lastRenderedPageBreak/>
        <w:t>— Te-am avertizat, Gina. Am un somn foarte uşor, oricât de obosit aş fi. Unde voiai să pleci în puterea nopţii?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Nu voiam să plec nicăieri, spuse ea înţepat. Doar că nu-mi place să fiu încuiată ca o pasăre în colivie.</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Aşadar, doar voiai să laşi uşa deschisă?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nu avea niciun răspuns pentru această întrebare.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Nu contează. Cu uşa descuiată sau nu, nu vei putea să părăseşti această cabană fără ca eu să nu te aud. Şi dacă îţi este frică de foc îl voi stinge, dar va trebui să dormi alături de mine, în sacul tău de dormit.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Luă o tijă de metal şi se duse să stingă focul.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De-abia atunci Gina realiză că bărbatul era gol. Şi în lumina lunii arăta ca o statuie din bronz. Pentru un moment, avu tendinţa să-l atingă, dar imediat se dezmetici şi se retrase cât mai departe de el şi luă repede un cuţit de pe masă.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Nu poţi să învingi în acest război, spuse el apropiindu-se. Cel mai bine ar fi să închei o pace onorabilă.</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Cum poţi să vorbeşti de onoare când i-ai furat soţia fratelui tău?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Gina, ţi-o repet, cândva o să-mi mulţumeşti pentru ceea ce am făcut. Mă crezi sau nu, te-am scutit de multă suferinţă.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Dumnezeu ştie că eu aş fi făcut totul ca să fie bine.</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Nu contează ce ai fi vrut tu. Bruce nu este un bărbat care să se mulţumească doar cu o singură femeie. Dacă nu accepţi asta, vei suferi mult.</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Nu-ţi pasă ţie de suferinţa mea! Tu mi-ai distrus viaţa!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Câţi ani ai? Douăzeci şi doi?</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Douăzeci şi patru. N-ai citit certificatul de căsătorie? Dar vârsta mea n-are a face cu asta.</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Ba da. Eşti tânără şi sănătoasă. Îţi vei găsi repede pe cineva. Vorbesc din experienţă.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Ceva din vocea lui o făcu să creadă că trecuse printr-o experienţă nu tocmai plăcută, dar nu voia să simtă compasiune sau alt sentiment pentru bărbatul pe care îl ura din tot sufletul.</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Hai, treci la culcare, îi ordonă el arătând cu mâna spre patul lui.</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Doar nu crezi că o să dorm cu tine?</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Eşti soţia mea, nu? spuse el ironic. Dar nu, nu mă aştept să dormi cu mine, vreau să dormi în spatele meu, în sacul tău de dormit.</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lastRenderedPageBreak/>
        <w:t>— N-am s-o fac.</w:t>
      </w:r>
    </w:p>
    <w:p w:rsidR="007D3A98" w:rsidRDefault="007D3A98" w:rsidP="0059567A">
      <w:pPr>
        <w:widowControl w:val="0"/>
        <w:tabs>
          <w:tab w:val="left" w:pos="471"/>
        </w:tabs>
        <w:autoSpaceDE w:val="0"/>
        <w:autoSpaceDN w:val="0"/>
        <w:adjustRightInd w:val="0"/>
        <w:spacing w:after="0"/>
        <w:ind w:firstLine="282"/>
        <w:jc w:val="both"/>
        <w:rPr>
          <w:rFonts w:cs="Bookman Old Style"/>
          <w:color w:val="000000"/>
        </w:rPr>
      </w:pPr>
      <w:r>
        <w:rPr>
          <w:rFonts w:cs="Bookman Old Style"/>
          <w:color w:val="000000"/>
        </w:rPr>
        <w:t>— Vrei să ne certăm în prima zi de căsătorie? spuse el râzând. Dragă soţie, n-am să fac nimic din ceea ce nu vrei. Nu sunt omul cavernelor să-ţi dau una în cap şi să te duc în peştera mea târându-te de păr. Nu este stilul meu.</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Cel puţin puneţi nişte haine pe tine! îl admonestă ea.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 este o cerere rezonabilă.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întoarse capul şi el îşi trase un tricou şi nişte boxeri.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Este singura concesie pe care ţi-o fac. Nu prea pot să dorm îmbrăcat.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Urcă-te în pat, spuse el împingând-o încet.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sui repede şi trase fermoarul sacului de dormit până la gât. Patul era destul de îngust şi Gina încerca din răsputeri să nu se atingă deloc de Jon. Aţipi la un moment dat, dar se trezi imediat, simţindu-l pe Jon lipit de ea şi mâna lui strângând-o la piept.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Furioasă, îi luă mâna şi i-o împinse cu putere, fără să-i pese dacă îl trezeşte sau nu.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Era noaptea nunţii ei şi în loc să fie cuibărită la pieptul bărbatului iubit, dormea împreună cu un străin, într-o cabană friguroasă.</w:t>
      </w:r>
    </w:p>
    <w:p w:rsidR="002174A4" w:rsidRDefault="007D3A98" w:rsidP="0059567A">
      <w:pPr>
        <w:widowControl w:val="0"/>
        <w:autoSpaceDE w:val="0"/>
        <w:autoSpaceDN w:val="0"/>
        <w:adjustRightInd w:val="0"/>
        <w:spacing w:after="0"/>
        <w:ind w:firstLine="282"/>
        <w:jc w:val="both"/>
        <w:rPr>
          <w:rFonts w:cs="Bookman Old Style"/>
          <w:color w:val="000000"/>
          <w:lang w:val="en-US"/>
        </w:rPr>
      </w:pPr>
      <w:r>
        <w:rPr>
          <w:rFonts w:cs="Bookman Old Style"/>
          <w:color w:val="000000"/>
        </w:rPr>
        <w:t>Nu-l va ierta niciodată pe bărbatul care i-a furat această fericire.</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3</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Dansa, în braţele bărbatului iubit, îmbrăcată într-o rochie lungă, vaporoasă. Ochii lui căprui o priveau plini de dorinţă. Gura îi atingea urechea şi o făcea să tresalte de plăcere. Îşi trecu mâinile prin părul lui moale, apoi şi le coborî pe spatele lui musculos şi-l trase aproape, cât mai aproape de ea. Răsuflarea li se întretăia şi începură să se dezbrace reciproc. Deschise ochii şi pentru o secundă inima îi tresări de bucurie, dar imediat îşi aduse aminte că cel care stătea în faţa ei nu era bărbatul din vis.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Îi venea să intre în pământ de ruşine. În timp ce dormea, se apropiase de Jon şi-i dezmierda faţa.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o privea cu scepticism şi curiozitate.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Ce înseamnă asta?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N-a fost decât un vis, explică ea.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 erai împreună cu fratele meu, presupun.</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Bineînţeles!</w:t>
      </w:r>
    </w:p>
    <w:p w:rsidR="007D3A98" w:rsidRDefault="007D3A98" w:rsidP="0059567A">
      <w:pPr>
        <w:widowControl w:val="0"/>
        <w:tabs>
          <w:tab w:val="left" w:pos="451"/>
        </w:tabs>
        <w:autoSpaceDE w:val="0"/>
        <w:autoSpaceDN w:val="0"/>
        <w:adjustRightInd w:val="0"/>
        <w:spacing w:after="0"/>
        <w:ind w:firstLine="282"/>
        <w:jc w:val="both"/>
        <w:rPr>
          <w:rFonts w:cs="Bookman Old Style"/>
          <w:color w:val="000000"/>
        </w:rPr>
      </w:pPr>
      <w:r>
        <w:rPr>
          <w:rFonts w:cs="Bookman Old Style"/>
          <w:color w:val="000000"/>
        </w:rPr>
        <w:t>— Aşa ceva nu se va întâmpla prea curând, Gina, dar ai putea să încerci cu soţul tău, spuse el ironic.</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N-am vrut să te ating! spuse ea cu lacrimi în ochi, umilită de insinuările lui. Aminteşte-ţi că nu a fost ideea mea să dorm aici. Nu obişnuiesc să dorm pe un spaţiu de zece centimetri.</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Am insistat să dormi în spatele meu pentru că n-am încredere în judecata ta. În inconştienţa ta, ai fi putut pleca de nebună, noaptea, pe munte. Chiar dacă ai fi ajuns la drum nu te-ar fi ţinut picioarele să ajungi până la prima aşezare. Ai idee cât de departe este primul telefon, prima casă, sau prima staţie de benzină?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scutură din cap ca un copil prins asupra faptei.</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Un om experimentat ar face acest drum în aproape două zile, dar având asupra sa mâncare, apă, cort, o trusă de prim-ajutor, lanterne, nemaimenţionând o armă cu care să se apere de animalele săbatice.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Vreau acasă, spuse ea rugătoare.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Ţi-am spus că vom sta aici două săptămâni, doar dacă vei fi de acord să semnezi actele de anulare a căsătoriei. Avocatul meu a făcut deja actul pe care trebuie să-l semnezi.</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Când ai avut timp să te vezi şi cu un avocat? De cât timp plănuieşti această răpire?</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xml:space="preserve">— Această lună de miere, o corectă el, ridicându-se pe </w:t>
      </w:r>
      <w:r>
        <w:rPr>
          <w:rFonts w:cs="Bookman Old Style"/>
          <w:color w:val="000000"/>
        </w:rPr>
        <w:lastRenderedPageBreak/>
        <w:t>marginea patului şi expunându-se răcorii dimineţii. A doua zi după ce Bruce a venit acasă şi nimic nu l-a făcut să se răzgândească în privinţa căsătoriei. Iar când a refuzat să te prezinte familiei, nu mi-a mai lăsat altă alternativă.</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De când te amesteci în viaţa personală a fratelui tău? Cu cât aflu mai multe despre tine, cu atât îmi este mai greu să cred că sunteţi gemeni. El nu ţi-ar fi făcut asta niciodată.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Se pare însă că-ţi place oarecum de mine, spuse el ironic, odată ce am dormit în acelaşi pat.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Oh! Pleacă de lângă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un gest rapid, îşi trase pătura peste cap. Jon se aplecă peste ea şi cu o mână fermă o dădu la o parte şi o privi câteva secunde, apoi se aplecă şi-şi puse buzele peste gura ei. O sărutare sălbatică, agresivă, dar în acelaşi timp plăcută. Gina încercă din toate puterile să-l îndepărteze, dar se dădu bătută. Nu-şi putea măsura puterile cu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Oare ce joc murdar făcea? Nervoasă, tremurând de furie îşi dădu seama că era foarte periculos să se pună cu el.</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Ar fi bine să faci lucrurile să decurgă mai uşor pentru noi, Gina, spuse el ridicându-se cu o privire triumfătoare. Promite-mi că nu-ţi vei risca viaţa încercând să mai fugi noaptea prin pădure. Şi poţi să dormi unde vrei.</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Şi dacă vreau să dorm aici? întrebă ea privindu-l gales arătând spre patul în care dormiseră cu o noapte înainte şi sperând ca vocea să-i sune provocator.</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Eu voi dormi pe jos.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Vocea lui suna atât de cunoscut, încât o răscoli până în adâncul sufletului. Pentru câteva momente pretinse că era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Bruce şi aproape că se convinse de asta încât avu intenţia de a-l săruta.</w:t>
      </w:r>
    </w:p>
    <w:p w:rsidR="007D3A98" w:rsidRDefault="007D3A98" w:rsidP="0059567A">
      <w:pPr>
        <w:widowControl w:val="0"/>
        <w:tabs>
          <w:tab w:val="left" w:pos="497"/>
        </w:tabs>
        <w:autoSpaceDE w:val="0"/>
        <w:autoSpaceDN w:val="0"/>
        <w:adjustRightInd w:val="0"/>
        <w:spacing w:after="0"/>
        <w:ind w:firstLine="282"/>
        <w:jc w:val="both"/>
        <w:rPr>
          <w:rFonts w:cs="Bookman Old Style"/>
          <w:color w:val="000000"/>
        </w:rPr>
      </w:pPr>
      <w:r>
        <w:rPr>
          <w:rFonts w:cs="Bookman Old Style"/>
          <w:color w:val="000000"/>
        </w:rPr>
        <w:t>— Să împărţim acest pat poate fi interesant, şopti ea.</w:t>
      </w:r>
    </w:p>
    <w:p w:rsidR="007D3A98" w:rsidRDefault="007D3A98" w:rsidP="0059567A">
      <w:pPr>
        <w:widowControl w:val="0"/>
        <w:tabs>
          <w:tab w:val="left" w:pos="572"/>
        </w:tabs>
        <w:autoSpaceDE w:val="0"/>
        <w:autoSpaceDN w:val="0"/>
        <w:adjustRightInd w:val="0"/>
        <w:spacing w:after="0"/>
        <w:ind w:firstLine="282"/>
        <w:jc w:val="both"/>
        <w:rPr>
          <w:rFonts w:cs="Bookman Old Style"/>
          <w:color w:val="000000"/>
        </w:rPr>
      </w:pPr>
      <w:r>
        <w:rPr>
          <w:rFonts w:cs="Bookman Old Style"/>
          <w:color w:val="000000"/>
        </w:rPr>
        <w:t>— Eşti o mică vrăjitoare, spuse el cu un ton ironic apropiindu-se uşor şi prinzând-o în braţe. Când o să te decizi care dintre gemenii Keyon ţi-ar fi cel mai bun ca soţ?</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simţi cum tot sângele i se urcă în cap şi explodă. Zvârcolindu-se şi zbătându-se, reuşi să se desprindă din mâinile lui.</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mă mai atinge! Pleacă! Te urăsc!</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Cum vrei. Până n-o să te decizi să faci ceea ce trebuie, n-o să te mai ating.</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Ea se întoarse şi se aruncă în pat cufundându-şi capul în pernă, încercând să camufleze zgomotul enervant al paşilor lui pe podeaua din lemn a cabanei. Dar prezenţa lui zgomotoasă tot se făcea auzită aşa că, îşi puse mâinile la urechi apăsându-le cu toată puterea.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Totul se înceţoşă şi căzu într-un somn adânc. Când se trezi şi ridică privirea, în cameră era linişte şi el se afla în dreptul uşii îmbrăcat cu o manta de ploaie şi cizme de cauciuc.</w:t>
      </w:r>
    </w:p>
    <w:p w:rsidR="007D3A98" w:rsidRDefault="007D3A98" w:rsidP="0059567A">
      <w:pPr>
        <w:widowControl w:val="0"/>
        <w:tabs>
          <w:tab w:val="left" w:pos="534"/>
        </w:tabs>
        <w:autoSpaceDE w:val="0"/>
        <w:autoSpaceDN w:val="0"/>
        <w:adjustRightInd w:val="0"/>
        <w:spacing w:after="0"/>
        <w:ind w:firstLine="282"/>
        <w:jc w:val="both"/>
        <w:rPr>
          <w:rFonts w:cs="Bookman Old Style"/>
          <w:color w:val="000000"/>
        </w:rPr>
      </w:pPr>
      <w:r>
        <w:rPr>
          <w:rFonts w:cs="Bookman Old Style"/>
          <w:color w:val="000000"/>
        </w:rPr>
        <w:t>— Dacă vrei să faci baie, spune el calm, să vii în spatele cabanei în două minute. Nu vei fi singură, dar să ştii că asta este singura ta şansă de baie pe ziua de azi.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dori să-i răspundă, dar el închise repede uşa cu un zâmbet sarcastic întipărit pe figură.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Blestemat să fii! strigă ea, înfuriată.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simţea murdară şi extenuată; ameţită se ridică din pat şi se îndreptă spre oglindă. Nici nu se recunoscu. După un minut, se decise că oricât de greu i-ar fi să dea ochii cu paznicul ei, o baie ar fi probabil cel mai bun lucru care i s-ar putea întâmpla în ziua aceea groaznică. Se uită în bagaje şi zâmbi. Scoase un halat de baie extravagant şi o pereche de sandale superbe cu care plănuise să meargă pe dalele de marmură ale unei luxoase piscine din Las Vegas. Puse apoi şamponul şi alte produse cosmetice într-o gentuţă, îmbrăcă halatul şi ieşi pe uşă.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Aşa cum anticipase, el o aştepta, tremurând uşor în aerul rece de septembrie.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Îmi place aerul acesta răcoros, comentă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 aproape ger.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Nimeni nu te-a forţat să ieşi afară, spuse el indiferent.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văzu nevoită s-o ia la fugă după el în încercarea de a se încălzi puţin.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ajunse lângă suvoiul învolburat al pârâului, Gina simţi că i se opreşte respiraţia. Numai un urs polar s-ar fi simţit în largul lui în apa rece ca gheaţa.</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Oh, mi-am uitat prosopul şi săpunul, spuse ea cu abilitate încercând să scape. Mă duc după el şi mă întorc imediat.</w:t>
      </w:r>
    </w:p>
    <w:p w:rsidR="007D3A98" w:rsidRDefault="007D3A98" w:rsidP="0059567A">
      <w:pPr>
        <w:widowControl w:val="0"/>
        <w:tabs>
          <w:tab w:val="left" w:pos="523"/>
        </w:tabs>
        <w:autoSpaceDE w:val="0"/>
        <w:autoSpaceDN w:val="0"/>
        <w:adjustRightInd w:val="0"/>
        <w:spacing w:after="0"/>
        <w:ind w:firstLine="282"/>
        <w:jc w:val="both"/>
        <w:rPr>
          <w:rFonts w:cs="Bookman Old Style"/>
          <w:color w:val="000000"/>
        </w:rPr>
      </w:pPr>
      <w:r>
        <w:rPr>
          <w:rFonts w:cs="Bookman Old Style"/>
          <w:color w:val="000000"/>
        </w:rPr>
        <w:t>— O, dar nu e nevoie. Sunt o gazdă perfectă, spuse el deschizând un pachet aflat lângă ei. Astfel Gina nu mai avea nicio scuză de a fugi de lângă apă.</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xml:space="preserve">— Tu primul, spuse ea, încercând să prindă suficient curaj ca să-şi scoată halatul şi să intre în apa rece, atât de aproape de </w:t>
      </w:r>
      <w:r>
        <w:rPr>
          <w:rFonts w:cs="Bookman Old Style"/>
          <w:color w:val="000000"/>
        </w:rPr>
        <w:lastRenderedPageBreak/>
        <w:t>bărbatul pe care-l ura.</w:t>
      </w:r>
    </w:p>
    <w:p w:rsidR="007D3A98" w:rsidRDefault="007D3A98" w:rsidP="0059567A">
      <w:pPr>
        <w:widowControl w:val="0"/>
        <w:tabs>
          <w:tab w:val="left" w:pos="505"/>
        </w:tabs>
        <w:autoSpaceDE w:val="0"/>
        <w:autoSpaceDN w:val="0"/>
        <w:adjustRightInd w:val="0"/>
        <w:spacing w:after="0"/>
        <w:ind w:firstLine="282"/>
        <w:jc w:val="both"/>
        <w:rPr>
          <w:rFonts w:cs="Bookman Old Style"/>
          <w:color w:val="000000"/>
        </w:rPr>
      </w:pPr>
      <w:r>
        <w:rPr>
          <w:rFonts w:cs="Bookman Old Style"/>
          <w:color w:val="000000"/>
        </w:rPr>
        <w:t>— Aici, cuvântul de ordine este viteza. Vom intra amândoi odată.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În niciun caz.</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t>— Nu ai de ales. Ori intri cu mine, ori nu intri deloc. Nu glumesc. Pe onoarea mea.</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Ha, ha, ha, ce onoare are un bărbat care fură identitatea fratelui său?</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Intri sau nu? Nu intenţionez să îngheţ certându-mă cu tine.</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Nu, n-am de gând să intru în acelaşi loc cu tine. Mă voi duce puţin în amonte.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Foarte bine, dar du-te în aval. Uite, după bolovanul acela. Acolo, curentul este mai liniştit.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Avea dreptate, bineînţeles. În spatele bolovanului curentul era lin şi o groapă făcea locul perfect pentru baie. Se dezbrăcă de halat şi, cu săpunul în mână, înaintă până la apă. Scufundă uşor vârful piciorului în ea şi simţi cum îngheaţă instantaneu. Apa era aşa de rece, încât începu s-o doară.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Mai bine mă spăl fără să intru în apa asta groaznică, gândi Gina, aplecându-se să ia apă în mâini. Se udă pe faţă şi încercă să se săpunească, dar din cauza frigului săpunul nu făcea niciun pic de spumă şi trupul ei gol începu să tremure în bătaia vântului.</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xml:space="preserve">— Oh, la naiba, ţipă ea. Poate o să contractez o pneumonie, şi aşa </w:t>
      </w:r>
      <w:r>
        <w:rPr>
          <w:rFonts w:cs="Bookman Old Style"/>
          <w:color w:val="FF0000"/>
        </w:rPr>
        <w:t>„</w:t>
      </w:r>
      <w:r>
        <w:rPr>
          <w:rFonts w:cs="Bookman Old Style"/>
          <w:color w:val="000000"/>
        </w:rPr>
        <w:t>soţul ei</w:t>
      </w:r>
      <w:r>
        <w:rPr>
          <w:rFonts w:cs="Bookman Old Style"/>
          <w:color w:val="FF0000"/>
        </w:rPr>
        <w:t>”</w:t>
      </w:r>
      <w:r>
        <w:rPr>
          <w:rFonts w:cs="Bookman Old Style"/>
          <w:color w:val="000000"/>
        </w:rPr>
        <w:t xml:space="preserve"> va trebui s-o ducă la un spital. Şi de acolo ar putea să fugă şi să ajungă la Bruce, să-i explice totul.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Fie ce o fi, gândi ea şi făcu un pas în albia râului, puse piciorul pe o piatră şi imediat simţi cum alunecă şi căzu scufundându-se în râu.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primul moment simţi că paralizează şi se ridică cuprinsă de panică, încercând să iasă cât mai repede. Ajunsă din nou pe mal se cercetă atentă.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o durea nimic, cu excepţia câtorva vânătăi, totul era în regulă. Tremurând din toate încheieturile, se chinui să îmbrace halatul. Cu părul ud acoperindu-i faţa, încercă să-şi încalţe sandalele, dar tălpile i se umplură de nisip până le puse în picioare.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Grăbeste-te, Gina, auzi ea vocea lui Jon venind din susul râului.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Clătinându-se pe picioare, se chinui să-şi înfăsoare prosopul peste părul ud şi urcă repede cursul apei spre casă, jurându-şi că </w:t>
      </w:r>
      <w:r>
        <w:rPr>
          <w:rFonts w:cs="Bookman Old Style"/>
          <w:color w:val="000000"/>
        </w:rPr>
        <w:lastRenderedPageBreak/>
        <w:t>niciodată în viaţa ei nu-şi va mai supune trupul unor astfel de chinuri.</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Ţi-a plăcut? întrebă el urmând-o pe scară.</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Cred că ştii foarte bine cât de mult mi-a plăcut, răspunse Gina săgetându-l cu privirea.</w:t>
      </w:r>
    </w:p>
    <w:p w:rsidR="007D3A98" w:rsidRDefault="007D3A98" w:rsidP="0059567A">
      <w:pPr>
        <w:widowControl w:val="0"/>
        <w:tabs>
          <w:tab w:val="left" w:pos="542"/>
        </w:tabs>
        <w:autoSpaceDE w:val="0"/>
        <w:autoSpaceDN w:val="0"/>
        <w:adjustRightInd w:val="0"/>
        <w:spacing w:after="0"/>
        <w:ind w:firstLine="282"/>
        <w:jc w:val="both"/>
        <w:rPr>
          <w:rFonts w:cs="Bookman Old Style"/>
          <w:color w:val="000000"/>
        </w:rPr>
      </w:pPr>
      <w:r>
        <w:rPr>
          <w:rFonts w:cs="Bookman Old Style"/>
          <w:color w:val="000000"/>
        </w:rPr>
        <w:t>— Este mult mai bine decât un dus cald, apa rece te revigorează.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Femeia deschise uşa şi intră repede. Pentru moment, Jon câştigase bătălia. Îl va lăsa să se bucure de aşa-zisul lui plan, dar nu se va da bătută până nu va folosi toate armele pe care le avea în arsenal, şi atunci se va vedea cine râde la urmă.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Tot ce şi-ar fi dorit, era ca el să nu-i semene atât de tare bărbatului iubit.</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Ar trebui să-ţi pui nişte haine groase pe tine, spuse el intrând în urma ei. Tremuri ca o frunză în vânt.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Aceste vorbe o făcură să intre în panică. Luă repede un pulover, blugi şi lenjerie apoi se aruncă în pat şi trase pătura peste ea încercând să se îmbrace cât de încet putea. Dorea să câştige timp pentru a se decide ce va face în viitor. Ştia că Jon joacă un joc complicat, iar ea nu ştia regulile.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Bărbatul se îmbrăcase şi arăta radios.</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Am lăsat proviziile noastre în camionetă. Este mai sigur şi se vor păstra proaspete în aerul rece de afară. Am pus apă la încălzit, când începe să fiarbă, fă şi tu cafea. Eu mă duc să aduc ceva pentru micul dejun.</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O să ai încredere în mine dacă nu mă ai în raza ta de observaţie?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Bineînţeles, deoarece aud foarte bine. Aici, zgomotele se propagă la mare distanţă. Şi pot alerga mult mai repede decât tine. Uite, ai aici două sertare, dacă vrei să despachetezi.</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Nu vreau să despachetez nimic, spuse ea cu amărăciune, gândindu-se la lucrurile luxoase din bagaj. Un prizonier n-are nevoie decât de hainele de pe el şi de o periuţă de dinţi.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Faci ce vrei, spuse el făcând un gest de dispreţ.</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toate că îşi dorea foarte mult o cafea, se îndoia că din cafeaua de proastă calitate fiartă în cana de cositor ar putea ieşi ceva mai mult decât o zeamă colorată, aşa că nu făcu niciun gest de a se ridică şi a prepara licoarea.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bărbatul se întoarse apa fierbea cu putere în cană iar Gina stătea sprijinită de pernă, încercând să citească o revistă.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lastRenderedPageBreak/>
        <w:t>— Cafeaua e gata? întrebă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Dacă nu ştii cum s-o prepari, ar fi bine să-ţi dau câteva lecţii.</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Nu cred că este necesar, spuse ea părând în continuare absorbită de lectură.</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Ştiu că sederea ta aici nu face parte din planurile tale, dar dacă ai încerca să faci ceva, timpul ar trece mai repede. Nu contează ce crezi despre mine, dar dacă doreşti as putea să-ţi găsesc ceva de făcut.</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Tu eşti temnicerul meu, nu colegul de camping! spuse ea pe ton ridicat. Cum poţi să vorbim despre a face cafea sau alte treburi în gospodărie, când tu îmi ruinezi viaţa?</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Asta rămâne de demonstrat. Eu cred că îţi fac un favor.</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Trebuie că îţi urăsti de moarte fratele.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Nu, dar nu pot să aprob faptul că se foloseşte de oameni. Şi încerc să salvez averea familiei. Lui Bruce îi place să cheltuiască bani, sume imense de bani. Într-o zi, o să-mi mulţumească pentru că nu l-am lăsat să devină falit.</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Îţi dai seama că această căsătorie n-o să meargă. Voiam să mă căsătoresc doar o dată. Şi voiam din tot sufletul să am o căsătorie fericită.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Sper că nu-ţi faci planuri pentru nunta de aur.</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Căsătoria noastră nu este nimic altceva decât un vis urât. Eşti un criminal, mă ţii aici împotriva voinţei mele.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Poate, dar vei rămâne aici până când voi fi sigur că Bruce a plecat în larg. Sper că nu vei face lucrurile să decurgă prea greu pentru amândoi.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îşi îndreptă atenţia asupra revistei, încercând să înţeleagă cuvintele care-i fugeau prin faţa ochilor. Când Jon se aşeză pe pat întoarse foia încercând, fără succes, să-l ignore.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Uită-te la mine, spuse el încet.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încercă să se împotrivească, dar tonul blând al vocii lui o făcu să-şi piardă rezistenţa. Gândindu-se la înşelătoria lui, îşi aduse aminte de Bruce, se înarmă împotriva lui cu furie şi-l privi cu ură, ca pe un duşman.</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Voi încerca să-ţi fac prezenţa aici cât mai plăcută, dar trebuie să mă ajuţi şi tu.</w:t>
      </w:r>
    </w:p>
    <w:p w:rsidR="007D3A98" w:rsidRDefault="007D3A98" w:rsidP="0059567A">
      <w:pPr>
        <w:widowControl w:val="0"/>
        <w:tabs>
          <w:tab w:val="left" w:pos="523"/>
        </w:tabs>
        <w:autoSpaceDE w:val="0"/>
        <w:autoSpaceDN w:val="0"/>
        <w:adjustRightInd w:val="0"/>
        <w:spacing w:after="0"/>
        <w:ind w:firstLine="282"/>
        <w:jc w:val="both"/>
        <w:rPr>
          <w:rFonts w:cs="Bookman Old Style"/>
          <w:color w:val="000000"/>
        </w:rPr>
      </w:pPr>
      <w:r>
        <w:rPr>
          <w:rFonts w:cs="Bookman Old Style"/>
          <w:color w:val="000000"/>
        </w:rPr>
        <w:t>— La ce te aştepţi? Căsătoria mea este o înşelătorie, iar bărbatul iubit cine ştie ce crede despre mine. Dacă vrei să mă ajuţi, du-mă înapoi în Las Vegas până nu pleacă Bruce.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lastRenderedPageBreak/>
        <w:t>— Mă duc să pregătesc masa, spuse el făcându-se că n-a auzit ce a spus tânăra femeie.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Tu îţi dai seama că mă ţii aici împotriva voinţei mele? Şi la un moment dat vei suporta rigorile legii? Aşa îţi ajuţi părinţii? Răpind şi înşelând?</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Tatăl meu nu ştie ce fac. Nu trebuie să afle.</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Eşti incredibil! Crezi că nu voi spune tuturor ce lucru teribil ai făcut?</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Am făcut un lucru necesar şi singurele persoane implicate suntem noi trei: tu, eu şi Bruce. Singura persoană care mai deţine elemente ale acestei afaceri este avocatul meu, care este de asemenea şi cel mai bun prieten al meu. Plus că după ce această căsătorie va fi anulată, voi fi foarte generos cu tine. Îţi voi cumpăra tăcerea.</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Niciodată nu voi fi de acord cu acest lucru. Nu voi accepta niciun cent de la tine.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Faci o mare greşeală. Pierzi o grămadă de bani dacă nu te supui regulilor mele.</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Eşti incredibil. Cum poţi să-mi spui să-ţi urmez regulile după ce te-ai căsătorit cu mine jucând murdar?</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Se pare că n-am reguli în orice situaţie. Chiar acum mi-am etalat toate atuurile. Şi dacă vrei ca lucrurile să mergă bine, este decizia 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Şaisprezece zile, gândi ea posomorâtă stând pe marginea patului şi privindu-l cum prăjeste sunca, apoi sparge câteva ouă în tigaie. Ar fi dorit să-i arunce această mâncare drept în faţă, dar foamea o opri. Încă o dată, cedă în faţa lui.</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Vino să mănânci, spuse el după scurt timp.</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Şunca era bine prăjită, şi ouăle preparate atât cât trebuie. Mâncară în linişte, faţă în faţă. Gina înghiţea cu mare efort, dar o făcea pentru că era lihnită.</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Dacă ai fi rezonabilă, ai face şi tu curat aici, spuse el când terminară de mâncat.</w:t>
      </w:r>
    </w:p>
    <w:p w:rsidR="007D3A98" w:rsidRDefault="007D3A98" w:rsidP="0059567A">
      <w:pPr>
        <w:widowControl w:val="0"/>
        <w:tabs>
          <w:tab w:val="left" w:pos="187"/>
        </w:tabs>
        <w:autoSpaceDE w:val="0"/>
        <w:autoSpaceDN w:val="0"/>
        <w:adjustRightInd w:val="0"/>
        <w:spacing w:after="0"/>
        <w:ind w:firstLine="282"/>
        <w:jc w:val="both"/>
        <w:rPr>
          <w:rFonts w:cs="Bookman Old Style"/>
          <w:color w:val="000000"/>
        </w:rPr>
      </w:pPr>
      <w:r>
        <w:rPr>
          <w:rFonts w:cs="Bookman Old Style"/>
          <w:color w:val="000000"/>
        </w:rPr>
        <w:t>— Nimic nu mă va face să devin rezonabilă. Te-ai căsătorit cu mine prin fraudă, m-ai adus aici în ciuda voinţei mele, şi mi-ai spus o groază de minciuni despre omul iubit. Vreau să plec. Acum, domnule Kenyon.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Poţi să-mi spui Jon, zise el ridicându-se de la masă. Te ajut să duci vasele la apă, poţi să le speli acolo.</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Tânăra femeie se uită de jur-împrejur în cabană, în speranţa că </w:t>
      </w:r>
      <w:r>
        <w:rPr>
          <w:rFonts w:cs="Bookman Old Style"/>
          <w:color w:val="000000"/>
        </w:rPr>
        <w:lastRenderedPageBreak/>
        <w:t>ar putea găsi ceva de făcut. Prezenţa lui o sufoca şi fiecare secundă petrecută împreună era o grea încercare. Ridică ceaşca de ceai şi sorbi încet din ea, privind cum şunca începea să se întărească în farfurie şi începu să se joace cu o furculiţă întorcând-o de pe o parte pe alta, încercând să conceapă un plan care să-l forţeze s-o ducă înapoi în Las Vegas. Viaţa ei ar fi total ruinată dacă nu l-ar întâlni pe Bruce şi nu i-ar povesti trucul murdar al fratelui lui înainte de a pleca pe mare.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Dacă ar găsi o plantă afară şi ar consuma-o şi ar pretinde că s-a otrăvit? Oare Jon ar merge cu ea la un spital? Această idee nu i se păru prea strălucită, şi trebui s-o respingă. Nu ştia nimic despre plantele sălbatice şi chiar ar putea să se îmbolnăvească consumând una dintre acestea şi nu credea că în trusa de prim-ajutor din maşină se găsea şi ceva pentru plante otrăvitoare.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Şi dacă</w:t>
      </w:r>
      <w:r w:rsidR="003E717D">
        <w:rPr>
          <w:rFonts w:cs="Bookman Old Style"/>
          <w:color w:val="000000"/>
        </w:rPr>
        <w:t>...</w:t>
      </w:r>
      <w:r>
        <w:rPr>
          <w:rFonts w:cs="Bookman Old Style"/>
          <w:color w:val="000000"/>
        </w:rPr>
        <w:t xml:space="preserve"> I se păruse cumva că lui îi făcuse plăcere sărutul care i-l dăduse după ceremonie. Era o femeie frumoasă şi o actriţă foarte bună. Dacă îşi punea în cap să seducă un bărbat, reuşea de fiecare dată. Trebuia să facă orice ca el să o ducă înapoi la civilizaţie.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Încă te gândeşti cum să pleci de aici? întrebă el în timp ce îngenunchea în faţa unui cufăr de metal încuiat cu un lacăt imens. Crede-mă, îţi pierzi timpul, Gina, n-ai nicio şansă de evadare.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părea că el îi citeşte gândurile, iar tânăra femeie reacţionă cu furie.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Sunt prizonieră aici împotriva voinţei mele şi am să fac tot ce-mi stă în putinţă să evadez.</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Gina, înverşunarea ta o să-ţi aducă neplăceri. Nu poţi să pleci de aici dacă nu te las eu.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Voiosia din tonul lui o înfurie la maximum, şi ce era mai rău era faptul că avea dreptate. Încăpăţânarea ei o aruncase în această capcană. Refuzase să asculte avertismentele şefului, prietenilor şi chiar a familiei. O săptămână nu era probabil o perioadă destul de lungă pentru a cunoaşte un bărbat înainte de a te căsători cu el. Trebuia să-i sugereze lui Bruce să-i cunoască familia şi să petreacă o perioadă cu ei înainte de a lua decizia finală. Astfel l-ar fi cunoscut şi pe fratele geamăn al lui Bruce şi n-ar fi ajuns în situaţia groaznică în care se afla în momentul de faţă.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Neliniştită, începu să se plimbe prin cabană. Jon era în </w:t>
      </w:r>
      <w:r>
        <w:rPr>
          <w:rFonts w:cs="Bookman Old Style"/>
          <w:color w:val="000000"/>
        </w:rPr>
        <w:lastRenderedPageBreak/>
        <w:t>genunchi, în faţa cufărului pe care îl încuie nu înainte de a scoate un bloc de desen şi o bucată de cărbune pe care le puse deoparte.</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Sper să prind câteva peisaje sălbatice, spuse el. Şi sper că te vei bucura de natură alături de mine. Sunt o mulţime de lucruri interesante în pădure.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mulţumesc.</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Nu suport gândul de a te lăsa singură aici, protestă el, dar este opţiunea ta. Măcar mă ajuţi să aduc nişte apă înainte de a pleca?</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răspunse ea răspicat.</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Cum vrei. Dacă te răzgândeşti, strigă-mă de la fereastră, n-o să fiu prea departe.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ce strânse resturile de pe masă, îi arătă unde sunt proviziile, apoi îi mai dădu o ultimă şansă să meargă cu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refuză categoric, aşa că bărbatul părăsi cabana şi închise uşa cu cheia.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ce spălă vasele, întinse aşternuturile pe pat, strânse halatul de baie şi cosmeticele pe care nu avusese cum să le folosească pentru baie şi le puse într-un sertar.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Căută în van o cheie sau orice alt obiect cu care ar fi putut să deschidă uşa. Într-un final se aruncă în pat, dar nu avea stare, se ridică şi se îndreptă spre minuscula fereastră prin care intra o rază de soare. Trase un scaun şi privi afară. Jon nu se zărea nicăieri. Timpul se scurgea încet şi tânăra femeie se plictisi de moarte. Era aproape ora trei când auzi cheia în uşă şi Jon intră în cabană.</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Ţi-e foame? întrebă el, umplând cabana cu prezenţa lui. Emana un miros de lemn şi de pădure şi faţa lui radia parcă toată lumina soarelui de după-amiază.</w:t>
      </w:r>
    </w:p>
    <w:p w:rsidR="007D3A98" w:rsidRDefault="007D3A98" w:rsidP="0059567A">
      <w:pPr>
        <w:widowControl w:val="0"/>
        <w:tabs>
          <w:tab w:val="left" w:pos="554"/>
        </w:tabs>
        <w:autoSpaceDE w:val="0"/>
        <w:autoSpaceDN w:val="0"/>
        <w:adjustRightInd w:val="0"/>
        <w:spacing w:after="0"/>
        <w:ind w:firstLine="282"/>
        <w:jc w:val="both"/>
        <w:rPr>
          <w:rFonts w:cs="Bookman Old Style"/>
          <w:color w:val="000000"/>
        </w:rPr>
      </w:pPr>
      <w:r>
        <w:rPr>
          <w:rFonts w:cs="Bookman Old Style"/>
          <w:color w:val="000000"/>
        </w:rPr>
        <w:t>— Nu, spuse ea repede, înainte de a realiza că nu era adevărat.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Poate câteva exerciţii îţi vor deschide apetitul.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Gina nu mai suporta singurătatea cabanei şi-l urmă bucuroasă că poate respira aer curat. Ideea lui de exerciţii era aceea de a tăia un trunchi de copac, pentru a avea lemne de foc. Tânăra femeie petrecu mult timp încercând să taie o bucată de rădăcină cu un topor minuscul, până când se lăsă păgubasă. Intră înapoi în cabană şi făcu un ceai. Plictisită, începu să-şi închipuie cum ar fi să stea în faţa focului alături de bărbatul ce-i furase inima. Se trezi din visare cu Jon privind-o în faţă. Încercă să-i ocolească privirea, dar ceva o făcu să se înfioare. Bărbatul ţinea în mână un </w:t>
      </w:r>
      <w:r>
        <w:rPr>
          <w:rFonts w:cs="Bookman Old Style"/>
          <w:color w:val="000000"/>
        </w:rPr>
        <w:lastRenderedPageBreak/>
        <w:t>peşte imens, pe care-l trânti pe masa de bucătărie.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În timp ce tăiam lemnele, am aruncat şi o undiţă în apă şi uite ce am prins.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Luă un cuţit şi cu câteva mişcări îl spintecă şi-l curăţă.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Deci, nu vrei să gusti din pestele ăsta proaspăt?</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Nu, răspunse ea, încercând să nu ia în seamă zgomotele din stomacul ei.</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Mai ai timp să te răzgândesti, spuse el încet.</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De-abia aştept să-i spun lui Bruce cum te-ai purtat cu mine.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te mai prosti, Gina, spuse el cu voce calmă.</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Şi ce crezi că o să fac în momentul în care nu mă vei mai ţine prizonieră?</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Nu eşti prizonieră. Eşti o femeie dezamăgită şi speriată, şi orice ai crede nu sunt mândru de ceea ce am făcut. Dar încă mai cred că este singura metodă de a-l împiedica pe Bruce să mai facă încă o greşeală.</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Bruce mă iubeşte, insistă ea, urându-se că se deschide astfel în faţa lui. Nu-mi pasă ce crezi tu despre mine sau ce încerci să faci, Jonathan, nu-mi vei schimba sentimentele faţă de Bruce. Şi nu aveai niciun drept să faci ceea ce ai făcut.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nu am, răspunse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Ridică două găleţi şi ieşi afară din cabană, fără să se deranjeze să-i arunce nicio privire tinerei femei.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Pentru câteva clipe, Gina privi spre uşa deschisă, calea ei spre libertate, doar câţiva paşi şi ar putea să fugă spre casă. Ar fi putut să fie departe până când s-ar fi întors Jon, dar ca să ia maşina i-ar fi trebuit cheile şi să fugă pe jos i-ar fi fost prea frică. Bineînţeles că şi-a crezut paznicul când i-a vorbit despre pericolele care se aflau în pădure. Singura excursie pe care o făcuse în sălbăticie era aceea din timpul şcolii în care mersese cu toată clasa şi o avuseseră drept ghid pe şefa cercetaşilor. De asemenea, nu avea niciun dubiu că Jon o va urmări şi o va prinde. Tristă, întoarse privirea de la calea ei spre libertate şi se aşeză pe pat. Planurile ei nu aveau nicio şansă de reuşită.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se întoarse Jon, începu să muncească în tăcere: spălă peştele, îl tăie în bucăţi, apoi începu să-l prepare pentru cină.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Mirosea absolut fabulos şi Ginei îi fu frică la gândul că Jon n-o va invita să i se alăture la masă. El o invită, bineînţeles, şi ea nu mai făcu niciun moft.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xml:space="preserve">— Oh, a fost delicios, comentă tânăra înghiţind ultima bucată </w:t>
      </w:r>
      <w:r>
        <w:rPr>
          <w:rFonts w:cs="Bookman Old Style"/>
          <w:color w:val="000000"/>
        </w:rPr>
        <w:lastRenderedPageBreak/>
        <w:t>de peste.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Mulţumesc, pestele proaspăt e foarte bun!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Bărbatul începu să strângă masa fără să-i mai ceară ajutorul şi Gina nu avu altă treabă de făcut decât să-l privească. Îi era atât de uşor să-l privească şi să-l vadă pe Bruce în faţa ei. Nu numai că aveau aceeaşi culoare de păr şi aceiaşi ochi, dar fiecare trăsătură a feţei era identică: buzele senzuale şi nasul acvilin, dinţii albi şi genele lungi şi dese. Gina iubea bărbia fermă a lui Bruce şi gropiţele lui din obraji. O exaspera faptul că vedea aceleaşi trăsături la omul pe care-l detesta.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Muşchii bine dezvoltaţi se conturau sub tricoul mulat în timp ce îşi vedea de treabă. În afara unui schiopătat abia vizibil, avea impresia că-l vede pe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Deoarece Jon nu rostea nicio vorbă şi n-o privea, Gina se iluzionă că e Bruce, soţul ei iubit. Ar fi vrut să se ridice să-l strângă în braţe. Acest gând o făcu să se înfioare.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Era pentru prima dată după două zile când se întrebă cum arată. Cu siguranţă, accidentul de dimineaţă nu putea fi numit baie.</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As putea să-mi spăl părul? întrebă ea ezitant.</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Bine, răspunse el după o mică pauză. Îţi voi încălzi nişte apă într-un ceainic şi te poţi spăla în acest lighean.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Aranjamentul i se păru eficient dar când îi întinse acelaşi prosop pe care-l folosise dimineaţă, femeia strâmbă din nas.</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Îmi pare rău, dar rufele se spală doar o dată pe săptămână.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nu spera că va rămâne în acel loc o întreagă săptămână, dar pentru moment se bucură de puţinul confort pe care-l avea.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Puse ligheanul pe un scaun şi îşi udă părul luând apă în mână şi turnând-o în cap. Picăturile săreau în toate părţile. Se şamponă bine în ciuda faptului că apa pentru limpezit era într-o cantitate nu foarte mare.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Lasă-mă să te ajut la clătit.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 strigă ea nervoasă.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Cred că ţi-ar fi mai uşor dacă ţi-aş turna eu apă. Nu vreau să uzi prea tare podeaua.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O să curăţ eu când termin.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Nicio grijă.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luă ceainicul cu apă înainte ca tânăra femeie să mai poată protesta şi, stând în spatele ei, turnă cu grijă apa.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Gina se simţi vulnerabilă când Jon întinse mâna şi-i mângâie </w:t>
      </w:r>
      <w:r>
        <w:rPr>
          <w:rFonts w:cs="Bookman Old Style"/>
          <w:color w:val="000000"/>
        </w:rPr>
        <w:lastRenderedPageBreak/>
        <w:t>scalpul clătindu-i cu grijă părul. Un fior coborî de-a lungul sirei spinării. După ce termină apa, îi scutură cu gesturi tandre excesul de apă din păr. Tânăra femeie lăsă garda jos şi-şi puse pentru câteva momente capul pe pieptul lui. Tresări speriată şi se retrase.</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Pune capul înapoi pe pieptul meu, aproape îi ordonă bărbatul.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protestă ea împingându-l în piept. Ajunge!</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Vrei să te pieptăn? întrebă el cu o voce care trezi în ea sentimente ciudate.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mulţumesc.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grăbi să se îndepărteze cât mai mult posibil de el şi începu să-şi perie părul cu mişcări rapide.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Când eşti gata, e rândul meu.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E rândul tău să-mi torni apă cât timp mă spăl. Dacă nu mi-ai acordat onoarea de a te peria pe păr.</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Să înţeleg că pentru asta m-ai răpit, ca să ai pe cineva să te spele pe păr? încercă ea să-l provoace.</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Nu trebuie să răpesc o femeie ca să am cine să mă spele pe păr, dar odată ce te am aici o să mă bucur de serviciile tale, cred că aşa este corect.</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Faptul că sunt aici nu este corect.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Poate, dar tot îmi vei şampona părul.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Doar o să te clătesc.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Bine, mă mulţumesc şi cu atât.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n-ar fi dorit să-l privească în timp ce se pregătea, dar ochii ei nu se puteau dezlipi de bustul lui gol şi imaginaţia i-o luă razna. Pentru câteva momente, se imagină plimbându-şi degetele pe pieptul lui gol, dar îşi reveni imediat. Se întoarse cu spatele şi respiră adânc.</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Sunt gata, auzi după un timp vocea bărbatului. Poţi să mă clăteşti. Am pus apă în ceainic.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Gestul de a-l atinge i se părea cea mai proastă idee. Aşa că ridică ceainicul şi începu să-i toarne apa în cap, şamponul începu să-i curgă în urechi şi apoi să-i intre în ochi.</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Uf, eşti diabolică, o acuză Jon.</w:t>
      </w:r>
    </w:p>
    <w:p w:rsidR="007D3A98" w:rsidRDefault="007D3A98" w:rsidP="0059567A">
      <w:pPr>
        <w:widowControl w:val="0"/>
        <w:tabs>
          <w:tab w:val="left" w:pos="478"/>
        </w:tabs>
        <w:autoSpaceDE w:val="0"/>
        <w:autoSpaceDN w:val="0"/>
        <w:adjustRightInd w:val="0"/>
        <w:spacing w:after="0"/>
        <w:ind w:firstLine="282"/>
        <w:jc w:val="both"/>
        <w:rPr>
          <w:rFonts w:cs="Bookman Old Style"/>
          <w:color w:val="000000"/>
        </w:rPr>
      </w:pPr>
      <w:r>
        <w:rPr>
          <w:rFonts w:cs="Bookman Old Style"/>
          <w:color w:val="000000"/>
        </w:rPr>
        <w:t>— Îmi pare rău, dar nu sunt învăţată să clătesc bărbaţii pe păr.</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Acum, usucă-mi părul, îi ordonă el.</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xml:space="preserve">— Poţi foarte bine s-o faci şi singur, spuse ea încercând să </w:t>
      </w:r>
      <w:r>
        <w:rPr>
          <w:rFonts w:cs="Bookman Old Style"/>
          <w:color w:val="000000"/>
        </w:rPr>
        <w:lastRenderedPageBreak/>
        <w:t>plece, dar n-a fost foarte rapidă, deoarece el o prinse de mână şi o trase la piept.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Îmi eşti datoare.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N-o să mă ating de părul tău.</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Hai să ne aşezăm, spuse el trăgând-o până pe marginea patului.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Luă prospul, i-l puse în mână şi o forţă să-l şteargă. Gina începu să-l maseze circular în timp ce simţea cum creste ura în sufletul ei. Îl dispreţuia pe acest om care semăna atât de mult cu Bruce.</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Ok, ţi-ai îndeplinit munca, acum nu mai avem ce face în afară de a merge la culcare, ori poate vrei să jucăm un gin rummy?</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Aş vrea, dar n-o să joc nimic cu tine.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Bine, cum doreşti. Vocea lui sună amuzată şi în acelaşi timp dezamăgită.</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Pot să am promisiunea ta că nu vei încerca să fugi? întrebă el privind-o în timp ce-şi pregătea patul pentru noapte.</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Nu îţi voi promite nimic. Tu mi-ai furat promisiunea</w:t>
      </w:r>
      <w:r w:rsidR="003E717D">
        <w:rPr>
          <w:rFonts w:cs="Bookman Old Style"/>
          <w:color w:val="000000"/>
        </w:rPr>
        <w:t>...</w:t>
      </w:r>
      <w:r>
        <w:rPr>
          <w:rFonts w:cs="Bookman Old Style"/>
          <w:color w:val="000000"/>
        </w:rPr>
        <w:t xml:space="preserve"> că te voi iubi şi voi avea grijă de tine şi</w:t>
      </w:r>
      <w:r w:rsidR="003E717D">
        <w:rPr>
          <w:rFonts w:cs="Bookman Old Style"/>
          <w:color w:val="000000"/>
        </w:rPr>
        <w:t>...</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Ascult.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Promisiunile furate nu se ţin.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nu mai spuse nimic. Trase salteaua de pe pat şi o trânti jos.</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Ce faci? întrebă ea.</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Nu vreau să te mai umileşti ca noaptea trecută, când l-ai visat pe fratele meu.</w:t>
      </w:r>
    </w:p>
    <w:p w:rsidR="002174A4" w:rsidRDefault="007D3A98" w:rsidP="0059567A">
      <w:pPr>
        <w:widowControl w:val="0"/>
        <w:autoSpaceDE w:val="0"/>
        <w:autoSpaceDN w:val="0"/>
        <w:adjustRightInd w:val="0"/>
        <w:spacing w:after="0"/>
        <w:ind w:firstLine="282"/>
        <w:jc w:val="both"/>
        <w:rPr>
          <w:rFonts w:cs="Bookman Old Style"/>
          <w:color w:val="000000"/>
          <w:lang w:val="en-US"/>
        </w:rPr>
      </w:pPr>
      <w:r>
        <w:rPr>
          <w:rFonts w:cs="Bookman Old Style"/>
          <w:color w:val="000000"/>
        </w:rPr>
        <w:t>Se întinse pe saltea şi, câteva minute mai târziu, Gina asculta sunetul adânc al respiraţiei lui. Întinse sacul de dormit pe pat şi încercă din răsputeri să adoarmă. Era o tortură, să stea în aceeaşi cameră cu bărbatul pe care-l ura.</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4</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Zgomotul saltelei trântite pe podea o făcu să sară în sus.</w:t>
      </w:r>
    </w:p>
    <w:p w:rsidR="007D3A98" w:rsidRDefault="007D3A98" w:rsidP="0059567A">
      <w:pPr>
        <w:widowControl w:val="0"/>
        <w:tabs>
          <w:tab w:val="left" w:pos="557"/>
        </w:tabs>
        <w:autoSpaceDE w:val="0"/>
        <w:autoSpaceDN w:val="0"/>
        <w:adjustRightInd w:val="0"/>
        <w:spacing w:after="0"/>
        <w:ind w:firstLine="282"/>
        <w:jc w:val="both"/>
        <w:rPr>
          <w:rFonts w:cs="Bookman Old Style"/>
          <w:color w:val="000000"/>
        </w:rPr>
      </w:pPr>
      <w:r>
        <w:rPr>
          <w:rFonts w:cs="Bookman Old Style"/>
          <w:color w:val="000000"/>
        </w:rPr>
        <w:t>— Scuze, te-am trezit, spuse Jon ridicând salteaua şi punând-o înapoi în pat.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Halatul ei depăşea linia genunchilor şi era înnodat, dar tânăra se întoarse cu spatele, într-o încercare disperată să evite orice urmă de intimitate.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Vrei să faci o baie în râu? întrebă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Chiar dacă apa din râu s-ar fi încălzit, ceea ce nu era cazul, ea tot ar fi refuzat. Noaptea trecută se hotărâse să ridice un zid între ei. În izolarea cabanei, nu voia ca sentimentele ei pentru Bruce, într-un moment de confuzie, să se reverse asupra fratelui său geamăn. Oare Bruce se va mai căsători cu ea după această falsă nuntă? Gândurile negre o făcură să intre în panică. Se iubeau prea mult ca planul diabolic al lui Jon să le pună piedici.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O să mă spăl puţin aici în cabană, spuse ea într-un târziu.</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Foarte bine. Pune nişte apă la încălzit în ibric. O să bat la uşă înainte să intru.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Primul impuls după ce plecă el fu acela de a intra înapoi în sacul de dormit. Dar se forţă să se trezească. Se spălă cu apă rece pe faţă apoi luă un burete şi se şterse pe întreg corpul. Majoritatea hainelor ei pentru luna de miere nu erau prea practice pentru viaţa de cabană, aşadar îşi trase pe ea singura pereche de blugi şi o cămaşă de in de culoarea piersicii. Trecând în revistă hainele împachetate pentru luna de miere pe care o pierduse în mod stupid, o cuprinse o dezamăgire fără margini. Destinul ei era hotărât de un om care nu-i cunoştea sentimentele şi aspiraţiile. Trebuia să-l vadă şi să-i vorbească lui Bruce cât mai repede cu putinţă, gândi ea cu disperare.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ce spălă vasele de la micul dejun el o anunţă:</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Mă duc să tai nişte lemne pentru iarnă. Am văzut un copac nu departe de aici, dacă vrei să vii cu mine, eşti binevenită.</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Cred că este mai bine decât să stau închisă toată ziua în casă.</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Poţi să faci orice vrei, numai să nu încerci să fugi în pădure, ne-ai scuti pe amândoi de o groază de necazuri.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scoase dintr-un şifonier o bluză groasă pe care i-o întinse Ginei.</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xml:space="preserve">— Poftim, dacă o să mergi prin pădure cu cămaşa aceea, ţi-o vei </w:t>
      </w:r>
      <w:r>
        <w:rPr>
          <w:rFonts w:cs="Bookman Old Style"/>
          <w:color w:val="000000"/>
        </w:rPr>
        <w:lastRenderedPageBreak/>
        <w:t>strica.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Fără tragere de inimă, ea luă imensul pulover din lână şi-l trase pe deasupa superbei ei cămăsi din mătase.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se duse în spatele cabanei, de unde se întoarse cu un topor.</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Din nefericire, copacul se află în vale şi va fi foarte greu de transportat până aici, spuse bărbatul cu un ton ca şi când s-ar fi bucurat de această provocare.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Dimineaţa era destul de rece şi Gina se bucură că acceptase puloverul lui. Cobora panta cu grijă, privind tot timpul trupul zvelt, îmbrăcat în blugi şi puloverul roşu al bărbatului din faţa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Copacii erau foarte aproape unii de alţii în acest loc şi Jon se opri în faţa a doi copaci gemeni.</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O să-l tai pe acesta, spuse el arătând spre cel din dreapta. Tu ar trebui să stai acolo, este cel mai sigur, zise el arătând cu toporul în partea stângă.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puteai să găseşti unul mai aproape de cabană? întrebă ea neînţelegând cum ar putea să urce bărbatul trunchiul imens al copacului panta abruptă până la cabană.</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Probabil, dar cel mai bine este să răresc copacii din partea asta. Uite, ramurile lor se întrepătrund şi nu se mai pot dezvolta.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Pentru o fată de la oraş, i se părea o ruşine să taie un arbore atât de frumos, dar va juca după regulile lui şi în acest caz trebuia să admită că nu ştia nimic despre viaţa în sălbăticie.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 ce ai construit cabana aici? întrebă ea, curioasă.</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Căutam nişte proprietăţi şi pur şi simplu m-am îndrăgostit de zona aceasta. Am cumpărat pământul şi mi-am construit aici o oază de linişte.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Familia ta ştie despre locul acesta??</w:t>
      </w:r>
    </w:p>
    <w:p w:rsidR="007D3A98" w:rsidRDefault="007D3A98" w:rsidP="0059567A">
      <w:pPr>
        <w:widowControl w:val="0"/>
        <w:tabs>
          <w:tab w:val="left" w:pos="476"/>
        </w:tabs>
        <w:autoSpaceDE w:val="0"/>
        <w:autoSpaceDN w:val="0"/>
        <w:adjustRightInd w:val="0"/>
        <w:spacing w:after="0"/>
        <w:ind w:firstLine="282"/>
        <w:jc w:val="both"/>
        <w:rPr>
          <w:rFonts w:cs="Bookman Old Style"/>
          <w:color w:val="000000"/>
        </w:rPr>
      </w:pPr>
      <w:r>
        <w:rPr>
          <w:rFonts w:cs="Bookman Old Style"/>
          <w:color w:val="000000"/>
        </w:rPr>
        <w:t>— Nu, spuse el răsucindu-şi mânecile de la pulover. Bruce nu ştie despre locul acesta, spuse el intuind că aceasta era adevărata ei întrebare. Nu există posibilitatea de a te găsi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Asta dorea să ştie, bineînţeles, dar n-ar fi vrut să-i trezească suspiciuni punându-i întrebările direct.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Privindu-l cum taie copacul, mânuind fără nicio greutare imensul topor, Gina simţi că a făcut o greşeală să vină împreună cu el. Marea asemănare dintre Jon şi fratele său geamăn o făcea să se simtă inconfortabil. Cum putea să semene atât de mult cu bărbaul adorat şi totuşi să fie atât de diferit? Când copacul căzu la pământ tânăra femeie tresări. Zgomotul produs de acesta reverberă prin pădure şi odată cu el şi în inima tinerei.</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lastRenderedPageBreak/>
        <w:t>— Mă duc până la cabană să aduc un ferăstrău, spuse el dispărând printre copaci.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Rămasă singură, se uită cercetător de jur-împrejur şi merse câţiva paşi printre copaci. Nu exista nici cea mai mică potecă, nici măcar soarele nu se vedea din cauza ramurilor dese.</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Cum ţi se pare pădurea mea? auzi tânăra o voce în spatele ei ce o făcu să tresară.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Încântătoare, spuse ea cu sinceritate.</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Adu-ţi aminte că este foarte uşor să te rătăceşti dacă nu cunoşti zona.</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Bineînţeles, nu vreau să-ţi dau motive să-ţi faci griji pentru mine, îi răspunse ea sarcastic.</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Sunt sigur că încă te gândeşti la o cale de scăpare, dar ai grijă. Nu încerca să pleci singură prin pădure.</w:t>
      </w:r>
    </w:p>
    <w:p w:rsidR="007D3A98" w:rsidRDefault="007D3A98" w:rsidP="0059567A">
      <w:pPr>
        <w:widowControl w:val="0"/>
        <w:tabs>
          <w:tab w:val="left" w:pos="523"/>
        </w:tabs>
        <w:autoSpaceDE w:val="0"/>
        <w:autoSpaceDN w:val="0"/>
        <w:adjustRightInd w:val="0"/>
        <w:spacing w:after="0"/>
        <w:ind w:firstLine="282"/>
        <w:jc w:val="both"/>
        <w:rPr>
          <w:rFonts w:cs="Bookman Old Style"/>
          <w:color w:val="000000"/>
        </w:rPr>
      </w:pPr>
      <w:r>
        <w:rPr>
          <w:rFonts w:cs="Bookman Old Style"/>
          <w:color w:val="000000"/>
        </w:rPr>
        <w:t>— Am înţeles avertizările tale, dar dacă ai fi cât de cât rezonabil, m-ai conduce tu însuţi înapoi în Las Vegas. Te joci cu viaţa mea, Jon.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Cumva, trebuia să-l facă să înţeleagă ce mare greşeală făcea.</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Încă mai e timp să mă duci înapoi, să mă pot căsători cu Bruce înainte de a pleca pe mare, spuse ea, încurajată de faptul că Jon se oprise din muncă şi o privea aproape cu bunăvoinţă. Dacă mă duci înapoi, acum, nu voi spune nimănui ce s-a întâmplat. Aş fi chiar de acord şi cu o lungă logodnă, să ne cunoaştem mai bine, să fim siguri de sentimentele noastre, cu toate că eu îl iubesc mai mult decât orice pe lumea aceasta.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Pentru o secundă, văzu o urmă de simpatie pe faţa lui.</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Nu vei muri de inimă rănită, zise el întorcându-se cu spatele, ca şi când acelea erau ultimele cuvinte care i le mai spunea despre acest subiect, şi începu să taie copacul în bucăţi.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înserase afară când tânăra femeie cu braţele şi picioarele amorţite ajunse în faţa cabanei, îl urmări pe Jon cum scoate cheile din buzunar şi deschide uşa. La gât nu mai avea decât cheia de la cutia metalică, se pare că norocul surâdea. Dacă ar putea să stea trează cât mai mult posibil, ar putea încerca să-i fure cheile şi să fugă. Cu fiecare oră care trecea, disperarea că nu-l va mai găsi pe Bruce crestea în intensitate. Ştia că riscă foarte mult încercând să evadeze, dar era singura ei şansă.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cină în timp ce spăla vasele, Gina era foarte hotărâtă să încerce să fugă.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Eşti gata de culcare?</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lastRenderedPageBreak/>
        <w:t>— Imediat, spuse tânăra tremurând în timp ce îşi punea cu grijă hainele cât mai aproape de pat, să le aibă la îndemână.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liniştea se lăsă în cabană, Gina ascultă cu mare atenţie respiraţia bărbatului. După o vreme, care i se păru câteva ore, auzi un uşor sforăit, semn că Jon adormise. Cu mare grijă, desfăcu fermoarul sacului de dormit şi începu să se îmbrace.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cabană era un întuneric profund şi-i luă mult timp până putu să desluşească ceva. Cu picioarele goale, aproape alunecând, se duse până la dulap, deschise uşa cu atenţie şi începu să caute în buzunarele blugilor lui Jon. Când simţi metalul rece al cheilor, inima ei începu să bată nebuneşte. Le ridică cu calm şi porni spre uşă, luă în braţe pantofii sport şi poşeta, pe care şi-i v-a încălţa când va urca în camionetă, şi încercă să introducă, cu cea mai mare prudenţă, cheia în uşă.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roti uşor şi în clipa când simţea că libertatea este la numai câţiva paşi distanţă, o umbră neagră o prinse de cot.</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Unde ai de gând să pleci?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Durerea din braţ o făcu să se dezechilibreze şi să scape încălţămintea din mână.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Dă-mi drumul!</w:t>
      </w:r>
    </w:p>
    <w:p w:rsidR="007D3A98" w:rsidRDefault="007D3A98" w:rsidP="0059567A">
      <w:pPr>
        <w:widowControl w:val="0"/>
        <w:tabs>
          <w:tab w:val="left" w:pos="572"/>
        </w:tabs>
        <w:autoSpaceDE w:val="0"/>
        <w:autoSpaceDN w:val="0"/>
        <w:adjustRightInd w:val="0"/>
        <w:spacing w:after="0"/>
        <w:ind w:firstLine="282"/>
        <w:jc w:val="both"/>
        <w:rPr>
          <w:rFonts w:cs="Bookman Old Style"/>
          <w:color w:val="000000"/>
        </w:rPr>
      </w:pPr>
      <w:r>
        <w:rPr>
          <w:rFonts w:cs="Bookman Old Style"/>
          <w:color w:val="000000"/>
        </w:rPr>
        <w:t>— Nicio şansă! Ce aveai de gând să faci? întrebă el prinzând-o de umeri.</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Mă doare, spuse ea cu lacrimi în glas.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Te-am întrebat ce voiai să faci.</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Să ies afară. Nu pot să dorm.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Şi voiai să pleci afară desculţă şi cu poseta?</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Am dreptul să ies cum vreau.</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atâta timp cât eşti soţia mea.</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Sunt soţia ta doar în acte, nimic mai mult.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aruncă cheile, pe care el nu i le luase din mână, în pat, sperând că o să mai aibă o şansă dacă el nu le va căuta.</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Dacă vrei să ieşi afară, trezeşte-mă, spuse el nervos, dar cred că ştiu ce aveai în minte. Voiai să fugi nu-i aşa?</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Voiam să evadez din închisoare, spuse ea cu sinceritate.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Dar nu eşti prizonieră, dacă ai fi mai rezonabilă, ai înţelege că lucrurile ar putea sta mult mai bine pentru tine.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Să stau aici este cel mai rău lucru pentru mine. Şi faptul că ai dori să fiu mai docilă ţi-ar usura ţie slujba de temnicer.</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xml:space="preserve">— Chiar dacă nu mă crezi, să ştii că situaţia aceasta nu-mi convine, doar că mariajul tău cu fratele meu mi se părea cea mai </w:t>
      </w:r>
      <w:r>
        <w:rPr>
          <w:rFonts w:cs="Bookman Old Style"/>
          <w:color w:val="000000"/>
        </w:rPr>
        <w:lastRenderedPageBreak/>
        <w:t>mare prostie.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De când eşti expert în căsătorii? De câte ori ai fost însurat?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Niciodată, spuse el iritat.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Niciodată în afară de mine, îl corectă ea.</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Acesta este un angajament temporar, care se va desface în cel mai scurt timp.</w:t>
      </w:r>
    </w:p>
    <w:p w:rsidR="007D3A98" w:rsidRDefault="007D3A98" w:rsidP="0059567A">
      <w:pPr>
        <w:widowControl w:val="0"/>
        <w:tabs>
          <w:tab w:val="left" w:pos="534"/>
        </w:tabs>
        <w:autoSpaceDE w:val="0"/>
        <w:autoSpaceDN w:val="0"/>
        <w:adjustRightInd w:val="0"/>
        <w:spacing w:after="0"/>
        <w:ind w:firstLine="282"/>
        <w:jc w:val="both"/>
        <w:rPr>
          <w:rFonts w:cs="Bookman Old Style"/>
          <w:color w:val="000000"/>
        </w:rPr>
      </w:pPr>
      <w:r>
        <w:rPr>
          <w:rFonts w:cs="Bookman Old Style"/>
          <w:color w:val="000000"/>
        </w:rPr>
        <w:t>— Nu de-ajuns de temporar. Jon, vreau să plec.</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Ai spus asta de foarte multe ori şi eu îţi răspund acelaşi lucru. Te voi lăsa să pleci când voi fi sigur că Bruce este pe mare. Doar atunci.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Aprinse lumina şi începu să privească de jur-împrejur. Dădu cu piciorul în pantofii ei, îi luă poşeta şi se uită în ea. Gina se retrase spre pat; ştia că bărbatul caută cheile şi nu voia să piardă şansa de a le ascunde.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se opri în faţa ei şi întinse palma.</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Cheile mele, Gina.</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Caută-le singur, zise ea, iritată şi dezamăgită în acelaşi timp. Se ridică şi fugi la uşă, o deschise şi o luă la goană, fără nicio ţintă, prin aerul rece al nopţii.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Gina!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Orbită de lacrimi, cu picioarele ude de rouă, tânăra femeie se opri lângă un copac. După câteva clipe Jon era lângă ea, o prinse în braţe, fără niciun protest din partea ei, şi o duse în cabană. Aşezat pe pat, o ţinu la pieptul lui, lăsând-o să-şi plângă dezamăgirea.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lacrimile i se uscară, mâna lui îi mângâia părul şi gura lui îi şoptea cuvinte calde la ureche.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Totul va fi în regulă, o să vezi.</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Nu, e un dezastru, spuse ea cu voce şoptită şi imediat lacrimi fierbinţi începură să-i curgă din nou din ochi.</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Te rog, nu mai plânge, spuse el încet, mângându-i uşor ovalul dulce al feţei.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Cu ochii plini de lacrimi, ridică privirea spre el. Erau atât de aproape, încât îi simţea căldura respiraţiei mângâindu-i fruntea. Bătăile inimii i se accelerară şi o dorinţă nemaiîntâlnită o făcu să-şi apropie buzele de cele ale bărbatului. Buzele lui senzuale îi acaparară gura şi o făcură să-şi dorească mai mult. Se lipi de trupul lui zvelt şi începu să se joace cu părul lui. Jon o trase mai mult spre el şi-i sărută fiecare trăsătură a feţei. Când ajunse cu buzele aproape de urechea ei, Gina simţi un fior de-a lungul sirei </w:t>
      </w:r>
      <w:r>
        <w:rPr>
          <w:rFonts w:cs="Bookman Old Style"/>
          <w:color w:val="000000"/>
        </w:rPr>
        <w:lastRenderedPageBreak/>
        <w:t>spinării şi se pierdu cu totul în braţele bărbatului.</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Oh, Bruce, sopţi ea, şi în clipa următoare Jon o împinse departe de el.</w:t>
      </w:r>
    </w:p>
    <w:p w:rsidR="007D3A98" w:rsidRDefault="007D3A98" w:rsidP="0059567A">
      <w:pPr>
        <w:widowControl w:val="0"/>
        <w:tabs>
          <w:tab w:val="left" w:pos="538"/>
        </w:tabs>
        <w:autoSpaceDE w:val="0"/>
        <w:autoSpaceDN w:val="0"/>
        <w:adjustRightInd w:val="0"/>
        <w:spacing w:after="0"/>
        <w:ind w:firstLine="282"/>
        <w:jc w:val="both"/>
        <w:rPr>
          <w:rFonts w:cs="Bookman Old Style"/>
          <w:color w:val="000000"/>
        </w:rPr>
      </w:pPr>
      <w:r>
        <w:rPr>
          <w:rFonts w:cs="Bookman Old Style"/>
          <w:color w:val="000000"/>
        </w:rPr>
        <w:t>— Îmi pare rău, vocea lui era gâtuită, abia se distingeau cuvintele. Am făcut o prostie. Nu se va mai întâmpla.</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w:t>
      </w:r>
      <w:r w:rsidR="003E717D">
        <w:rPr>
          <w:rFonts w:cs="Bookman Old Style"/>
          <w:color w:val="000000"/>
        </w:rPr>
        <w:t>...</w:t>
      </w:r>
      <w:r>
        <w:rPr>
          <w:rFonts w:cs="Bookman Old Style"/>
          <w:color w:val="000000"/>
        </w:rPr>
        <w:t xml:space="preserve"> nu este vina ta, sopţi tânăra femeie.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părăsi cabana, iar Gina se spălă şi se schimbă pentru o nouă zi.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se întoarse, după mult timp, tremura de frig şi fu rândul Ginei să iasă afară fără nicio vorbă. După un timp, Jon veni s-o caute şi o găsi pe marginea râului, privind în gol.</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Vino înăuntru, am ceva să-ţi arăt.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Înţelegând greşit ezitarea ei, bărtabul se retrase câţiva paşi.</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Nu se va mai întâmpla nimic, Gina. Am făcut o greşeală şi îmi cer scuze.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vreau scuzele tale. Vreau să plec.</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Te rog, vino înăuntru.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îl urmă, având grijă să menţină distanţa, ca nu cumva, din greşeală să-l atingă. Intrară în casă şi se aşezară la masă, cât mai departe unul de altul.</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Acesta este actul de anulare al căsătoriei, spuse el solem. Vreau să-l citeşti şi să mă întrebi tot ce nu înţelegi.</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Nu este nevoie să-l citesc. Voi semna orice act care îmi redă libertatea.</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Citeşte-l, insistă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Între prima parte şi ultima parte, nimic nu se întipări Ginei în minte, dar încercă din toată puterea să citească tot documentul, întorcând paginile şi mimând că este absorbită de lectură. La final, puse documentul în faţa bărbatului, care scutură din cap.</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Spune-mi ce scrie în el.</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Este un document legal.</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Cred că n-ai citit niciun cuvânt, Gina. Mintea ta se afla la mii de kilometrii de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ciuda protestelor ei, Jon începu să citească documentul, încercând să-i explice fiecare rând.</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Nu sunt proastă! Ştiu să citesc, doar că nu mă interesează ce scrie acolo.</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t>— Ultima parte te interesează în mod special, spuse el, şi continuă să citească</w:t>
      </w:r>
      <w:r w:rsidR="003E717D">
        <w:rPr>
          <w:rFonts w:cs="Bookman Old Style"/>
          <w:color w:val="000000"/>
        </w:rPr>
        <w:t>...</w:t>
      </w:r>
      <w:r>
        <w:rPr>
          <w:rFonts w:cs="Bookman Old Style"/>
          <w:color w:val="000000"/>
        </w:rPr>
        <w:t xml:space="preserve"> şi va primi suma</w:t>
      </w:r>
      <w:r w:rsidR="003E717D">
        <w:rPr>
          <w:rFonts w:cs="Bookman Old Style"/>
          <w:color w:val="000000"/>
        </w:rPr>
        <w:t>...</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Sper că nu scrie că îmi vei da bani pentru divorţ?</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lastRenderedPageBreak/>
        <w:t>— Bineînţeles că este specificat şi acest lucru. Orice tribunal din lume îţi va acorda o sumă din averea mea, la divorţ. Lasă-mă să termin.</w:t>
      </w:r>
    </w:p>
    <w:p w:rsidR="007D3A98" w:rsidRDefault="007D3A98" w:rsidP="0059567A">
      <w:pPr>
        <w:widowControl w:val="0"/>
        <w:tabs>
          <w:tab w:val="left" w:pos="505"/>
        </w:tabs>
        <w:autoSpaceDE w:val="0"/>
        <w:autoSpaceDN w:val="0"/>
        <w:adjustRightInd w:val="0"/>
        <w:spacing w:after="0"/>
        <w:ind w:firstLine="282"/>
        <w:jc w:val="both"/>
        <w:rPr>
          <w:rFonts w:cs="Bookman Old Style"/>
          <w:color w:val="000000"/>
        </w:rPr>
      </w:pPr>
      <w:r>
        <w:rPr>
          <w:rFonts w:cs="Bookman Old Style"/>
          <w:color w:val="000000"/>
        </w:rPr>
        <w:t>— Nu, nu te las. Am ascultat de-ajuns. Orice ai crede despre mine, nu sunt de vânzare, domnule Jonathan Bradford Kenyon. Vreau să anulezi căsătoria doar ca să mă pot căsători cu Bruce. Niciodată n-am să semnez acest act.</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Gina, fii rezonabilă. Este cel mai bun aranjament pentru tine. Nu te gândi că Bruce se va căsători cu tine. Când va auzi că ai fost măritată cu mine, sigur îşi va schimba opţiunile.</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Se va căsători cu mine, pentru că mă iubeşte.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Singura cale prin care i-aş pemite să se căsătorească cu tine este aceea de a semna un contract premarital prin care să protejez proprietăţile familiei. Şi dacă va mai dori să se căsătorească cu tine trebuie să-l convingi să semneze un astfel de act.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mă interesează averea voastră. Când mă voi căsători cu adevărat, o voi face numai din dagoste şi nimic altceva nu va conta.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vei pleca de aici până nu vei semna acest act, chiar dacă va trebui să te ţin aici toată iarna. Semnează, Gina, şi nu-ţi va părea rău.</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Scoate partea în care mă cumperi şi voi semna imediat.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Ce spui acolo?</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Niciodată nu voi accepta bani de la tine. Niciodată. Scoate partea cu banii şi voi semna imediat. Altfel, îţi vei petrece toată viaţa ţinându-mă prizonieră aici.</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Faci o mare greşeală, Gina. Tu îţi dai seama ce îţi ofer? Securitate, şi şansa de a avea tot ce-ţi doreşti. Vei putea călători, să-ţi cumperi tot ce vrei.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Vreau să fiu liberă să plec cât mai departe de tine, de insinuările tale şi de încercările tale de a mă mitui.</w:t>
      </w:r>
    </w:p>
    <w:p w:rsidR="007D3A98" w:rsidRDefault="007D3A98" w:rsidP="0059567A">
      <w:pPr>
        <w:widowControl w:val="0"/>
        <w:tabs>
          <w:tab w:val="left" w:pos="506"/>
        </w:tabs>
        <w:autoSpaceDE w:val="0"/>
        <w:autoSpaceDN w:val="0"/>
        <w:adjustRightInd w:val="0"/>
        <w:spacing w:after="0"/>
        <w:ind w:firstLine="282"/>
        <w:jc w:val="both"/>
        <w:rPr>
          <w:rFonts w:cs="Bookman Old Style"/>
          <w:color w:val="000000"/>
        </w:rPr>
      </w:pPr>
      <w:r>
        <w:rPr>
          <w:rFonts w:cs="Bookman Old Style"/>
          <w:color w:val="000000"/>
        </w:rPr>
        <w:t>— Vrei să spui că, dacă nu şterg din acest act partea cu despăgubirile pe care ţi le ofer, nu vei semna?</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Exact.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voi face asta.</w:t>
      </w:r>
    </w:p>
    <w:p w:rsidR="007D3A98" w:rsidRDefault="007D3A98" w:rsidP="0059567A">
      <w:pPr>
        <w:widowControl w:val="0"/>
        <w:tabs>
          <w:tab w:val="left" w:pos="562"/>
        </w:tabs>
        <w:autoSpaceDE w:val="0"/>
        <w:autoSpaceDN w:val="0"/>
        <w:adjustRightInd w:val="0"/>
        <w:spacing w:after="0"/>
        <w:ind w:firstLine="282"/>
        <w:jc w:val="both"/>
        <w:rPr>
          <w:rFonts w:cs="Bookman Old Style"/>
          <w:color w:val="000000"/>
        </w:rPr>
      </w:pPr>
      <w:r>
        <w:rPr>
          <w:rFonts w:cs="Bookman Old Style"/>
          <w:color w:val="000000"/>
        </w:rPr>
        <w:t>— Nici eu nu voi accepta să-mi cumperi sentimentele, domnule Kenyon. Niciodată nu voi semna acest act. Am acceptat să mă căsătoresc cu Bruce doar pentru că îl iubesc şi dacă nu accepţi asta ne aşteaptă o iarnă lungă.</w:t>
      </w:r>
    </w:p>
    <w:p w:rsidR="007D3A98" w:rsidRDefault="007D3A98" w:rsidP="0059567A">
      <w:pPr>
        <w:widowControl w:val="0"/>
        <w:tabs>
          <w:tab w:val="left" w:pos="473"/>
        </w:tabs>
        <w:autoSpaceDE w:val="0"/>
        <w:autoSpaceDN w:val="0"/>
        <w:adjustRightInd w:val="0"/>
        <w:spacing w:after="0"/>
        <w:ind w:firstLine="282"/>
        <w:jc w:val="both"/>
        <w:rPr>
          <w:rFonts w:cs="Bookman Old Style"/>
          <w:color w:val="000000"/>
        </w:rPr>
      </w:pPr>
      <w:r>
        <w:rPr>
          <w:rFonts w:cs="Bookman Old Style"/>
          <w:color w:val="000000"/>
        </w:rPr>
        <w:t>— Ar trebui să te răzgândeşti, spuse el calm.</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lastRenderedPageBreak/>
        <w:t>— Nu, n-o voi face.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Tânăra îl privi cum împătureşte hârtia, apoi o pune în cutia de metal.</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Mă duc să încarc generatorul de curent, zise el. Vrei să mergi cu mine??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w:t>
      </w:r>
    </w:p>
    <w:p w:rsidR="007D3A98" w:rsidRDefault="007D3A98" w:rsidP="0059567A">
      <w:pPr>
        <w:widowControl w:val="0"/>
        <w:tabs>
          <w:tab w:val="left" w:pos="473"/>
        </w:tabs>
        <w:autoSpaceDE w:val="0"/>
        <w:autoSpaceDN w:val="0"/>
        <w:adjustRightInd w:val="0"/>
        <w:spacing w:after="0"/>
        <w:ind w:firstLine="282"/>
        <w:jc w:val="both"/>
        <w:rPr>
          <w:rFonts w:cs="Bookman Old Style"/>
          <w:color w:val="000000"/>
        </w:rPr>
      </w:pPr>
      <w:r>
        <w:rPr>
          <w:rFonts w:cs="Bookman Old Style"/>
          <w:color w:val="000000"/>
        </w:rPr>
        <w:t>— Atunci, vei sta încuiată în cabană.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 te-ai răzgândit în privinţa uşii încuiate?</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t>— După noaptea trecută, nu. Nu pentru că ai încercat să pleci, ci datorită faptului că vrei să-ţi faci rău singură.</w:t>
      </w:r>
    </w:p>
    <w:p w:rsidR="007D3A98" w:rsidRDefault="007D3A98" w:rsidP="0059567A">
      <w:pPr>
        <w:widowControl w:val="0"/>
        <w:tabs>
          <w:tab w:val="left" w:pos="478"/>
        </w:tabs>
        <w:autoSpaceDE w:val="0"/>
        <w:autoSpaceDN w:val="0"/>
        <w:adjustRightInd w:val="0"/>
        <w:spacing w:after="0"/>
        <w:ind w:firstLine="282"/>
        <w:jc w:val="both"/>
        <w:rPr>
          <w:rFonts w:cs="Bookman Old Style"/>
          <w:color w:val="000000"/>
        </w:rPr>
      </w:pPr>
      <w:r>
        <w:rPr>
          <w:rFonts w:cs="Bookman Old Style"/>
          <w:color w:val="000000"/>
        </w:rPr>
        <w:t>— Vrei să te convingi singur că acesta e motivul?</w:t>
      </w:r>
    </w:p>
    <w:p w:rsidR="007D3A98" w:rsidRDefault="007D3A98" w:rsidP="0059567A">
      <w:pPr>
        <w:widowControl w:val="0"/>
        <w:tabs>
          <w:tab w:val="left" w:pos="534"/>
        </w:tabs>
        <w:autoSpaceDE w:val="0"/>
        <w:autoSpaceDN w:val="0"/>
        <w:adjustRightInd w:val="0"/>
        <w:spacing w:after="0"/>
        <w:ind w:firstLine="282"/>
        <w:jc w:val="both"/>
        <w:rPr>
          <w:rFonts w:cs="Bookman Old Style"/>
          <w:color w:val="000000"/>
        </w:rPr>
      </w:pPr>
      <w:r>
        <w:rPr>
          <w:rFonts w:cs="Bookman Old Style"/>
          <w:color w:val="000000"/>
        </w:rPr>
        <w:t>— Ştiu că acesta e. Îmi pare rău pentru dimineaţa aceasta. Acum ştiu de ce a vrut Bruce să se căsătorească cu tine, spuse el închizând uşa.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o lungă perioadă de privit în gol, Gina se ridică de pe scaun şi realiză că uitaseră să ia micul dejun.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nu se întoarse, bineînţeles că o evita, aşa că Gina începu să cureţe cabana. Încetul cu încetul, înţelese că s-ar putea să-şi petreacă aici săptămâni, chiar luni. Singura ei speranţă era ca în clipa când o să fie eliberată să se reîntâlnească cu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Bruce. Ce o face el în momentul acesta? Ce o gândi despre fuga ei? Oare crede că a fugit deliberat? Că a dezertat de teama căsătoriei?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Avea şi el o parte de vină în această poveste. De ce nu-i povestise mai multe despre familia lui? O săptămână întreagă îşi petrecuseră absolut fiecare clipă împreună. De ce îi ascunsese o parte atât de importantă a vieţii lui? încerca să-i caute scuze, dar nu înţelegea cum putuse să omită să-i aducă la cunoştinţă un lucru atât de important ca faptul că avea un frate geamăn. Începu să ameţească de atâtea gânduri care se îngrămădeau în capul ei. Dacă omisese să-i spună atâtea lucruri despre familia lui, oare câte alte secrete îi mai ascunde?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Un sunet slab de cheie care alunecă în uşă o făcu să se înfioare. Nu conta ce adevăruri îi ascundea Bruce, o speria adevărul care se întrezărea în mintea ei. Când o sărutase Jon în această dimineaţă, ea nu încercase nicio clipă să-l oprească. Chiar îi plăcuse. Oare îşi transfera sentimentele pentru Bruce asupra fratelui său geamăn? Nu avea cum, personalităţile lor erau atât de diferite, încât asemănarea fizică nu conta. Trebuia să fugă cât mai departe de Jonathan! Ştia că are o putere teribilă asupra ei. Dacă </w:t>
      </w:r>
      <w:r>
        <w:rPr>
          <w:rFonts w:cs="Bookman Old Style"/>
          <w:color w:val="000000"/>
        </w:rPr>
        <w:lastRenderedPageBreak/>
        <w:t>ar fi dorit s-o sărute, nu s-ar fi putut împotrivi.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Trebuie că îţi este foame, spuse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îi întoarse spatele şi nu binevoi să-i răspundă.</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Am să ies să mai fac nişte schiţe după natură în această după-amiază. Vrei să vii cu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Vorbele lui sunau fals, într-o încercare nereuşită de a face conversaţie.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mai bine nu.</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Atunci</w:t>
      </w:r>
      <w:r w:rsidR="003E717D">
        <w:rPr>
          <w:rFonts w:cs="Bookman Old Style"/>
          <w:color w:val="000000"/>
        </w:rPr>
        <w:t>...</w:t>
      </w:r>
      <w:r>
        <w:rPr>
          <w:rFonts w:cs="Bookman Old Style"/>
          <w:color w:val="000000"/>
        </w:rPr>
        <w:t xml:space="preserve"> rămâi aici.</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Nu! spuse ea repede. N-ai niciun motiv să mă ţii încuiată toată ziua.</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Gina, nu există nicio cale să ne evităm reciproc. Vom mai petrece multe zile, singuri, în această cabană. Hai să încercăm să decurgă totul mai uşor.</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Du-mă înapoi în Las Vegas.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pot.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vrei.</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Vei sta aici până când Bruce este plecat pe mare şi tu vei fi semnat anularea căsătoriei.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sunt de acord cu tine.</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Nu te cumpăr. Încerc doar să te recompensez pentru această neplăcută experienţă.</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Nicio compensaţie nu poate să mă facă să uit că mi-ai ruinat viaţa.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Viaţa ta nu este ruinată. Vor mai fi şi alte oportunităţi, alţi bărbaţi.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N-ai de unde să ştii asta.</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Tu nu eşti genul de femeie care e predestinată să rămână singură toată viaţa.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începu să pregătească masa şi următoarea oră se purtară ca doi actori de mimă. Încercau pe cât posibil să nu se atingă şi să nu-şi vorbească decât strictul necesar.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masă, ieşiră amândoi din cabană şi merseră o perioadă prin pădure, concentrându-se amândoi la obstacolele pe care le punea natura în calea lor. Gina spera să vadă o urmă de civilizaţie, poate nişte turişti, un pădurar sau măcar o cărare semnalizată. Dar nu exista nimic din toate acestea, erau singuri şi izolaţi în imensa pădure.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Eşti obosită? întrebă el după ce urcară o pantă abruptă.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Cu respiraţia întretăiată, abia mişcându-şi picioarele, Gina nu </w:t>
      </w:r>
      <w:r>
        <w:rPr>
          <w:rFonts w:cs="Bookman Old Style"/>
          <w:color w:val="000000"/>
        </w:rPr>
        <w:lastRenderedPageBreak/>
        <w:t>voia să admită că era terminată.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doar puţin ameţită de la aerul tare. Unde suntem aici?</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Mai avem puţin şi ajungem la cascadă. Acolo, peisajul este fenomenal.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se aşeză cu spatele la un copac şi începu să-şi maseze glezna.</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Te doare piciorul?</w:t>
      </w:r>
    </w:p>
    <w:p w:rsidR="007D3A98" w:rsidRDefault="007D3A98" w:rsidP="0059567A">
      <w:pPr>
        <w:widowControl w:val="0"/>
        <w:tabs>
          <w:tab w:val="left" w:pos="478"/>
        </w:tabs>
        <w:autoSpaceDE w:val="0"/>
        <w:autoSpaceDN w:val="0"/>
        <w:adjustRightInd w:val="0"/>
        <w:spacing w:after="0"/>
        <w:ind w:firstLine="282"/>
        <w:jc w:val="both"/>
        <w:rPr>
          <w:rFonts w:cs="Bookman Old Style"/>
          <w:color w:val="000000"/>
        </w:rPr>
      </w:pPr>
      <w:r>
        <w:rPr>
          <w:rFonts w:cs="Bookman Old Style"/>
          <w:color w:val="000000"/>
        </w:rPr>
        <w:t>— Doar puţin. Am mers foarte mult astăzi şi este puţin umflat.</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Ce ai păţit de şchiopătezi?</w:t>
      </w:r>
    </w:p>
    <w:p w:rsidR="007D3A98" w:rsidRDefault="007D3A98" w:rsidP="0059567A">
      <w:pPr>
        <w:widowControl w:val="0"/>
        <w:tabs>
          <w:tab w:val="left" w:pos="505"/>
        </w:tabs>
        <w:autoSpaceDE w:val="0"/>
        <w:autoSpaceDN w:val="0"/>
        <w:adjustRightInd w:val="0"/>
        <w:spacing w:after="0"/>
        <w:ind w:firstLine="282"/>
        <w:jc w:val="both"/>
        <w:rPr>
          <w:rFonts w:cs="Bookman Old Style"/>
          <w:color w:val="000000"/>
        </w:rPr>
      </w:pPr>
      <w:r>
        <w:rPr>
          <w:rFonts w:cs="Bookman Old Style"/>
          <w:color w:val="000000"/>
        </w:rPr>
        <w:t>— Nu mai contează. Hai să mergem. Trebuie să ajungem la cabană înainte să se întunece, deoarece noaptea putem foarte uşor să ne accidentăm dacă nu vedem pe unde mergem.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nu exagerase cu frumuseţea cascadei. Peisajul era atât de monumental, încât tânăra femeie simţi că i se opreşte respiraţia. Apa învolburată pornea de lângă picioarele ei şi se avânta într-o prăpastie întunecată.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Cina târzie constă în morcovi de la conservă, păstramă şi biscuiţi. Jon strânse repede masa şi se pregăti de culcare. Gina legă o sfoară între cele două paturi şi agăţă o pătură pe ea încercând să aibă puţină intimitate, apoi se vârî în sacul de dormit.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se trezi, soarele era de mult pe cer. Pătura dispăruse şi Jon, complet îmbrăcat, stătea la masă cu o cească de cafea în mână.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De ce ai luat pătura? întrebă ea cu o notă de iritare.</w:t>
      </w:r>
    </w:p>
    <w:p w:rsidR="007D3A98" w:rsidRDefault="007D3A98" w:rsidP="0059567A">
      <w:pPr>
        <w:widowControl w:val="0"/>
        <w:tabs>
          <w:tab w:val="left" w:pos="471"/>
        </w:tabs>
        <w:autoSpaceDE w:val="0"/>
        <w:autoSpaceDN w:val="0"/>
        <w:adjustRightInd w:val="0"/>
        <w:spacing w:after="0"/>
        <w:ind w:firstLine="282"/>
        <w:jc w:val="both"/>
        <w:rPr>
          <w:rFonts w:cs="Bookman Old Style"/>
          <w:color w:val="000000"/>
        </w:rPr>
      </w:pPr>
      <w:r>
        <w:rPr>
          <w:rFonts w:cs="Bookman Old Style"/>
          <w:color w:val="000000"/>
        </w:rPr>
        <w:t>— Am crezut că n-o să poţi respira în voie, zise el cu ironie în glas.</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Lasă-mă pe mine să decid ce este bine.</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Gina, pătura aceea era un gest stupid de defensiv. Eşti în siguranţă cu mine. Îţi promit. Ce s-a întâmplat ieri, a fost o mare greşeală care n-o să se mai întâmple.</w:t>
      </w:r>
    </w:p>
    <w:p w:rsidR="002174A4" w:rsidRPr="002174A4" w:rsidRDefault="007D3A98" w:rsidP="0059567A">
      <w:pPr>
        <w:widowControl w:val="0"/>
        <w:autoSpaceDE w:val="0"/>
        <w:autoSpaceDN w:val="0"/>
        <w:adjustRightInd w:val="0"/>
        <w:spacing w:after="0"/>
        <w:ind w:firstLine="282"/>
        <w:jc w:val="both"/>
        <w:rPr>
          <w:rFonts w:cs="Bookman Old Style"/>
          <w:color w:val="000000"/>
          <w:lang w:val="fr-FR"/>
        </w:rPr>
      </w:pPr>
      <w:r>
        <w:rPr>
          <w:rFonts w:cs="Bookman Old Style"/>
          <w:color w:val="000000"/>
        </w:rPr>
        <w:t>Aceste cuvinte o făceau să fie mai liniştită, dar nu ştia de ce inima ei începuse să bată mai repede când se gândi la ceea ce se întâmplase cu o zi înainte.</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5</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Sunetele înfundate care se auzeau de pe acoperiş îi spuneau că Jon încă lucra acolo, încercând să stea cât mai departe de ea. El îi propusese să facă o mulţime de lucruri, chiar să-i împrumute blocul lui de desen, dar Gina era prea mândră să accepte. Acum, stătea la masa de lemn jucând un solitaire cu nişte cărţi vechi pe care le găsise într-o cutie, dar jocul n-o acapara deloc. Mâinile întorceau cu grijă cărţile, dar mintea îi zbura în cu totul altă parte.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Ce motiv ar putea invoca astfel încât să-l forţeze s-o ducă înapoi? Să-l convingă că are pe cineva bolnav în familie? Un bunic, poate. Aşa ar lăsa-o să le telefoneze părinţilor?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Bătând încet cu o carte în masă, Gina ştia deja răspunsul. Era prea târziu să inventeze o poveste plauzibilă. Jon nu o v-a lăsa să părăsească muntele fără un motiv rezonabil. Furioasă, tânăra femeie împinse cărţile într-un morman.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Uşa era deschisă şi aerul călduţ intra în cameră, chemând-o parcă să iasă afară. Un bâzâit enervant şi insistent invadă cabana.</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Nu ştii că sezonul tău a trecut? spuse ea zâmbind că ajunsese să vorbească unei insecte.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Văzuse un spray cu insecticid pe undeva prin cameră, dar decise că ţânţarul era binevenit.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Privind cutia din carton în care fuseseră cărţile de joc îşi aduse aminte de copilărie. Când era mică era o avidă colecţionară de pietre, pe care le ţinea într-o cutie de carton în garaj. Singura dată când intrase în încurcături cu vecinii a fost în ziua când a decis să adauge la colecţia ei pietrele din jurul tufei de trandafiri a vecinei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Pe marginea râului ce curgea în faţa cabanei se aflau o mulţime de pietre şlefuite de apă, care arătau absolut minunat. Decoratoarea din ea o îndemna să meargă în căutare de pietre. Luă cutia şi ieşi din cabană. Fără să ridice privirea spre Jon, porni spre marginea râului. Probabil că el o s-o urmărească cu privirea, şi oricum nu voia să-i uşureze rolul de paznic.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Prima ei piatră din colecţie avea o formă ciudată de ciupercă, în culori roz şi gri. Gina o ridică şi o privi cu mândrie. O luă în josul râului ridicând şi privind diferite pietre, dar niciuna nu părea demnă să ajungă lângă cea roz. Când termină, în cutie avea doar patru pietre, dar erau atât de grele, încât fundul cutiei dădea semne că vrea să cedeze.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lastRenderedPageBreak/>
        <w:t>— Cauţi suvenire?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venise în spatele ei atât de încet, încât Gina tresări violent.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Ultimul lucru pe care mi-l doresc ar fi un suvenir de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prinse un capăt al cutiei, într-o încercare tăcută de a o ajuta, dar ea ţinu bine, trăgând în cealaltă parte până când fundul cutiei cedă, iar cei patru bolovani căzură la pământ în timp ce tânăra sări în sus ca nu cumva pietrele să-i cadă pe picioare. Jon sări şi el dar ateriză în fund, privind surprins femeia ce râdea din toată inima.</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Este pentru prima dată când faci asta de când eşti aici, spuse el solemn în timp ce se ridica.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Ce anume?</w:t>
      </w:r>
    </w:p>
    <w:p w:rsidR="007D3A98" w:rsidRDefault="007D3A98" w:rsidP="0059567A">
      <w:pPr>
        <w:widowControl w:val="0"/>
        <w:tabs>
          <w:tab w:val="left" w:pos="448"/>
        </w:tabs>
        <w:autoSpaceDE w:val="0"/>
        <w:autoSpaceDN w:val="0"/>
        <w:adjustRightInd w:val="0"/>
        <w:spacing w:after="0"/>
        <w:ind w:firstLine="282"/>
        <w:jc w:val="both"/>
        <w:rPr>
          <w:rFonts w:cs="Bookman Old Style"/>
          <w:color w:val="000000"/>
        </w:rPr>
      </w:pPr>
      <w:r>
        <w:rPr>
          <w:rFonts w:cs="Bookman Old Style"/>
          <w:color w:val="000000"/>
        </w:rPr>
        <w:t>— Ai râs. Arăţi foarte bine când râzi. Ar trebui s-o faci mai des.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Stând faţă în faţă, avu o tresărire. Realiză că există o mare diferenţă între cei doi fraţi gemeni: ochii lui Bruce erau opaci, de un căprui cald, iar în cei ai lui Jon se găsea un licăr magnetic, era diferenţa dintre o piatră brută şi una prelucrată. Ai lui Bruce erau liniştitori, iar ai lui Jon erau captivanţi. Stânjenită de această observaţie, întoarse repede privirea şi ridică piatra găsită prima.</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Lasă-mă să te ajut, se oferi el, ridicând celelalte pietre de jos.</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o pot duce singură.</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Dacă vrei să cari bolovanul acesta, măcar lasă-mă să fiu sigur că n-o să-mi rupi picioarele.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 vina ta că s-a rupt cutia.</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Tu nu m-ai lăsat să te ajut.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Tu ai lăsat-o să cadă.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Erau acum amândoi faţă în faţă, tânăra ţinea ochii aţintiţi spre pământ, dar simţind privirea lui care o cerceta, începu să tremure şi să mângâie piatra roz-gri.</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O să car eu asta, spuse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Degetele lui atinseră uşor mâna femeii, care simţi cum un şoc electric îi traversează corpul. Lăsă imediat pietrele şi porni repede spre cabană.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venea încet în urma ei şi când puse pe masă cutia ruptă cu cele patru pietre înăuntru, Gina schiţă un gest de mulţumire.</w:t>
      </w:r>
    </w:p>
    <w:p w:rsidR="00CD0104" w:rsidRDefault="00CD0104" w:rsidP="0059567A">
      <w:pPr>
        <w:widowControl w:val="0"/>
        <w:autoSpaceDE w:val="0"/>
        <w:autoSpaceDN w:val="0"/>
        <w:adjustRightInd w:val="0"/>
        <w:spacing w:after="0"/>
        <w:jc w:val="center"/>
        <w:rPr>
          <w:rFonts w:cs="Bookman Old Style"/>
          <w:b/>
          <w:color w:val="000000"/>
          <w:sz w:val="32"/>
        </w:rPr>
      </w:pPr>
      <w:bookmarkStart w:id="13" w:name="OLE_LINK6"/>
      <w:bookmarkStart w:id="14" w:name="OLE_LINK9"/>
      <w:r>
        <w:rPr>
          <w:rFonts w:cs="Bookman Old Style"/>
          <w:b/>
          <w:color w:val="000000"/>
          <w:sz w:val="32"/>
        </w:rPr>
        <w:t>***</w:t>
      </w:r>
    </w:p>
    <w:bookmarkEnd w:id="13"/>
    <w:bookmarkEnd w:id="14"/>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Trează, sub pătură, în răcoarea nopţii, Gina se gândea din noul la evadare. Nu putea să mai trăiască atât de aproape de acest bărbat care semăna atât de mult cu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Oh, cum de nu m-am gândit la asta? gândi ea. O să plec dimineaţa, în timp ce Jon îşi face baia în râu. Aşa, va merge toată ziua şi nu se va rătăci în pădure.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Bineînţeles că el o va căuta, dar o să meargă de-a lungul drumului, printre copacii deşi, şi astfel nu se va rătăci şi nici Jon nu o va vedea dacă va merge pe cărare. Nu era un plan extraordinar, însă era singurul pe care-l avea.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ce fu sigură că Jon a adormit, se ridică încet şi strânse câteva lucruri pentru călătorie: jacheta călduroasă pe care i-o dăduse bărbatul, câteva chibrituri şi ceva mâncare. Puse apoi totul în sacul de dormit pe care-l rulă şi-l legă bine. Era destul de voluminos, însă avea nevoie de el. Îl puse în pat pe post de pernă şi se întinse din nou. Nu putea să doarmă, asculta respiraţia adâncă a bărbatului şi se ţinu cu greu să nu plece încă de acum.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Ţânţarul de dimineaţă profita acum de ospitalitatea ei şi-i bâzâia la ureche, ţinând-o trează.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Dimineaţă, când Jon se ridică din pat, Gina intră în alertă, dar nu făcu nicio mişcare care s-o dea de gol că era deja trează. Oare apa nu o să fie prea rece de baie în această dimineaţă? Bărbatul se îmbrăcă, făcu o cafea şi apoi luă un prosop şi ieşi afară din cabană, spre marea uşurare a femeii.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sări din pat şi aruncă repede câteva haine pe ea. Era o cursă contra cronometru. Se îmbrăcă şi se încălţă în grabă, fără să se spele sau să se pieptene, cu urechile ciulite la fiecare zgomot ce se auzea de afară. Luă repede sacul de dormit şi deschise cu precauţie uşa. Jon nu se vedea nicăieri. Cu grijă, păsi fără zgomot în direcţia drumului şi intră în pădure. După ce puse o distanţă apreciabilă între ea şi cabană, începu să fugă. Bărbatul petrecea la baie între şapte şi zece minute.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Deoarece prima parte a drumului ducea înspre valea muntelui, femeia se aşteptase ca drumul să fie uşor, dar la fiecare pas exista un obstacol şi trebuia să meargă mult mai încet decât anticipase. Trecură zece minute, apoi cincisprezece şi Gina ştia că Jon deja se întorsese la cabană. Îngrijorată, începu să meargă şi mai repede, având însă grijă să nu piardă din vedere drumul. Dacă se rătăcea, nu avea mari şanse să-l mai găsească. Se opri o clipă şi ascultă: în afara respiraţiei precipitate, pădurea era absolut tăcută. Nu se auzea niciun zgomot de maşină, sau poate Jon nu venea s-o caute cu maşina?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După ce trecu o oră şi nu auzi niciun sunet, tânăra femeie se </w:t>
      </w:r>
      <w:r>
        <w:rPr>
          <w:rFonts w:cs="Bookman Old Style"/>
          <w:color w:val="000000"/>
        </w:rPr>
        <w:lastRenderedPageBreak/>
        <w:t>linişti. Poate avea noroc şi Jon petrecuse mai mult timp afară, sau poate plecase s-o caute în altă parte. Oricum, ştia că el se mişca foarte repede prin pădure şi asta o făcu s-o ia din nou la fugă. Aerul era încă foarte rece şi Gina simţi că i se face sete. Nu se aşteptase să aibă nevoie de apă aşa de repede. Se uită în toate direcţiile, apoi se aşeză şi desfăcu sacul de dormit de unde scoase jacheta lui Jon, dar nu găsi în pachet nimic ce i-ar fi putut potoli setea. Mai rău chiar, Gina nu mai ştia în ce parte se află drumul. Soarele îşi schimbase unghiul şi rămase confuză, fără să ştie în ce direcţie s-o apuce. Acum găsirea drumului era principala ei prioritate şi pentru asta pierdu mult timp. Când îl găsi, respiră uşurată, ascultă cu atenţie, apoi se uită dacă existau urme recente de maşină. Se părea că nimic nu trecuse pe acolo de mult timp.</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Speriată să nu se mai piardă încă o dată Gina se decise să meargă cât mai aproape de drum. Dacă Jon ar fi venit cu maşina, zgomotul produs de aceasta s-ar fi auzit cu mult înainte de a ajunge lângă ea şi astfel ar fi avut timp să se ascundă.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Merse apoi multă vreme însoţită doar de câte o veveriţă grăbită să-şi facă provizii de iarnă, sau de o pasăre speriată de prezenţa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Un sunet slab de creangă ruptă o făcu să tresară. Se opri cu respiraţia tăiată şi ascultă, dar nu mai auzi nimic ce putea s-o pună pe gânduri.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Mai trecu încă o oră de mers rapid prin pădure şi tânăra femeie începu să simtă cum o lasă picioarele şi foamea începe să-i înjunghie stomacul, însă nu se opri. Va mânca mai târziu, când se va simţi în siguranţă.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Un nou zgomot se auzi în pădure; cu inima bătând să-i sară din piept, Gina se opri şi ascultă cu atenţie. Acum, cu siguranţă era cineva. Începu să fugă, privind tot timpul în urma ei să descopere sursa zgomotului, când se împiedică şi căzu la pământ. Înfricosată, realiză pentru prima oară de când evadase cât de vulnerabilă era singură în pădure.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Gina! se auzi strigătul lui Jon, care apăru lângă 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Tânăra simţi că leşină.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 cât timp mă urmăresti?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 câteva ore.</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doar mergeai după mine?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 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 Păi, rătăceai în cerc prin pădure.</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Te jucai cu mine, lăsându-mă să cred că plec de aici? Vocea ei era aşa de ridicată, încât răsună în toată pădurea, speriind păsările.</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Aş putea zice şi asta.</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Mă pedepseai!</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Îmi ofeream timp să mă calmez. Veni aproape de ea şi o prinse de mână, ridicând-o. Dacă ţi-aş fi atras atenţia acum două ore, n-ai mai fi putut să te mai aşezi o săptămână.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 acum, ce te opreşte să nu-ţi pui la punct soţia?</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Te rog, nu mă tenta.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privi atent, apoi îşi dădu jos rucsacul din care scoase o ploscă plină cu apă pe care i-o duse la buze. Ea vru s-o ţină singură, dar bărbatul îi îndepărtă mâna.</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O ţin eu. Nu intenţionez să mă întorc fără niciun strop de apă, dacă tu te decizi s-o verşi pe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Pentru o clipă fu ispitită să refuze, dar era prea dezhidratată ca s-o facă.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Ce ai de mâncare?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Nimic.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Ignorând răspunsul ei desfăcu sacul de dormit, unde găsi o cutie de mazăre şi una de fasole verde.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Ei, dacă doreşti să iei masa cu mine, eşti binevenită.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Întinse sacul de dormit în pădure şi scoase carne uscată, fructe, biscuiţi şi o bucată de brânză mucegăită. Şi, spre amuzamentul ei, o sticlă de vin.</w:t>
      </w:r>
    </w:p>
    <w:p w:rsidR="007D3A98" w:rsidRDefault="007D3A98" w:rsidP="0059567A">
      <w:pPr>
        <w:widowControl w:val="0"/>
        <w:tabs>
          <w:tab w:val="left" w:pos="443"/>
        </w:tabs>
        <w:autoSpaceDE w:val="0"/>
        <w:autoSpaceDN w:val="0"/>
        <w:adjustRightInd w:val="0"/>
        <w:spacing w:after="0"/>
        <w:ind w:firstLine="282"/>
        <w:jc w:val="both"/>
        <w:rPr>
          <w:rFonts w:cs="Bookman Old Style"/>
          <w:color w:val="000000"/>
        </w:rPr>
      </w:pPr>
      <w:r>
        <w:rPr>
          <w:rFonts w:cs="Bookman Old Style"/>
          <w:color w:val="000000"/>
        </w:rPr>
        <w:t>— Ai împachetat toate astea înainte să pleci în urmărirea mea?</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Exact. Ştiam că o să te găsesc.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Nervoasă, ea îi întoarse spatele şi făcu câţiva paşi prin pădure.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Gina, vino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Vocea lui sună dur şi de teama unei confruntări, tânăra femeie se apropie. Mâncară împreună şi băură vin din pahare de plastic. Vinul o relaxă şi Gina nu mai ţinu cont de câte ori îşi umpluse paharul.</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Poţi să te odihnesti puţin înainte să plecăm, spuse Jon ridicându-se şi făcându-i loc să se întindă pe sacul de dormit. Fără nicio împotrivire, tânăra puse capul jos şi adormi imediat.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Gina, trezeşte-te.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Ameţită, ridică pentru o clipă capul apoi se aşeză mai confortabil.</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lastRenderedPageBreak/>
        <w:t>— Nu, nu te culci la loc, insistă el. Trebuie să fim înapoi până nu se întunecă.</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Ai dormit şi tu? întrebă ea, uitând pentru un moment că trebuia să fie supărată pe el.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Cât este ceasul?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 timpul să mergem înapoi, spuse el cu nerăbdare.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strânse sacul de dormit şi împachetă resturile de mâncare.</w:t>
      </w:r>
    </w:p>
    <w:p w:rsidR="007D3A98" w:rsidRDefault="007D3A98" w:rsidP="0059567A">
      <w:pPr>
        <w:widowControl w:val="0"/>
        <w:tabs>
          <w:tab w:val="left" w:pos="438"/>
        </w:tabs>
        <w:autoSpaceDE w:val="0"/>
        <w:autoSpaceDN w:val="0"/>
        <w:adjustRightInd w:val="0"/>
        <w:spacing w:after="0"/>
        <w:ind w:firstLine="282"/>
        <w:jc w:val="both"/>
        <w:rPr>
          <w:rFonts w:cs="Bookman Old Style"/>
          <w:color w:val="000000"/>
        </w:rPr>
      </w:pPr>
      <w:r>
        <w:rPr>
          <w:rFonts w:cs="Bookman Old Style"/>
          <w:color w:val="000000"/>
        </w:rPr>
        <w:t>— Jon, n-ai putea să mă laşi să rămân aici? spuse ea, disperată.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se întoarse brusc spre ea şi o privi cu îndârjire.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Cum crezi că as putea face aşa ceva? încă nu te pot lăsa să pleci la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Fiecare cuvânt era ca o lovitură de bici, încât Gina se retrase doi paşi.</w:t>
      </w:r>
    </w:p>
    <w:p w:rsidR="007D3A98" w:rsidRDefault="007D3A98" w:rsidP="0059567A">
      <w:pPr>
        <w:widowControl w:val="0"/>
        <w:tabs>
          <w:tab w:val="left" w:pos="501"/>
        </w:tabs>
        <w:autoSpaceDE w:val="0"/>
        <w:autoSpaceDN w:val="0"/>
        <w:adjustRightInd w:val="0"/>
        <w:spacing w:after="0"/>
        <w:ind w:firstLine="282"/>
        <w:jc w:val="both"/>
        <w:rPr>
          <w:rFonts w:cs="Bookman Old Style"/>
          <w:color w:val="000000"/>
        </w:rPr>
      </w:pPr>
      <w:r>
        <w:rPr>
          <w:rFonts w:cs="Bookman Old Style"/>
          <w:color w:val="000000"/>
        </w:rPr>
        <w:t>— Nu pot să mai stau în aceeaşi cameră cu tine, spuse ea şoptit, ştiind cât de adevărate erau aceste cuvinte.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voia să fugă la Bruce, voia să fugă de Jonathan. Stând atât de aproape de el, îşi dădu seama că Jon era mai bărbat decât fratele său. Îl pierdea pe Bruce cu fiecare clipă care trecea, dar în acelaşi timp fratele lui îi fura inima încetul cu încetul.</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Vei merge înapoi, spuse el apropiindu-se de 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Fără să ştie ce se întâmplă, se trezi în braţele lui, şoptindu-i numele şi atingându-i faţa şi părul cu atingeri delicate. Întinzând-o cu delicateţe pe covorul de frunze, îi acoperi faţa cu mici săruturi, apoi îi atinse încet cu vârful limbii lobul sensibil al urechii. Buzele lui făceau lucruri miraculoase care o făceau pe tânăra femeie să simtă valuri de căldură care urcau şi coborau de-a lungul spatelui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Mâinile lui moi şi puternice începură să se joace cu sânii ei fermi trasând cercuri mici în jurul sfârcurilor ei, făcând-o să tremure înnebunită de dorinţă.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îl trase mai aproape de ea şi se sărutară cu patimă. Pentru câteva momente, rămaseră parcă suspendaţi într-un ocean de beatitudine.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Nu în locul acesta, spuse el ridicându-se repede, ca trezit din somn. În mod obişnut, nu-mi calc cuvântul cu asemenea uşurinţă.</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Vezi, Jon? Nu pot să merg înapoi cu tine la cabană.</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Eşti în siguranţă cu mine. Şi cred că ziua de astăzi ţi-a demonstrat-o.</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Tu m-ai pus în această situaţie.</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xml:space="preserve">— Nu vei fugi la Bruce, zise el furios, luând rucsacul şi </w:t>
      </w:r>
      <w:r>
        <w:rPr>
          <w:rFonts w:cs="Bookman Old Style"/>
          <w:color w:val="000000"/>
        </w:rPr>
        <w:lastRenderedPageBreak/>
        <w:t>aruncându-l pe umăr.</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 ce crezi că este alegerea 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Deoarece eu am început asta şi eu o voi termina.</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Iei decizii pentru trei persoane. N-ai niciun drept să faci asta. Jon, lasă-mă să plec. Pentru binele tuturor.</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Eu nu consider asta. Hai să mergem, avem mult de mers până acasă.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începu să meargă repede printre copaci şi cu toate că picioarele o dureau foarte tare, ea refuză să-l roage să meargă mai încet. Când se împiedică şi căzu, bărbatul îi aruncă doar o privire peste umăr, dar nu se opri. Distanţa dintre ei se mărea cu fiecare pas, încât la un moment dat Gina de-abia îl mai zărea. Într-un final, el făcu o pauză şi o lăsă să-l prindă din urmă.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Nu-mi amintesc să fi venit pe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Este mai greu, dar este mai scurt, spuse el morocănos.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Pot să mă odihnesc câteva minute? întrebă ea sfioasă.</w:t>
      </w:r>
    </w:p>
    <w:p w:rsidR="007D3A98" w:rsidRDefault="007D3A98" w:rsidP="0059567A">
      <w:pPr>
        <w:widowControl w:val="0"/>
        <w:tabs>
          <w:tab w:val="left" w:pos="581"/>
        </w:tabs>
        <w:autoSpaceDE w:val="0"/>
        <w:autoSpaceDN w:val="0"/>
        <w:adjustRightInd w:val="0"/>
        <w:spacing w:after="0"/>
        <w:ind w:firstLine="282"/>
        <w:jc w:val="both"/>
        <w:rPr>
          <w:rFonts w:cs="Bookman Old Style"/>
          <w:color w:val="000000"/>
        </w:rPr>
      </w:pPr>
      <w:r>
        <w:rPr>
          <w:rFonts w:cs="Bookman Old Style"/>
          <w:color w:val="000000"/>
        </w:rPr>
        <w:t>— Cum vrei, răspunse el aşezându-se cu picioarele încrucişate pe un pat de muşchi. Începu să-şi maseze apoi cu grijă glezna, în timp ce o privea pe Gina cum se prăbuşeşte la pământ.</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Jon, mai sunt două săptămâni până când pleacă Bruce în croazieră. Cum crezi că vom putea locui atâta timp împreună?</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Termină, Gina, spuse el nervos, ridicându-se în picioare şi pornind iar la drum.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Oh, Jon, gândi ea, nu vezi că nu mai vreau să stăm împreună deoarece încep să ţin prea mult la tine? Acesta era adevărul, dar putea avea neplăceri mari dacă accepta aşa ceva. Doar cu câteva zile înainte era pe cale să se mărite cu Bruce, singurul bărbat pe care-l iubise vreodată. Acum, fratele lui geamăn îi stăruia în minte şi în inimă mai mult decât şi-ar fi dorit. Oare îl uitase pe Bruce aşa repede? Care erau oare sentimentele ei pentru Jon?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Îl iubea.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Iraţional şi inconştient toate sentimentele ei se îndreptau acum spre Jonathan. Oare nu era totuşi o atracţie fizică datorată faptului că semăna atât de mult cu Bruce? Confuză, Gina nu mai ştia ce să creadă. Jon niciodată nu-i va întoarce sentimentele. Ea fusese iubita fratelui său şi Jon n-o va iubi niciodată, deoarece onoarea lui era mai presus de orice.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După o vreme, tânăra femeie era prea epuizată ca să mai poată măcar gândi. Devenise un robot, punea un picior în faţa altuia şi atât. O creangă o lovi peste faţă şi Gina ţipă. Jon veni în fugă şi o </w:t>
      </w:r>
      <w:r>
        <w:rPr>
          <w:rFonts w:cs="Bookman Old Style"/>
          <w:color w:val="000000"/>
        </w:rPr>
        <w:lastRenderedPageBreak/>
        <w:t>privi cum stătea confuză.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Eşti bine?</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N-am văzut creanga, spuse ea automat, ţinând mâna pe rană.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Te-ai rănit la obraz, spuse el văzând cum i se prelinge un firicel de sânge printre degete. Lasă-mă să văd.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Îi luă faţa în mâini şi-i cercetă rana.</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Este o zgârietură urâtă, dar nu prea adâncă. Stai să ţi-o curăţ. Scoase plosca din rucsac şi udă un şerveţel, apoi şterse obrazul tinerei cu mişcări energice.</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Îmi pare rău, spuse el când femeia tresări de durere. Dar trebuie să fiu sigur că am curăţat-o cum trebuie.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Stai puţin, cred că am şi un pansament la mine, trebuie să-ţi bandajez rana.</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Oricum, faci ceea ce doreşti, spuse ea tristă, ascunzându-şi adevăratele sentimente sub o mască de iritare.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Acest cuvânt sună dur între ei, ca între doi străini.</w:t>
      </w:r>
    </w:p>
    <w:p w:rsidR="007D3A98" w:rsidRDefault="007D3A98" w:rsidP="0059567A">
      <w:pPr>
        <w:widowControl w:val="0"/>
        <w:tabs>
          <w:tab w:val="left" w:pos="542"/>
        </w:tabs>
        <w:autoSpaceDE w:val="0"/>
        <w:autoSpaceDN w:val="0"/>
        <w:adjustRightInd w:val="0"/>
        <w:spacing w:after="0"/>
        <w:ind w:firstLine="282"/>
        <w:jc w:val="both"/>
        <w:rPr>
          <w:rFonts w:cs="Bookman Old Style"/>
          <w:color w:val="000000"/>
        </w:rPr>
      </w:pPr>
      <w:r>
        <w:rPr>
          <w:rFonts w:cs="Bookman Old Style"/>
          <w:color w:val="000000"/>
        </w:rPr>
        <w:t>— Când ajungem la cabană, trebuie să vorbim, zise el evitându-i privirea.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N-am nimic de spus.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Tresări când îi atinse obrazul să-i aplice un bandaj antiseptic.</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Eşti pregătit pentru orice, nu-i aşa?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Nu sunt pregătit pentru tine.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aşteptă să-i spună ce avea pe suflet.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Gina, lucrurile au mers prea departe.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Deci, singura soluţie este să mă laşi să plec.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nu este! Nu înţelegi că Bruce nu te va face fericită?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 ce nu m-ai lăsat pe mine să decid asta?</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Numai un prost s-ar arunca cu capul înainte fără să ştie ce-l aşteaptă.</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Nu sunt o proastă şi nu mai vreau să vorbesc cu tine despre asta.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Oricum eu sunt singurul care te poate duce înapoi.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Oh, omul pădurii o să mă salveze.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Nu-ţi stă bine să fii sarcastică.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se întoarse iritată şi porni la drum.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aşteptă câteva momente şi o strigă.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N-ai luat-o bine.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Întorcându-se, Gina văzu o urmă de amuzament pe faţa lui.</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Atunci, dacă ştii pe unde s-o iei, porneşte la drum.</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lastRenderedPageBreak/>
        <w:t>— Imediat. Vreau să lămurim ceva înainte să ne întoarcem la cabană.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vreau să neg că te doresc foarte mult, spuse el încet, dar dacă aş profita de avantajul situaţiei, mi-aş pierde respectul de sine. Înţelegi ce vreau să spun, nu-i aşa?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nu înţelegea. Nu voia să-şi complice viaţa ori era prea mândru ca să se încurce cu femeia fratelui său?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contează, spuse ea aproape şoptit.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Ba contează.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să mai stai mult timp cu mine şi vreau să ştii că vei fi în siguranţă toată perioada înţelegerii.</w:t>
      </w:r>
    </w:p>
    <w:p w:rsidR="007D3A98" w:rsidRDefault="007D3A98" w:rsidP="0059567A">
      <w:pPr>
        <w:widowControl w:val="0"/>
        <w:tabs>
          <w:tab w:val="left" w:pos="547"/>
        </w:tabs>
        <w:autoSpaceDE w:val="0"/>
        <w:autoSpaceDN w:val="0"/>
        <w:adjustRightInd w:val="0"/>
        <w:spacing w:after="0"/>
        <w:ind w:firstLine="282"/>
        <w:jc w:val="both"/>
        <w:rPr>
          <w:rFonts w:cs="Bookman Old Style"/>
          <w:color w:val="000000"/>
        </w:rPr>
      </w:pPr>
      <w:r>
        <w:rPr>
          <w:rFonts w:cs="Bookman Old Style"/>
          <w:color w:val="000000"/>
        </w:rPr>
        <w:t>— Nu avem nicio înţelegere, spuse ea nervoasă. Este spectacolul tău, atâta tot.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Singurul lucru cu care sunt de acord, este anularea acestei căsătorii. Nimic din tot ce se întâmplă nu este voinţa mea, şi nu voi juca după regulile tale.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N-ai nicio altă opţiune. Vreau doar ca lucrurile să decurgă mai uşor pentru tine.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întoarse capul, lacrimi calde scăldându-i obrajii. Cuvintele lui o răniseră mai tare decât creanga copacului. Oarenu înţelegea cât de mult îl iubea?</w:t>
      </w:r>
    </w:p>
    <w:p w:rsidR="002174A4" w:rsidRDefault="007D3A98" w:rsidP="0059567A">
      <w:pPr>
        <w:widowControl w:val="0"/>
        <w:autoSpaceDE w:val="0"/>
        <w:autoSpaceDN w:val="0"/>
        <w:adjustRightInd w:val="0"/>
        <w:spacing w:after="0"/>
        <w:ind w:firstLine="282"/>
        <w:jc w:val="both"/>
        <w:rPr>
          <w:rFonts w:cs="Bookman Old Style"/>
          <w:color w:val="000000"/>
          <w:lang w:val="en-US"/>
        </w:rPr>
      </w:pPr>
      <w:r>
        <w:rPr>
          <w:rFonts w:cs="Bookman Old Style"/>
          <w:color w:val="000000"/>
        </w:rPr>
        <w:t>Nu ştia, şi ea nu-i va spune niciodată. Restul drumului până la cabană îl parcurseră în tăcere. Obrazul îi ardea şi picioarele erau umflate şi o dureau. La fiecare pas simţea junghiuri în tălpi, de-abia aştepta să ajungă acasă. Ce ironie, ajunsese să considere cabana casa ei.</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6</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Furtuna plutea în aer. Nu trebuia să fii meteorolog ca să ştii că va veni ploaia.</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Miroase a ploaie, spuse Gina întinzându-se leneş în sacul de dormit. Nu dorea să iasă de sub învelisul cald, să înceapă o nouă zi care nu-i va aduce nimic altceva decât frustrare.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Mai mult decât atât, cred că va veni o furtună. Întoarce-te. Vreau să mă schimb.</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simţi cum se înfurie: el luase pătura pe care o pusese astfel încât să aibă puţină intimitate. Leneşă, se întoarse greu cu faţa spre perete; nu-l mai vedea pe Jon, dar îi auzea fiecare mişcare, ştiu când îşi trase blugii şi cămasa. Când se afla în încăpere, parcă o umplea de viaţă.</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Dacă vrei să ieşi pe afară ar fi bine s-o faci acum, până nu începe să plouă.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Tu unde pleci?</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Mă duc să aduc nişte provizii şi lemne pentru foc, că nu se ştie cât poate să ţină furtuna.</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Aş vrea să-mi spăl nişte rufe, pentru că nu mai am ce să îmbrac.</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O să-ţi speli rufele mai târziu. Ploaia o să umple bazinul şi n-o să mai trebuiască să aduci apă din râu.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era nicio exagerare în cuvintele ei. Nu avea în bagaje decât haine uşoare pentru o lună de miere călduroasă şi fără griji. Cele două perechi de blugi erau de acum murdare şi nu mai avea de ales decât o pereche de pantaloni subţiri de culoare bej şi o bluză de mătase maronie. Se uită în oglindă şi descoperi că arăta mult mai bine decât dorea. Nu dorea să fie atractivă pentru un bărbat care o trata ca pe o piesă de mobilier. Când ajunseseră la cabană, seara trecută, Jon nu-i adresase niciun cuvânt, doar îi schimbase bandajul şi se aruncă pe saltea, căzând imediat într-un somn adânc.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Ca să-şi schimbe aspectul, deschise dulapul lui Jon şi luă o cămaşă veche care o puse pe deasupra.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Ce combinaţie bizară, spuse el amuzat când intră în cabană cu un coş de alimente în mână.</w:t>
      </w:r>
    </w:p>
    <w:p w:rsidR="007D3A98" w:rsidRDefault="007D3A98" w:rsidP="0059567A">
      <w:pPr>
        <w:widowControl w:val="0"/>
        <w:tabs>
          <w:tab w:val="left" w:pos="557"/>
        </w:tabs>
        <w:autoSpaceDE w:val="0"/>
        <w:autoSpaceDN w:val="0"/>
        <w:adjustRightInd w:val="0"/>
        <w:spacing w:after="0"/>
        <w:ind w:firstLine="282"/>
        <w:jc w:val="both"/>
        <w:rPr>
          <w:rFonts w:cs="Bookman Old Style"/>
          <w:color w:val="000000"/>
        </w:rPr>
      </w:pPr>
      <w:r>
        <w:rPr>
          <w:rFonts w:cs="Bookman Old Style"/>
          <w:color w:val="000000"/>
        </w:rPr>
        <w:t>— Îmi pare rău dacă nu te-am întrebat înainte de a împrumuta cămaşa de la tine.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Poţi să împrumuţi orice doreşti.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Sentimentul furtunii care se apropia cu repeziciune îi făcură să grăbească terminarea treburilor gospodăreşti. Gina îl ajută pe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să care apă în cabană, umplând fiecare vas disponibil, apoi despachetă proviziile. Conserve de fasole, orez, cartofi, lapte, ouă şi o rezervă importantă de hrană deshidratată. Iar pentru varietate mai erau nuci, alune, unt de cacao, fructe, ciocolată şi dropsuri de lămâie. Când văzu atâtea provizii, Gina începu să se înfioare.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De ce ai adus toate aceste alimente în cabană?</w:t>
      </w:r>
    </w:p>
    <w:p w:rsidR="007D3A98" w:rsidRDefault="007D3A98" w:rsidP="0059567A">
      <w:pPr>
        <w:widowControl w:val="0"/>
        <w:tabs>
          <w:tab w:val="left" w:pos="553"/>
        </w:tabs>
        <w:autoSpaceDE w:val="0"/>
        <w:autoSpaceDN w:val="0"/>
        <w:adjustRightInd w:val="0"/>
        <w:spacing w:after="0"/>
        <w:ind w:firstLine="282"/>
        <w:jc w:val="both"/>
        <w:rPr>
          <w:rFonts w:cs="Bookman Old Style"/>
          <w:color w:val="000000"/>
        </w:rPr>
      </w:pPr>
      <w:r>
        <w:rPr>
          <w:rFonts w:cs="Bookman Old Style"/>
          <w:color w:val="000000"/>
        </w:rPr>
        <w:t>— Din două motive. Nu cred că vom părăsi cabana în următoarele zile.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Şi celălalt?</w:t>
      </w:r>
    </w:p>
    <w:p w:rsidR="007D3A98" w:rsidRDefault="007D3A98" w:rsidP="0059567A">
      <w:pPr>
        <w:widowControl w:val="0"/>
        <w:tabs>
          <w:tab w:val="left" w:pos="473"/>
        </w:tabs>
        <w:autoSpaceDE w:val="0"/>
        <w:autoSpaceDN w:val="0"/>
        <w:adjustRightInd w:val="0"/>
        <w:spacing w:after="0"/>
        <w:ind w:firstLine="282"/>
        <w:jc w:val="both"/>
        <w:rPr>
          <w:rFonts w:cs="Bookman Old Style"/>
          <w:color w:val="000000"/>
        </w:rPr>
      </w:pPr>
      <w:r>
        <w:rPr>
          <w:rFonts w:cs="Bookman Old Style"/>
          <w:color w:val="000000"/>
        </w:rPr>
        <w:t>— Aşa, nu vei mai fi tentată să mai faci incursiuni în pădure.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Îmbujorată, tânăra îşi reaminti cât de tare o durea rana din obraz. Dar nu avea de-ajuns curaj să scoată bandajul şi să evalueze cât de mult îşi stricase faţa. Atingându-şi uşor bandajul, îi atrase atenţia lui Jon.</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Când terminăm cu astea, vreau să văd ce mai face rana.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Pot să am grijă şi singură de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Probabil, dar vreau să fiu sigur că nu ţi s-a infectat rana.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Fără să ţină cont de părerea ei, după ce terminară de aranjat proviziile, Jon insistă să se aşeze pe un scaun şi-i îndepărtă bandajul.</w:t>
      </w:r>
    </w:p>
    <w:p w:rsidR="007D3A98" w:rsidRDefault="007D3A98" w:rsidP="0059567A">
      <w:pPr>
        <w:widowControl w:val="0"/>
        <w:tabs>
          <w:tab w:val="left" w:pos="473"/>
        </w:tabs>
        <w:autoSpaceDE w:val="0"/>
        <w:autoSpaceDN w:val="0"/>
        <w:adjustRightInd w:val="0"/>
        <w:spacing w:after="0"/>
        <w:ind w:firstLine="282"/>
        <w:jc w:val="both"/>
        <w:rPr>
          <w:rFonts w:cs="Bookman Old Style"/>
          <w:color w:val="000000"/>
        </w:rPr>
      </w:pPr>
      <w:r>
        <w:rPr>
          <w:rFonts w:cs="Bookman Old Style"/>
          <w:color w:val="000000"/>
        </w:rPr>
        <w:t>— Arată foarte bine.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Degetele lui îi atinseră obrazul cu delicateţe, mai mult decât era necesar pentru a-şi face o părere despre starea rănii.</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Ştiu că n-o să mă placi prea mult, dar o s-o curăţ din nou rana şi o voi bandaja la loc.</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S-a infectat? întrebă ea panicată.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Este doar o măsură de precauţie.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puse trusa de prim-ajutor pe masă şi scoase din ea cele necesare.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Mi-e teamă că o să te usture puţin, spuse el cu îngrijorare.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Puţin nu era cuvântul potrivit. Gina simţi că-i ia foc obrazul, ca şi când o săgeată de foc ar fi trecut prin el. Primul reflex a fost să se retragă, dar bărbatul se apropie de ea presând-o cu corpul lui masiv. Spera ca tremurul corpului ei să fie atribuit durerii şi nu adevăratului motiv: contactul cu trupul lui. Cum Dumnezeu credea că o să locuiască împreună în următoarea perioadă?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Te doare? întrebă el, pe ton îngrijorat.</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lastRenderedPageBreak/>
        <w:t>— Puţin, spuse ea cu voce şoptită, nedorind să admită că o durea foarte tare.</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Sunt sigur că orice durere o să ţi se pară floare la ureche faţă de o cicatrice cu care să trăieşti toată viaţa.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Deja era îngrijorată de această posibilitate, şi ar fi dorit ca el să nu o menţioneze.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Lasă bandajul aici toată ziua şi vom vedea mâine cum se prezintă.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se retrase şi tânăra femeie se simţi foarte singură.</w:t>
      </w:r>
    </w:p>
    <w:p w:rsidR="00CD0104" w:rsidRDefault="00CD0104" w:rsidP="0059567A">
      <w:pPr>
        <w:widowControl w:val="0"/>
        <w:autoSpaceDE w:val="0"/>
        <w:autoSpaceDN w:val="0"/>
        <w:adjustRightInd w:val="0"/>
        <w:spacing w:after="0"/>
        <w:jc w:val="center"/>
        <w:rPr>
          <w:rFonts w:cs="Bookman Old Style"/>
          <w:b/>
          <w:color w:val="000000"/>
          <w:sz w:val="32"/>
        </w:rPr>
      </w:pPr>
      <w:r>
        <w:rPr>
          <w:rFonts w:cs="Bookman Old Style"/>
          <w:b/>
          <w:color w:val="000000"/>
          <w:sz w:val="32"/>
        </w:rPr>
        <w: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Întâi începu să tune, bubuind asurzitor deasupra munţilor, asemenea unor tunuri dintr-o bătălie a cărei comandant era Dumnezeu. Furtunile deasupra lacului Michigan puteau fi foarte violente şi Gina se gândi că aceasta era una dintre cele mai teribile. În micuţa cabană se simţea expusă unei forţe a naturii căreia nu i se putea împotrivi cu nimic şi se gândi că ar fi vrut să fie surdă, ca să nu mai audă zgomotele înfiorătoare. Prin geam putea să vadă fulgerele care brăzdau cerul printre brazii înalţi.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O să plouă rău, auzi o voce în spatele ei.</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Fulgerele n-ar putea să lovească un copac? N-ar putea să declanşeze un incendiu? întrebă ea, îngrijorată.</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Ar fi posibil, dar o să plouă atât de tare, încât incendiul ar fi stins imediat.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Până când se va opri furtuna, erau prinsi în această cabană cu o singură cameră, încercând să se evite, gândi Gina, privind norii negri ce se lăsau deasupra munţilor. Cât timp vor putea să îndure să nu aibă niciun contact fizic?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începu să plouă, temperatura scăzu mult şi vântul începu să sufle cu o putere atât de mare încât deschise micuţul geam al cabanei. Jon se ridică repede şi trase storul, astfel încât singura lumină din cameră rămase becul de putere mică ce o făcea pe tânăra femeie să simtă o atmosferă sufocantă şi apăsătoare.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Cred că e timpul să luăm micul dejun. Apa pentru ceai şi ovăz este fierbinte.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Orice este binevenit.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Servitul mesei devenise aproape o rutină pentru cei doi. După ce terminară de mâncat, spălară vasele, le şterseră, strânseră resturile şi curăţară tablia mesei.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Răpăitul ploii pe acoperiş era atât de asurzitor, încât descuraja </w:t>
      </w:r>
      <w:r>
        <w:rPr>
          <w:rFonts w:cs="Bookman Old Style"/>
          <w:color w:val="000000"/>
        </w:rPr>
        <w:lastRenderedPageBreak/>
        <w:t>orice încercare de conversaţie.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căută prin cabană şi găsi o carte pe care începu s-o citească.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Îmi dai voie să-ţi fac portretul?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 auzise foarte bine, dar ideea n-o încânta deloc.</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Aş vrea să fac o schiţă. Nu trebuie să faci nimic. Doar să citeşti în continuare.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avea nicio scuză rezonabilă ca să nu fie de acord.</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Parcă desenai scene din natură.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Desenez orice îmi captează atenţia. Este doar un hobby.</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Eşti destul de bun. Pictezi ceva după aceste schiţe?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N-am prea mult timp. Poate. Într-o zi. Aceste zile pe care le petrec aici sunt singura mea vacanţă din acest an. Ai putea să te muţi pe scaunul acesta? Aş avea o lumină mai bună.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se mută şi apoi se întoarse conştiincioasă la lectură. Povestea era despre un om de ştiinţă genial care se afla în pericol din cauza unei descoperiri pe care o făcuse.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Îmi place cum îţi cade părul în jurul obrazului. Arăţi aşa dulce.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îşi dădu seama că vorbeşte artistul din el, nu bărbatul, dar şi aşa inima începu să-i bată mai repede.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Timpul trecea încet şi cu toate că lectura o captiva, după o vreme simţi că trupul îi înţepenise şi fiecare muşchi era încordat.</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Am obosit, spuse ea în cele din urmă.</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Îmi pare rău. Eram aşa de concentrat cu desenul, încât n-am realizat cât de mult te-am ţinut în această poziţie. Mulţumesc că ai fost un model atât de răbdător.</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Ai terminat?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Aproape, dar n-am să-ţi arăt.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e corect, după ce am pozat atâta timp.</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Stătu o clipă pe gânduri.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Nu-ţi va plăcea, spuse el închizând blocul de desen. Tu cu ce te ocupi? îţi place ceea ce faci? continuă, încercând să găsească un subiect de conversaţie.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Destul de mult. Aş vrea să mă concentrez mai mult pe design, dar şeful meu mă ţine ocupată cu alte treburi: am grijă de croitorese, mă ocup cu vânzările şi încă o groază de alte lucruri. Dar este interesant, învăţ tot timpul ceva nou.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Doreşti un ceai?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Nu prea ar fi dorit. Ceea ce dorea era să iasă din cabană şi să </w:t>
      </w:r>
      <w:r>
        <w:rPr>
          <w:rFonts w:cs="Bookman Old Style"/>
          <w:color w:val="000000"/>
        </w:rPr>
        <w:lastRenderedPageBreak/>
        <w:t>se plimbe prin ploaie, dar n-avea nicio şansă ca vremea să devină mai prietenoasă.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timp ce Jon era ocupat cu preparatul ceaiului, tânăra se strecură iute şi deschise blocul de desen, trăgând cu ochiul la schiţă.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Cum ai îndrăznit aşa ceva? întrebă ea, indignată.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se întoarse repede şi-i smulse blocul de desen din mână.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Ţi-am spus că nu vreau să-l vezi.</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ştiam că desenezi pornografii.</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E cea mai copilărească remarcă pe care o puteai face. Ai studiat arta. Nu mi te imaginam atât de pudică în faţa unui corp uman.</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t>— Corpul meu! Eu eram îmbrăcată şi tu m-ai desenat fără haine.</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Te-am desenat concentrată asupra lecturii, stând la masă cu bustul gol.</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Ceea ce nu era real.</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Nu trebuie să-ţi mai văd sânii încă o dată ca să-mi amintesc cât de frumoşi sunt, spuse el rupând schiţa în bucăţi şi aruncând-o în foc. Cred că a fost cel mai frumos lucru pe care l-am desenat vreodată, spuse Jon cu amărăciune privind cum hârtia se transformă în cenuşă.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N-o să mă mai desenezi niciodată.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Dacă asta vrei.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îmbrăcă singura haină de ploaie ce se afla în cabană şi, înainte ca ea să protesteze, ieşi afară. Furtuna îl aduse foarte redepe înapoi, dar cele câteva minute petrecute singură în cabană i se părură Ginei foarte lungi. El avusese dreptare despre studiul nudurilor. Orice student la arte desena multe privind fiecare model ca un subiect, nu ca pe o persoană. Însă comentariul lui asupra sânilor ei o iritase cel mai tare.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o cină tăcută el sugeră să joace gin rummy, şi ea nu găsi niciun motiv să refuze.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Îmi datorezi douăzeci de dolari şi opt cenţi, spuse bărbatul după multe jocuri pe care Gina le pierduse. Ştii un joc la care să nu pierzi tot timpul?</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admise ea cu sinceritate.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Fiecare evita un subiect de discuţie mai serios.</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Dacă ploaia nu se opreşte curând, vom ajunge cu cabana până la poalele muntelui, spuse tânăra cu o uşoară ironie.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lastRenderedPageBreak/>
        <w:t>— Nu, suntem în siguranţă aici. Cel mai mult mă îngrijorează drumul. Sunt câteva porţiuni care ar putea să alunece.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 atunci, cum vom pleca de aici?</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Dacă drumul devine impracticabil, o să plec pe jos să aduc un buldozer, sau aşteptăm până se va usca foarte bine şi o luăm prin pădure.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Sper că exagerezi.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Şi eu sper.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Însă a doua zi dimineaţă ploaia cădea la fel de deprimant, oprindu-le orice tentativă de a ieşi din cabană. Îşi spălară câteva lucruri, încălzind apă la sobă, apoi le întinseră pe o frânghie atârnată dintr-un capăt în celălalt al încăperii. Lenjeria, bluzele, sosetele şi blugii atârnaţi combinate cu mirosul de aer umed, dădeau cabanei un aer sărăcăcios.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După-amiază, Jon făcu singurul lucru care-i rămânea de făcut în acea atmosferă deprimantă: se culcă. Gina dori să-i urmeze exemplul, dar era prea neliniştită ca să poată adormi. Se plimbă puţin prin cabană, luă cartea începută, citi câteva rânduri, apoi o aruncă plictisită. Faptul de a-l privi pe Jon dormid era o tortură pentru tânăra femeie.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se trezi, o găsi ştergându-i noroiul de pe bocanci cu o bucată de hârtie.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trebuie să-mi ştergi ghetele.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Erau murdare, şi oricum nu aveam altceva de făcut.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Pot să fac asta şi singur.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se apropie şi încercă să-i ia ghetele din mâini, dar Gina se împotrivi cu ochii aruncând săgeţi, le trase înapoi spre ea apoi le aruncă în celălalt colţ al cabanei.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Câteva secunde mai târziu, amândoi râdeau în hohote de ridicolul situaţiei.</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Cred că avem febra cabanei, spuse el încă râzând.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Doar ca să facă ceva, Gina se duse şi pipăi hainele întinse prin încăpere.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Încă sunt ude?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dădu din cap în semn de aprobare.</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Trebuie să văd cum stau cu bateria de la camionetă. Sper să nu ruginească. O să mă duc s-o pornesc puţin.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Ploaia cădea în picături mici şi dese acum, şi el ieşi afară doar în cămaşă. Într-un impuls nebunesc, Gina sări imediat în picioare şi îmbrăcă haina de ploaie. Ca să pornească maşina, avea nevoie </w:t>
      </w:r>
      <w:r>
        <w:rPr>
          <w:rFonts w:cs="Bookman Old Style"/>
          <w:color w:val="000000"/>
        </w:rPr>
        <w:lastRenderedPageBreak/>
        <w:t>de cheie şi cheia nu se mai afla în cabană, de asta era sigură.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Îl urmări de la distanţă, ascunzându-se după trunchiurile copacilor. Cheia se afla sub roata din spate a camionetei, legată cu un portchei.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Alergă repede în casă, înainte ca bărbatul s-o observe. Dezbrăcă haina de ploaie şi o şterse cu un prosop, apoi ascunse pantofii sub pat şi se şterse bine pe faţă. Singurul lucru care ar fi putut s-o dea de gol era bandajul ud.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Îl smulse repede şi-l aruncă în foc.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Jon intră în cabană, Gina îşi examina obrazul într-o oglindă de poşetă.</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Arată foarte bine, o asigură el, trecându-şi un deget peste rană. Atât, un sigur deget, dar această atingere născu în ea dorinţe nebănuite. Oglinda îi scăpă din mână dar bărbatul o prinse înainte de a cădea pe podea.</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Ai reflexe rapide, spuse ea, dorind să aibă un ton cât mai calm.</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Nu doream şapte ani de ghinion, şopti el, apropiindu-şi buzele de urechea ei.</w:t>
      </w:r>
    </w:p>
    <w:p w:rsidR="007D3A98" w:rsidRDefault="007D3A98" w:rsidP="0059567A">
      <w:pPr>
        <w:widowControl w:val="0"/>
        <w:tabs>
          <w:tab w:val="left" w:pos="505"/>
        </w:tabs>
        <w:autoSpaceDE w:val="0"/>
        <w:autoSpaceDN w:val="0"/>
        <w:adjustRightInd w:val="0"/>
        <w:spacing w:after="0"/>
        <w:ind w:firstLine="282"/>
        <w:jc w:val="both"/>
        <w:rPr>
          <w:rFonts w:cs="Bookman Old Style"/>
          <w:color w:val="000000"/>
        </w:rPr>
      </w:pPr>
      <w:r>
        <w:rPr>
          <w:rFonts w:cs="Bookman Old Style"/>
          <w:color w:val="000000"/>
        </w:rPr>
        <w:t>— Oh, obrazul încă mă doare, cred că trebuie bandajat din nou.</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O fac eu, spuse el repede rupând vraja.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Durerea nu era în obraz, ci undeva în adâncul sufletului ei. Închise ochii, imaginându-şi cum ar fi să o atingă din nou.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Ce ştia despre acest bărbat care-i bandaja obrazul? Era puternic, şi credea că are un suflet bun, la fel ca fratele lui. Şi ţinea foarte mult la onoarea 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Doi bărbaţi, două greşeli, gândi tânăra, simţindu-se mizerabil.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Prima dată când îl privise pe Jon, credea că îl priveşte pe Bruce. Acum, când îl privea, îl uita pe Bruce. Gina avea o dilemă, oare substituise dragostea pentru Bruce fratelui său?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Tot ce ştia, era că în acel moment Jon îi cucerise inima şi mintea. Şi asta nu era bine</w:t>
      </w:r>
      <w:r w:rsidR="003E717D">
        <w:rPr>
          <w:rFonts w:cs="Bookman Old Style"/>
          <w:color w:val="000000"/>
        </w:rPr>
        <w:t>...</w:t>
      </w:r>
      <w:r>
        <w:rPr>
          <w:rFonts w:cs="Bookman Old Style"/>
          <w:color w:val="000000"/>
        </w:rPr>
        <w:t xml:space="preserve"> Ridică ochii şi-i întâlni privirea; dacă ar fi simţit orice urmă de respingere, inima ei s-ar fi rupt în mii de bucăţi, dar Jon o privea cu căldură. O trase uşor spre el şi o cuprinse cu braţele lui puternice, lipindu-şi gura înfometată de buzele ei. Tânăra îşi vârî mâinile sub tricoul lui şi-l trase mai aproape, simţindu-i pielea cum se înfioară sub atingerea degetelor ei şi începe să tremure de dorinţă.</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Asta n-ar trebui să se întâmple, spuse el, dar braţele lui o strângeau la piept şi gura aproape o rănea cu forţa sărutului.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Apoi dispăru în noapte. Rece, goală, părăsită, Gina se ridică şi închise uşa. Şocul era ca o moarte. Din rai în iad.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La început se îngrijoră, deoarece plecase doar în tricou, înserarea se apropia şi ploaia rece cădea neîncetat. Mai târziu, uitând de cină, pe tânără o cuprinse neliniştea. Trecură câteva ore şi bărbatul nu se întorsese.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Ieşi afară şi scrută pădurea.</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Jon! Jon!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Strigătul ei ascuţit rămase însă fără răspuns. Singurul loc în care ar fi putut să se refugieze era camioneta.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Învingându-şi teama coborî repede scările şi porni prin pădure. Pământul era alunecos şi tânăra mergea cu greu, lovindu-se tot timpul la picioarele reci şi ude.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Camioneta dispăruse. Prima ei reacţie a fost să îngheţe instantaneu de frică. Oare Jon o părăsise, singură, în mijlocul furtunii şi pustietăţii? Apoi, lacrimi de furie începură să i se prelingă pe obraji.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paşi înceţi şi ochii înceţosaţi de lacrimi, se întoarse în cabană. Se şterse conştiincioasă, apoi îşi făcu o supă şi încet-încet se calmă. Apoi, un nou sentiment îşi făcu loc în sufletul ei: îngrijorarea. Drumul era alunecos şi Jon ar fi putut să facă un accident şi ea era singura persoană din lume care ştia unde se află. Jon putea să moară undeva, singur pe acest munte, şi ea nu putea să-l ajute.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Primul impuls fu să iasă din nou afară, dar n-avea hainele necesare şi noaptea era întunecoasă, fără nicio rază de lumină. Sentimente contradictorii o copleşeau. Nu putea să facă nimic pentru Jon. Se rătăcise ziua şi nu putuse să fugă cât mai departe de acest loc, iar acum era noapte şi ploia începuse din nou cu putere. Se gândi apoi că poate el se afla acum într-un bar, la poalele muntelui, ascultând muzică într-o încăpere încălzită.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 ce o părăsise în acest fel? Nu era vina ei dacă i se întâmplase ceva. Se întoarse în cabană şi închise bine uşa, rugându-se să nu vină niciun urs în vizită. Se vârî în sacul de dormit şi într-un târziu adormi.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Un zgomot îndepărtat o trezi. Îi luă câteva momente să-şi dea seama că cineva bate cu putere în uşă.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Lasă-mă să intru, spunea Jon, de partea cealaltă a uşii.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ridică leneş din pat şi deschise cu mişcări domoale.</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Ai petrecut o noapte plăcută în oraş?</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lastRenderedPageBreak/>
        <w:t>— Am petrecut o noapte îngrozitoare în camionetă, şi sunt îngheţat bocnă.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trebuie să te deranjezi să găseşti minciuna potrivită.</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Gina, n-am niciun motiv să te mint, şi tu ai început să te comporţi ca o soţie cicălitoare.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Sunt soţia ta, dar n-a fost alegerea mea. Singurul lucru pe care ai putea să-l faci după ce m-ai adus aici cu forţa este să ai grijă să nu mă mănânce urşii.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văd niciun urs.</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Oh, ce drăguţ! Oare cine mi-a turnat poveşti cu fiarele sălbatice?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În cinci ani de când vin aici, n-am văzut niciun urs.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Deci altă minciună.</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Nu, mi-am luat măsuri de precauţie în cazul că ai dori să pleci singură, noaptea, pe munte.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Dar asta nu ţi se aplică şi ţie.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Eu am plecat cu camioneta, chiar ai crezut că am plecat pe jos?</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Ştiam că ai luat maşina. Am ieşit şi te-am căutat.</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Foarte bine. Dacă vrei să ştii minut cu minut ce am făcut să ştii că am coborât până la şosea ca să văd cum se prezintă drumul. Alunecă din cauza ploii, dar nu este nicio problemă majoră. Apoi m-am întors la cabană.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Dar n-ai intrat?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spuse el privind-o calm.</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Şi m-ai lăsat să-mi fac griji că ai avut vreun accident. Mi te-am închipuit în mii de feluri.</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Ai fost îngrijorată din cauza mea?</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Eram îngrijorată că am rămas blocată aici fără niciun mijloc de transport, minţi ea cu bravură.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Dar asta însemna că erai liberă să pleci la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Nu-mi pasă dacă ai strigat după mine toată noaptea, spuse el morocănos, dar nu-mi vorbi despre Bruce.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Tu ai adus vorba de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pare că te frământă conştiinţa, deoarece i-ai furat nevasta fratelui tău. Nu-i aşa?</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Nu eşti nevasta fratelui meu. Eşti a mea. Şi vei sta cu mine până când Bruce va pleca pe mare şi vei semna contractul. Deci, e timpul să începi să te porţi ca o nevastă, spuse el apropiindu-se.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lastRenderedPageBreak/>
        <w:t>— Dacă mă atingi, o să regreţi.</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Nu am această intenţie. Pregăteşte-mi micul dejun până mă schimb.</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rămase confuză. Înţelesese oare greşit vorbele lui?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Nişte clătite ar fi foarte bune.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Ca o nevastă conştiincioasă, Gina reuşi până la urmă să prepare un mic dejun pe care Jon îl mâncă repede, apoi se vârî în sacul de dormit.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rămase din nou singură, în mijlocul încăperii. Începu să numere pe degete câte zile mai rămăseseră până la plecarea lui</w:t>
      </w:r>
    </w:p>
    <w:p w:rsidR="002174A4" w:rsidRDefault="007D3A98" w:rsidP="0059567A">
      <w:pPr>
        <w:widowControl w:val="0"/>
        <w:autoSpaceDE w:val="0"/>
        <w:autoSpaceDN w:val="0"/>
        <w:adjustRightInd w:val="0"/>
        <w:spacing w:after="0"/>
        <w:ind w:firstLine="282"/>
        <w:jc w:val="both"/>
        <w:rPr>
          <w:rFonts w:cs="Bookman Old Style"/>
          <w:color w:val="000000"/>
          <w:lang w:val="en-US"/>
        </w:rPr>
      </w:pPr>
      <w:r>
        <w:rPr>
          <w:rFonts w:cs="Bookman Old Style"/>
          <w:color w:val="000000"/>
        </w:rPr>
        <w:t>Bruce pe mare. Acum ştia unde ţine Jon cheia de la maşină, o să aştepte până când drumul va fi practicabil, apoi o să fugă. Jonathan Bradford Keynon n-o va mai prinde, până nu va ajunge la Bruce. Asta era sigur.</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7</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loc să se oprească, ploaia continuă la fel de furioasă toată ziua, făcându-i prizonierii cabanei. Rufele se uscară, în cele din urmă, şi Gina le strânse şi le împături, aşteptând momentul în care ar fi putut să se schimbe, dar nu atâta timp cât Jon se afla în cabană.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Fără nicio noimă, Gina începu să joace </w:t>
      </w:r>
      <w:r>
        <w:rPr>
          <w:rFonts w:cs="Bookman Old Style"/>
          <w:color w:val="FF0000"/>
        </w:rPr>
        <w:t>„</w:t>
      </w:r>
      <w:r>
        <w:rPr>
          <w:rFonts w:cs="Bookman Old Style"/>
          <w:color w:val="000000"/>
        </w:rPr>
        <w:t>ce s-ar fi întâmplat</w:t>
      </w:r>
      <w:r>
        <w:rPr>
          <w:rFonts w:cs="Bookman Old Style"/>
          <w:color w:val="FF0000"/>
        </w:rPr>
        <w:t>”</w:t>
      </w:r>
      <w:r>
        <w:rPr>
          <w:rFonts w:cs="Bookman Old Style"/>
          <w:color w:val="000000"/>
        </w:rPr>
        <w: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Ce s-ar fi întâmplat dacă Jon n-ar fi plecat ieri? Ce s-ar fi întâmplat dacă şi-ar fi deschis inima în faţa lui şi i-ar fi spus adevăratele ei sentimente? Ce s-ar fi întâmplat dacă ar fi vorbit sincer despre ceea de se întâmplă între ei? Ultima întrebare o făcu să i se strângă inima. Simţea că îl iubeşte cu adevărat. Când îl iubea pe Bruce era veselă, incitată, stimulată, dar sentimentele pe care le avea pentru Jon o făceau să simtă numai durere. De ce putea dragostea să doară atât de tare?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Ca să nu mai aibă timp să gândească la asemenea lucruri începu să-şi facă manichiura. Îşi deschise trusa pe masă şi încercă să se concentreze.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Ies pe afară, spuse bărbatul rupând tăcerea dintre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Încă plouă torenţial.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N-o să mă topească.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Uşa se închise în spatele lui, dar camera nu deveni mai prietenoasă, doar goală. Terminând de colorat unghiile, făcu câteva exerciţii de gimnastică, după care se simţi mult mai relaxată, dar şi transpirată. Puse apă la încălzit şi se frecă bine cu buretele, până când pielea ei deveni roşie. Îmbrăcând blugii proaspăt spălaţi şi o bluză de bumbac, Gina se simţi în stare să facă planuri pentru cină.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Prăjitura cu ciocolată se răcea pe masă şi Jon tot nu se întorsese. De ce îşi făcea griji pentru un bărbat căruia nu-i păsa de ea? Se căsătorise cu ea printr-un truc şi acum o ţinea prizonieră fără voia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Minciuni, gândi ea. Numai minciuni.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Bătăile din uşă o treziră din visare.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De ce ai încuiat uşa? Nu e nimeni aici în afară de noi.</w:t>
      </w:r>
    </w:p>
    <w:p w:rsidR="007D3A98" w:rsidRDefault="007D3A98" w:rsidP="0059567A">
      <w:pPr>
        <w:widowControl w:val="0"/>
        <w:tabs>
          <w:tab w:val="left" w:pos="478"/>
        </w:tabs>
        <w:autoSpaceDE w:val="0"/>
        <w:autoSpaceDN w:val="0"/>
        <w:adjustRightInd w:val="0"/>
        <w:spacing w:after="0"/>
        <w:ind w:firstLine="282"/>
        <w:jc w:val="both"/>
        <w:rPr>
          <w:rFonts w:cs="Bookman Old Style"/>
          <w:color w:val="000000"/>
        </w:rPr>
      </w:pPr>
      <w:r>
        <w:rPr>
          <w:rFonts w:cs="Bookman Old Style"/>
          <w:color w:val="000000"/>
        </w:rPr>
        <w:t>— Am făcut o baie.</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Vreau şi eu, spuse Jon luând un prosop din cuier, cu care îşi şterse părul şi faţa. În câteva zile a poluat cât pentru un an întreg.</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Eşti ud tot, vrei să faci pneumonie?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lastRenderedPageBreak/>
        <w:t>— Şi nu ţi-ar plăcea să mă conduci la spital? spuse el zâmbind, dându-şi jos tricoul, ceea ce o făcu să se înfurie.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Probabil te crezi prea cu moţ ca să se prindă boala de tine, spuse ea, folosind fără să-şi dea seama vorbele bunicii ei, pe care le auzise de foarte multe ori când era mică.</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Mi-ai făcut o prăjitură?</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Aveam poftă de ceva dulce, spuse ea repede.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Să nu mănânci prea mult, ai o talie foarte fină şi n-aş vrea să ţi-o strici.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e treaba ta.</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Îmi plăceai mai mult cum erai îmbrăcată dimineaţă. De ce te-ai schimbat?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Blugii sunt mult mai practici în aceste circumstanţe.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 tu eşti o persoană practică?</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Aşa sper.</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Atunci, de ce ai vrut să te măriţi cu un bărbat pe care abia îl cunoşteai?</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Am petrecut împreună cu Bruce destul de mult timp.</w:t>
      </w:r>
    </w:p>
    <w:p w:rsidR="007D3A98" w:rsidRDefault="007D3A98" w:rsidP="0059567A">
      <w:pPr>
        <w:widowControl w:val="0"/>
        <w:tabs>
          <w:tab w:val="left" w:pos="533"/>
        </w:tabs>
        <w:autoSpaceDE w:val="0"/>
        <w:autoSpaceDN w:val="0"/>
        <w:adjustRightInd w:val="0"/>
        <w:spacing w:after="0"/>
        <w:ind w:firstLine="282"/>
        <w:jc w:val="both"/>
        <w:rPr>
          <w:rFonts w:cs="Bookman Old Style"/>
          <w:color w:val="000000"/>
        </w:rPr>
      </w:pPr>
      <w:r>
        <w:rPr>
          <w:rFonts w:cs="Bookman Old Style"/>
          <w:color w:val="000000"/>
        </w:rPr>
        <w:t>— O întreagă săptămână, spuse el ironic. Crezi că poţi cunoaşte o persoană atât de bine în atât de puţin timp încât să te căsătoresti cu ea?</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Da, sunt sigură, spuse ea iritată, dar se gândea la Jon, nu la fratele său.</w:t>
      </w:r>
    </w:p>
    <w:p w:rsidR="007D3A98" w:rsidRDefault="007D3A98" w:rsidP="0059567A">
      <w:pPr>
        <w:widowControl w:val="0"/>
        <w:tabs>
          <w:tab w:val="left" w:pos="533"/>
        </w:tabs>
        <w:autoSpaceDE w:val="0"/>
        <w:autoSpaceDN w:val="0"/>
        <w:adjustRightInd w:val="0"/>
        <w:spacing w:after="0"/>
        <w:ind w:firstLine="282"/>
        <w:jc w:val="both"/>
        <w:rPr>
          <w:rFonts w:cs="Bookman Old Style"/>
          <w:color w:val="000000"/>
        </w:rPr>
      </w:pPr>
      <w:r>
        <w:rPr>
          <w:rFonts w:cs="Bookman Old Style"/>
          <w:color w:val="000000"/>
        </w:rPr>
        <w:t>— Poate, dar nu poţi să-mi spui că îi poţi cunoaşte şi caracterul.</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Dumnezeule, îmbracă-te odată. Nu este mijlocul verii.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Din nou suna la fel ca vorbele bunicii Livingstone. Ce se întâmpla cu ea?</w:t>
      </w:r>
    </w:p>
    <w:p w:rsidR="007D3A98" w:rsidRDefault="007D3A98" w:rsidP="0059567A">
      <w:pPr>
        <w:widowControl w:val="0"/>
        <w:tabs>
          <w:tab w:val="left" w:pos="538"/>
        </w:tabs>
        <w:autoSpaceDE w:val="0"/>
        <w:autoSpaceDN w:val="0"/>
        <w:adjustRightInd w:val="0"/>
        <w:spacing w:after="0"/>
        <w:ind w:firstLine="282"/>
        <w:jc w:val="both"/>
        <w:rPr>
          <w:rFonts w:cs="Bookman Old Style"/>
          <w:color w:val="000000"/>
        </w:rPr>
      </w:pPr>
      <w:r>
        <w:rPr>
          <w:rFonts w:cs="Bookman Old Style"/>
          <w:color w:val="000000"/>
        </w:rPr>
        <w:t>— De ce ai făcut cabana asta atât de mică? întrebă ea, încercând să schimbe subiectul.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Deoarece intenţionam să stau singur.</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Atunci, de ce ai două paturi? Nimeni nu doarme în două paturi.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Câteodată mă vizitează un prieten.</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Un prieten de care să te loveşti tot timpul prin cabană, zise ea ironic.</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Un bărbat care vine la pescuit. Dacă ar fi venit o femeie, nu aveam nevoie de paturi separate.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afară de mine, gândi Gina.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Jon se spălă, îmbrăcă un tricou verde şi pantaloni de culoare gri-metal, puse din nou salteaua pe jos, se vârî în sacul de dormit </w:t>
      </w:r>
      <w:r>
        <w:rPr>
          <w:rFonts w:cs="Bookman Old Style"/>
          <w:color w:val="000000"/>
        </w:rPr>
        <w:lastRenderedPageBreak/>
        <w:t>şi adormi în câteva clipe.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aruncă apa, şterse pe jos, spălă vasele, apoi se pregăti de culcare.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Întinsă în pat, gândurile o copleşiră din nou, Jon îi ruinase planurile de căsătorie cu Bruce, dar acum ştia că îi făcuse un favor, salvând-o de la o viaţă nefericită.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mai erau multe zile până când Bruce va pleca pe mare şi atunci o să plece de pe munte, dar acum nu voia să părăsească acest loc până nu-i va spune bărbatului ce sentimente avea pentru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Sunetul monoton al ploii ce cădea în continuare pe acoperiş o adormi pe femeie.</w:t>
      </w:r>
    </w:p>
    <w:p w:rsidR="00CD0104" w:rsidRDefault="00CD0104" w:rsidP="0059567A">
      <w:pPr>
        <w:widowControl w:val="0"/>
        <w:autoSpaceDE w:val="0"/>
        <w:autoSpaceDN w:val="0"/>
        <w:adjustRightInd w:val="0"/>
        <w:spacing w:after="0"/>
        <w:jc w:val="center"/>
        <w:rPr>
          <w:rFonts w:cs="Bookman Old Style"/>
          <w:b/>
          <w:color w:val="000000"/>
          <w:sz w:val="32"/>
        </w:rPr>
      </w:pPr>
      <w:r>
        <w:rPr>
          <w:rFonts w:cs="Bookman Old Style"/>
          <w:b/>
          <w:color w:val="000000"/>
          <w:sz w:val="32"/>
        </w:rPr>
        <w: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Soarele îşi trimitea razele blânde prin geamul minuscul al cabanei. Aerul miroasea a pământ ud şi a răsină de pin. Gina ieşi în faţa uşii şi respiră adânc. Îşi dorea o plimbare cât mai lungă prin pădure.</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Putem să mergem la o plimbare? spuse ea cu o voce entuziastă.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Dar o să te uzi la picioare.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contează.</w:t>
      </w:r>
    </w:p>
    <w:p w:rsidR="007D3A98" w:rsidRDefault="007D3A98" w:rsidP="0059567A">
      <w:pPr>
        <w:widowControl w:val="0"/>
        <w:tabs>
          <w:tab w:val="left" w:pos="542"/>
        </w:tabs>
        <w:autoSpaceDE w:val="0"/>
        <w:autoSpaceDN w:val="0"/>
        <w:adjustRightInd w:val="0"/>
        <w:spacing w:after="0"/>
        <w:ind w:firstLine="282"/>
        <w:jc w:val="both"/>
        <w:rPr>
          <w:rFonts w:cs="Bookman Old Style"/>
          <w:color w:val="000000"/>
        </w:rPr>
      </w:pPr>
      <w:r>
        <w:rPr>
          <w:rFonts w:cs="Bookman Old Style"/>
          <w:color w:val="000000"/>
        </w:rPr>
        <w:t>— Atunci, de ce nu? Cred că ar fi foarte bine pentru noi să părăsim cabana o vreme.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Merseră împreună în cabană şi începură să-şi facă bagajele cu entuziasmul unor adolescenţi care pleacă în vacanţă.</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Sper că n-ai de gând să te plângi dacă drumul e greu? întrebă el zâmbind.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Întrebarea aceasta nu avea niciun răspuns. Tânăra femeie era pregătită să meargă cu el oriunde.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Începu să meargă în urma lui, refuzând orice ajutor ori de câte ori treceau peste un obstacol. Pământul era încă umed şi alunecos, dar Gina învăţă repede cum să păsească. Merseră aşa o lungă perioadă de timp.</w:t>
      </w:r>
    </w:p>
    <w:p w:rsidR="007D3A98" w:rsidRDefault="007D3A98" w:rsidP="0059567A">
      <w:pPr>
        <w:widowControl w:val="0"/>
        <w:tabs>
          <w:tab w:val="left" w:pos="539"/>
        </w:tabs>
        <w:autoSpaceDE w:val="0"/>
        <w:autoSpaceDN w:val="0"/>
        <w:adjustRightInd w:val="0"/>
        <w:spacing w:after="0"/>
        <w:ind w:firstLine="282"/>
        <w:jc w:val="both"/>
        <w:rPr>
          <w:rFonts w:cs="Bookman Old Style"/>
          <w:color w:val="000000"/>
        </w:rPr>
      </w:pPr>
      <w:r>
        <w:rPr>
          <w:rFonts w:cs="Bookman Old Style"/>
          <w:color w:val="000000"/>
        </w:rPr>
        <w:t>— Este feeric, spuse Gina când făcură un popas într-o poieniţă.</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Acum ştii de ce evadez în acest loc ori de câte ori am ocazia?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era momentul pentru vorbe. Mâna lui se odihnea pe umărul ei într-un gest de camaraderie.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Ce spui, crezi că e vremea să mâncăm ceva?</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lastRenderedPageBreak/>
        <w:t>— Sunt lihnită.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Îşi lăsară bagajele pe un loc cu iarbă şi începură să despacheteze.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Fără vin de data asta, protestă ea văzând sticla din mâna bărbatului.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începu să-i explice cum se testează un vin bun, şi ochii i se aprinseră când vorbi de viile familiei şi vinul medaliat pe care-l producea.</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Mâine cred că o să avem şi nişte peşte proaspăt. Voi merge la pescuit.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Mâine Gina nu auzi acest cuvânt. Astăzi era totul, mâine o să încerce să plece, cu toate că ştia că îşi lasă inima în urmă.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Vinul era foarte bun. Brânza, măslinele, şunca, toate cereau să fie udate.</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Sper că nu va trebui să mă cari în spate, spuse tânăra chicotind uşor.</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Dacă am s-o fac este vina mea, eu am eliberat spiritele din tine.</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Spiritele? întrebă ea râzând.</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Cine erai înainte de a-l ameţi pe fratele meu? Cenuşăreasa sau Jill, urmându-l pe Jack pe deal.</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În niciun caz n-am fost Cenuşăreasa. Îmi ador părinţii, şi n-am avut o mamă vitregă în viaţa mea, doar câteva răutăţi de care am avut parte din partea fratelui meu mai mic.</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 niciun Jack?</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Niciunul, spuse ea, puţin nervoasă.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Niciunul în afară de Bruce.</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Aş vrea să nu-i mai menţionezi numele tot timpul.</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El este mereu cu noi. Nu văd cum as putea să ignor asta.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Ce ştia el? Cum putea să-i spună că dragostea pentru Bruce trecuse şi acum el era principalul bărbat din viaţa ei.</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Povesteşte-mi despre tine, spuse ea repede, schimbând subiectul. Rar mai găseşti un celibatar de treizeci şi doi de ani?</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Cred că n-am găsit femeia de care să mă îndrăgostesc nebuneşte.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Această remarcă îi trecu cu un cuţit prin inimă. Mai bine nu întreba nimic.</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Am fost logodit o dată, continuă el. Dar n-a mers. Tatăl meu s-a îmbolnăvit şi eu nu aveam mult timp liber. M-a părăsit pentru fratele meu. Un lucru bun până la urmă, spuse Jon ironic.</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lastRenderedPageBreak/>
        <w:t>— Cine era?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Femeia cu care trebuia să te căsătoresti.</w:t>
      </w:r>
    </w:p>
    <w:p w:rsidR="007D3A98" w:rsidRDefault="007D3A98" w:rsidP="0059567A">
      <w:pPr>
        <w:widowControl w:val="0"/>
        <w:tabs>
          <w:tab w:val="left" w:pos="187"/>
        </w:tabs>
        <w:autoSpaceDE w:val="0"/>
        <w:autoSpaceDN w:val="0"/>
        <w:adjustRightInd w:val="0"/>
        <w:spacing w:after="0"/>
        <w:ind w:firstLine="282"/>
        <w:jc w:val="both"/>
        <w:rPr>
          <w:rFonts w:cs="Bookman Old Style"/>
          <w:color w:val="000000"/>
        </w:rPr>
      </w:pPr>
      <w:r>
        <w:rPr>
          <w:rFonts w:cs="Bookman Old Style"/>
          <w:color w:val="000000"/>
        </w:rPr>
        <w:t>— Care nu s-a căsătorit cu mine. Este prima nevastă a fratelui meu. Acum, să nu crezi că a fost o chestie gen Heathcliff, spuse el repede. Dacă mă gândesc bine, Bruce chiar mi-a făcut un favor.</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Şi acum îi faci şi tu lui unul. Deci, îţi place să pictezi, citeşti clasici, şi eşti fermier. Asta este tot ce trebuie să ştiu despre tine?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Ţi se pare puţin?</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Îmi este de-ajuns. Cred că este timpul să ne întoarcem, spuse tânăra frecându-şi mâinile ca să le încălzească puţin.</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Dacă ţi-e frig, de ce n-ai spus?</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Un bun cercetaş poate suporta mai mult decât atât, încercă ea o glumă.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ăsta e motivul pentru care m-am căsătorit cu tine.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Parcă aud gândurile din mintea ta: Aha, deci a vrut să-i plătească fratelui său cu aceeaşi monedă. Am dreptate?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Greşeşti. N-am gândit nimic de genul acesta. Mă faci să mă simt ca o eroină dintr-o melodramă ieftină.</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Îmi pare bine, deoarece era cea mai prostească idee pe care ţi-o puteai face. Eşti aici pentru că fratele meu risipeşte banii familiei cu aceste căsătorii ridicole. Bruce este bogat şi credul, şi orice femeie isteaţă pune uşor mâna pe el.</w:t>
      </w:r>
    </w:p>
    <w:p w:rsidR="007D3A98" w:rsidRDefault="007D3A98" w:rsidP="0059567A">
      <w:pPr>
        <w:widowControl w:val="0"/>
        <w:tabs>
          <w:tab w:val="left" w:pos="547"/>
        </w:tabs>
        <w:autoSpaceDE w:val="0"/>
        <w:autoSpaceDN w:val="0"/>
        <w:adjustRightInd w:val="0"/>
        <w:spacing w:after="0"/>
        <w:ind w:firstLine="282"/>
        <w:jc w:val="both"/>
        <w:rPr>
          <w:rFonts w:cs="Bookman Old Style"/>
          <w:color w:val="000000"/>
        </w:rPr>
      </w:pPr>
      <w:r>
        <w:rPr>
          <w:rFonts w:cs="Bookman Old Style"/>
          <w:color w:val="000000"/>
        </w:rPr>
        <w:t>— Te asigur că eu nu l-aş fi costat nimic, spuse ea simţindu-se mizerabil din cauza vorbelor lui.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w:t>
      </w:r>
    </w:p>
    <w:p w:rsidR="007D3A98" w:rsidRDefault="007D3A98" w:rsidP="0059567A">
      <w:pPr>
        <w:widowControl w:val="0"/>
        <w:tabs>
          <w:tab w:val="left" w:pos="542"/>
        </w:tabs>
        <w:autoSpaceDE w:val="0"/>
        <w:autoSpaceDN w:val="0"/>
        <w:adjustRightInd w:val="0"/>
        <w:spacing w:after="0"/>
        <w:ind w:firstLine="282"/>
        <w:jc w:val="both"/>
        <w:rPr>
          <w:rFonts w:cs="Bookman Old Style"/>
          <w:color w:val="000000"/>
        </w:rPr>
      </w:pPr>
      <w:r>
        <w:rPr>
          <w:rFonts w:cs="Bookman Old Style"/>
          <w:color w:val="000000"/>
        </w:rPr>
        <w:t>— Hai să mergem înapoi, insistă Gina, nemaisuportând conversaţia.</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Imediat. Întâi termină de mâncat.</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Am terminat.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Eu nu. Încă nu ştiu nimic despre Gina Livingstone.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 de ce ar trebui să ştii?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Pentru că este nevasta mea.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Doar pe hârtie.</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Se pare că tu nu vrei să semnezi contractul de anulare al căsătoriei.</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Aşadar, despre asta e vorba. Un picnic sub cerul liber, confesiuni, apoi voi semna contractul.</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Tu nu te-ai confensat deloc.</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lastRenderedPageBreak/>
        <w:t>— Poate sunt prea anostă ca să am un trecut.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eşti deloc anostă.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Eşti gata, acum?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 spuse el, ridicându-se şi făcând câţiva paşi.</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Nu sunt cu adevărat nevasta ta, ştii prea bine, şi nu înţeleg de ce trebuie să strâng şi să şterg după tine.</w:t>
      </w:r>
    </w:p>
    <w:p w:rsidR="007D3A98" w:rsidRDefault="007D3A98" w:rsidP="0059567A">
      <w:pPr>
        <w:widowControl w:val="0"/>
        <w:tabs>
          <w:tab w:val="left" w:pos="523"/>
        </w:tabs>
        <w:autoSpaceDE w:val="0"/>
        <w:autoSpaceDN w:val="0"/>
        <w:adjustRightInd w:val="0"/>
        <w:spacing w:after="0"/>
        <w:ind w:firstLine="282"/>
        <w:jc w:val="both"/>
        <w:rPr>
          <w:rFonts w:cs="Bookman Old Style"/>
          <w:color w:val="000000"/>
        </w:rPr>
      </w:pPr>
      <w:r>
        <w:rPr>
          <w:rFonts w:cs="Bookman Old Style"/>
          <w:color w:val="000000"/>
        </w:rPr>
        <w:t>— Asta e treabă de nevastă? întrebă el zâmbind ironic. Înseamnă că nu eşti o fată de modă veche.</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În niciun caz. Nu intenţionez să-l ridic în slăvi pe soţul meu.</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Te referi la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Mă refer la adevăratul meu soţ, când voi avea unul.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 încă speri că acela va fi Bruce?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Exasperată, ar fi dorit să arunce cu ceva în el. Întoarse capul şi refuză să răspundă. Altitudinea, vinul, mersul pe jos, o obosiseră atât de tare încât singurul lucru pe care-l dorea era o baie şi un pat.</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Putem pleca acum?</w:t>
      </w:r>
    </w:p>
    <w:p w:rsidR="007D3A98" w:rsidRDefault="007D3A98" w:rsidP="0059567A">
      <w:pPr>
        <w:widowControl w:val="0"/>
        <w:tabs>
          <w:tab w:val="left" w:pos="538"/>
        </w:tabs>
        <w:autoSpaceDE w:val="0"/>
        <w:autoSpaceDN w:val="0"/>
        <w:adjustRightInd w:val="0"/>
        <w:spacing w:after="0"/>
        <w:ind w:firstLine="282"/>
        <w:jc w:val="both"/>
        <w:rPr>
          <w:rFonts w:cs="Bookman Old Style"/>
          <w:color w:val="000000"/>
        </w:rPr>
      </w:pPr>
      <w:r>
        <w:rPr>
          <w:rFonts w:cs="Bookman Old Style"/>
          <w:color w:val="000000"/>
        </w:rPr>
        <w:t>— Nu e nicio grabă. O să întind pătura ca să poţi să te odihneşti.</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Nu e necesar. Probabil mi se va înfunda nasul din cauza umezelii.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Ar fi pentru prima oară în viaţa ta, pun pariu, spuse el zâmbind ironic.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Era adevărat. Bunica avusese grijă să nu răcească niciodată.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Refuzând să stea pe pătură mai mult de câteva minute, începu să coboare muntele în spatele lui Jon. Roşi toată în momentul în care alunecă şi căzu în noroi, murdărindu-şi blugii şi palmele. Jon o ajută să se cureţe pe mâini şi pe pantaloni. Atingerea mâinilor lui o făcu pe Gina să se simtă ca o adolescentă îndrăgostită în secret.</w:t>
      </w:r>
    </w:p>
    <w:p w:rsidR="00CD0104" w:rsidRDefault="00CD0104" w:rsidP="0059567A">
      <w:pPr>
        <w:widowControl w:val="0"/>
        <w:autoSpaceDE w:val="0"/>
        <w:autoSpaceDN w:val="0"/>
        <w:adjustRightInd w:val="0"/>
        <w:spacing w:after="0"/>
        <w:jc w:val="center"/>
        <w:rPr>
          <w:rFonts w:cs="Bookman Old Style"/>
          <w:b/>
          <w:color w:val="000000"/>
          <w:sz w:val="32"/>
        </w:rPr>
      </w:pPr>
      <w:r>
        <w:rPr>
          <w:rFonts w:cs="Bookman Old Style"/>
          <w:b/>
          <w:color w:val="000000"/>
          <w:sz w:val="32"/>
        </w:rPr>
        <w: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Stăteau în faţa cabanei, Jon ţinând-o cu o mână de umeri.</w:t>
      </w:r>
    </w:p>
    <w:p w:rsidR="007D3A98" w:rsidRDefault="007D3A98" w:rsidP="0059567A">
      <w:pPr>
        <w:widowControl w:val="0"/>
        <w:tabs>
          <w:tab w:val="left" w:pos="548"/>
        </w:tabs>
        <w:autoSpaceDE w:val="0"/>
        <w:autoSpaceDN w:val="0"/>
        <w:adjustRightInd w:val="0"/>
        <w:spacing w:after="0"/>
        <w:ind w:firstLine="282"/>
        <w:jc w:val="both"/>
        <w:rPr>
          <w:rFonts w:cs="Bookman Old Style"/>
          <w:color w:val="000000"/>
        </w:rPr>
      </w:pPr>
      <w:r>
        <w:rPr>
          <w:rFonts w:cs="Bookman Old Style"/>
          <w:color w:val="000000"/>
        </w:rPr>
        <w:t>— Eşti un bun camarad de camping, o complimentă el. Drumul a fost foarte greu şi nu te-ai plâns niciodată.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Mi-a plăcut.</w:t>
      </w:r>
    </w:p>
    <w:p w:rsidR="007D3A98" w:rsidRDefault="007D3A98" w:rsidP="0059567A">
      <w:pPr>
        <w:widowControl w:val="0"/>
        <w:tabs>
          <w:tab w:val="left" w:pos="497"/>
        </w:tabs>
        <w:autoSpaceDE w:val="0"/>
        <w:autoSpaceDN w:val="0"/>
        <w:adjustRightInd w:val="0"/>
        <w:spacing w:after="0"/>
        <w:ind w:firstLine="282"/>
        <w:jc w:val="both"/>
        <w:rPr>
          <w:rFonts w:cs="Bookman Old Style"/>
          <w:color w:val="000000"/>
        </w:rPr>
      </w:pPr>
      <w:r>
        <w:rPr>
          <w:rFonts w:cs="Bookman Old Style"/>
          <w:color w:val="000000"/>
        </w:rPr>
        <w:t>— Şi mie.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Zâmbetul lui era ameţitor, şi ea era prea slabă să-i dea mâna la o parte. Cu toate că îmbrăţisarea lui era una frăţească, se simţea în al nouălea cer.</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lastRenderedPageBreak/>
        <w:t>— Îmi pare rău de pantalonii tăi, poţi să-i speli diseară din nou.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mai contează, gândi ea. Mâine, cu prima ocazie, va pleca. Poate când o să fie plecat la pescuit. Acum ştia unde e cheia de la camionetă şi de data aceasta nimic n-o s-o mai împiedice.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Îşi reţinea cu greu lacrimile, n-ar fi vrut să-l părăsească. Jon, cum de nu vezi cât de mult te iubesc? De ce nu mă iubeşti şi tu? gândi ea</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Sărman copil. Cred că nu astfel ţi-ai imaginat luna ta de miere?</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Jon, lasă-mă să semnez contractul de anulare al căsătoriei acum.</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Dacă mă laşi să-ţi ofer o compensaţie.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Te rog, lasă-mă să-l semnez aşa cum doresc. N-am nevoie de nimic.</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voi schimba documentul.</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Nu insista să mă răsplătesti doar ca să te simţi bine. Nu doresc banii tăi.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Poţi să-i dăruiesti pentru o cauză bună.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Erau amândoi în cabană acum, şi el se retrase privind-o lung.</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Te rog, suspină tânăra.</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Dacă nu eşti de acord cu termenii, nu e nicio grabă să-l semnezi astăzi.</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Nu-mi voi schimba hotărârea.</w:t>
      </w:r>
    </w:p>
    <w:p w:rsidR="007D3A98" w:rsidRDefault="007D3A98" w:rsidP="0059567A">
      <w:pPr>
        <w:widowControl w:val="0"/>
        <w:tabs>
          <w:tab w:val="left" w:pos="519"/>
        </w:tabs>
        <w:autoSpaceDE w:val="0"/>
        <w:autoSpaceDN w:val="0"/>
        <w:adjustRightInd w:val="0"/>
        <w:spacing w:after="0"/>
        <w:ind w:firstLine="282"/>
        <w:jc w:val="both"/>
        <w:rPr>
          <w:rFonts w:cs="Bookman Old Style"/>
          <w:color w:val="000000"/>
        </w:rPr>
      </w:pPr>
      <w:r>
        <w:rPr>
          <w:rFonts w:cs="Bookman Old Style"/>
          <w:color w:val="000000"/>
        </w:rPr>
        <w:t>— Spală-te şi schimbă-ţi hainele, apoi mai vorbim, spuse el lăsând-o singură.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Aruncă repede blugii pe podea şi se şterse cu buretele; ar fi vrut să ardă toate hainele pe care le purtase sperând că aşa o să uite tot ce i se întâmplase.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se întoarse, bărbatul scoase hârtiile şi le întinse pe masă.</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Ţi-am spus că nu e nicio grabă. De ce nu vrei să te mai gândeşti?</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Jon, nimic n-o să mă facă să mă răzgândesc. Tu m-ai păcălit şi mi-ai furat libertatea, de ce nu mi-o pot recăpăta în condiţiile mele?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obişnuiesc să închei afacerile aşa.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este o afacere! Este viaţa mea.</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t>— De aceea vreau să te recompensez. A fost o experienţă traumatizantă pentru tine şi meriţi o recompensă.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vreau nimic, nu înţelegi?</w:t>
      </w:r>
    </w:p>
    <w:p w:rsidR="007D3A98" w:rsidRDefault="007D3A98" w:rsidP="0059567A">
      <w:pPr>
        <w:widowControl w:val="0"/>
        <w:tabs>
          <w:tab w:val="left" w:pos="524"/>
        </w:tabs>
        <w:autoSpaceDE w:val="0"/>
        <w:autoSpaceDN w:val="0"/>
        <w:adjustRightInd w:val="0"/>
        <w:spacing w:after="0"/>
        <w:ind w:firstLine="282"/>
        <w:jc w:val="both"/>
        <w:rPr>
          <w:rFonts w:cs="Bookman Old Style"/>
          <w:color w:val="000000"/>
        </w:rPr>
      </w:pPr>
      <w:r>
        <w:rPr>
          <w:rFonts w:cs="Bookman Old Style"/>
          <w:color w:val="000000"/>
        </w:rPr>
        <w:t xml:space="preserve">— Nu acum, dar eşti tânără. Gândeşte-te că poate o să ai </w:t>
      </w:r>
      <w:r>
        <w:rPr>
          <w:rFonts w:cs="Bookman Old Style"/>
          <w:color w:val="000000"/>
        </w:rPr>
        <w:lastRenderedPageBreak/>
        <w:t>nevoie de nişte bani când te vei căsători sau când vei avea un copil.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Vorbele lui îi sfâşiară inima. Cum de era atât de orb? Ce simţea pentru el era ceva foarte special, nu avea niciun dubiu că Jon era singurul bărbat pe care-l iubea şi pe care-l va iubi toată viaţa.</w:t>
      </w:r>
    </w:p>
    <w:p w:rsidR="007D3A98" w:rsidRDefault="007D3A98" w:rsidP="0059567A">
      <w:pPr>
        <w:widowControl w:val="0"/>
        <w:tabs>
          <w:tab w:val="left" w:pos="202"/>
        </w:tabs>
        <w:autoSpaceDE w:val="0"/>
        <w:autoSpaceDN w:val="0"/>
        <w:adjustRightInd w:val="0"/>
        <w:spacing w:after="0"/>
        <w:ind w:firstLine="282"/>
        <w:jc w:val="both"/>
        <w:rPr>
          <w:rFonts w:cs="Bookman Old Style"/>
          <w:color w:val="000000"/>
        </w:rPr>
      </w:pPr>
      <w:r>
        <w:rPr>
          <w:rFonts w:cs="Bookman Old Style"/>
          <w:color w:val="000000"/>
        </w:rPr>
        <w:t>— De unde să ştiu că n-o să mă iubească doar pentru bani, nu pentru ceea ce sunt? spuse ea, jucând jocul lui pentru moment.</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Ar fi un prost dacă nu te-ar iubi pentru ceea ce eşti.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Aceste cuvinte o făcură să-i tresară inima, erau mai mult decât o îmbrăţisare şi totuşi anularea căsătoriei era cel mai bun lucru în acel moment, aşa că încercă din nou.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Lasă-mă să semnez fără partea cu banii, pledă ea din nou.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clătină din cap.</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O să pun actele înapoi, poate te vei răzgândi iarna asta.</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Minţi! Trebuie să ai grijă de afacerile familiei. Nu poţi sta aici atâta timp.</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Vrei să pui pariu?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ar fi dorit să spună da, dar era prea înspăimântată de reacţia lui. Ar fi vrut să se fi întâlnit în alte condiţii şi în alt loc. Dacă ar accepta propunerea lui, ar fi devastată şi s-ar simţi umilită.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strânse actele şi se pregătea să le încuie la loc în cutia de metal.</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Dar suma? N-ai putea să micşorezi suma?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Râsul lui răsună în toată încăperea.</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Chiar nu vrei să mă scapi de banii aceştia? Am impresia că ţi-ai ratat cariera. Ai fi fost o bună negociatoare.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O să-mi dai mai puţin?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Cât câştigi pe an?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Să-i spună aşa ceva ar fi fost o greşeală din partea ei. Salariul ei era mult prea mic pentru a-l spune unui bărbat atât de bogat.</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Eşti plătită foarte prost, sunt sigur. Am să-ţi dau salariul tău pe cinci ani.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Este foarte mult, protestă 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Lasă-mă să te compensez adecvat.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Banii nu sunt totul.</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Dar şi când nu-i ai, este destul de dificil. Ai putea să-ţi ajuţi părinţii, să aibă o bătrâneţe fără griji.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 Nu vreau să faci un act de caritate cu mine. Tatăl meu este contabil la o firmă de transporturi, şi mama mea predă lecţii de </w:t>
      </w:r>
      <w:r>
        <w:rPr>
          <w:rFonts w:cs="Bookman Old Style"/>
          <w:color w:val="000000"/>
        </w:rPr>
        <w:lastRenderedPageBreak/>
        <w:t>pian. Şi se descurcă foarte bine, n-au nevoie de mila nimănui.</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N-am vrut să te insult. Eu doresc să-ţi ofer aceşti bani mai mult decât ţi-i doreşti tu. Este mai uşor pentru mine. Poate dacă aş fi ştiut</w:t>
      </w:r>
      <w:r w:rsidR="003E717D">
        <w:rPr>
          <w:rFonts w:cs="Bookman Old Style"/>
          <w:color w:val="000000"/>
        </w:rPr>
        <w: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Ce să ştii?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Ce fel de persoană eşti.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Ce ar fi fost?</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N-aş fi făcut niciodată ceea ce am făcut. Ultima soţie al lui Bruce era o dansatoare din Las Vegas, fără niciun talent în afară de a-şi găsi bărbaţi care să-i plătească notele de plată. Credeam că şi tu eşti la fel. Dar acum ştiu că m-am înşelat.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Te cred, spuse ea, forţându-se să-l privească în ochi.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Lasă-mă să-ţi ofer un dar. Te rog.</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Semnarea actelor ar fi făcut multă lume fericită, dar pe Gina o arunca în cel mai negru coşmar. Dacă accepta se va urî toată viaţa, dar ştia sigur că doar aşa ar fi putut anula căsătoria cu un bărbat care nu o dorea. Nu voia ca Jon să mai aibă vreo putere asupra sa.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mâna tremurândă, deschise capacul stiloului şi-şi puse semnătura pe cele trei copii ale documentului.</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Mulţumesc, spuse el politicos.</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Îmi dai şi mie o copie?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Bineînţeles. Poftim. Îţi doresc</w:t>
      </w:r>
      <w:r w:rsidR="003E717D">
        <w:rPr>
          <w:rFonts w:cs="Bookman Old Style"/>
          <w:color w:val="000000"/>
        </w:rPr>
        <w:t>...</w:t>
      </w:r>
      <w:r>
        <w:rPr>
          <w:rFonts w:cs="Bookman Old Style"/>
          <w:color w:val="000000"/>
        </w:rPr>
        <w:t xml:space="preserve"> Nu mai termină ce voia să spună.</w:t>
      </w:r>
    </w:p>
    <w:p w:rsidR="002174A4" w:rsidRPr="002174A4" w:rsidRDefault="007D3A98" w:rsidP="0059567A">
      <w:pPr>
        <w:widowControl w:val="0"/>
        <w:autoSpaceDE w:val="0"/>
        <w:autoSpaceDN w:val="0"/>
        <w:adjustRightInd w:val="0"/>
        <w:spacing w:after="0"/>
        <w:ind w:firstLine="282"/>
        <w:jc w:val="both"/>
        <w:rPr>
          <w:rFonts w:cs="Bookman Old Style"/>
          <w:color w:val="000000"/>
          <w:lang w:val="fr-FR"/>
        </w:rPr>
      </w:pPr>
      <w:r>
        <w:rPr>
          <w:rFonts w:cs="Bookman Old Style"/>
          <w:color w:val="000000"/>
        </w:rPr>
        <w:t>Gina îi smulsese hârtia din mână şi o pusese deja în posetă. Restul după-amiezii se evitară unul pe altul şi nu mai vorbiră deloc.</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8</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trezi cu gândul că era ziua în care va pleca. Întreg trupul o durea, părând că planul ei s-ar putea să nu poată fi dus la bun sfârşit. Încercă să se întindă, dar îşi simţi picioarele ca de plumb.</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Bună dimineaţa. Vocea lui Jon se auzi încet din cealaltă parte a cabanei.</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’Neaţa.</w:t>
      </w:r>
    </w:p>
    <w:p w:rsidR="007D3A98" w:rsidRDefault="007D3A98" w:rsidP="0059567A">
      <w:pPr>
        <w:widowControl w:val="0"/>
        <w:tabs>
          <w:tab w:val="left" w:pos="451"/>
        </w:tabs>
        <w:autoSpaceDE w:val="0"/>
        <w:autoSpaceDN w:val="0"/>
        <w:adjustRightInd w:val="0"/>
        <w:spacing w:after="0"/>
        <w:ind w:firstLine="282"/>
        <w:jc w:val="both"/>
        <w:rPr>
          <w:rFonts w:cs="Bookman Old Style"/>
          <w:color w:val="000000"/>
        </w:rPr>
      </w:pPr>
      <w:r>
        <w:rPr>
          <w:rFonts w:cs="Bookman Old Style"/>
          <w:color w:val="000000"/>
        </w:rPr>
        <w:t>— Am pus nişte brioşe în cuptor. Poţi să ai grijă de ele cât mă duc eu să-mi fac baia de dimineaţă?</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Văd că eşti o persoană foarte matinală, este cumva din cauza altitudinii sau a aerului? întrebă ea întinzându-se leneş.</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Ereditar, cred. Sper că n-o să adormi la loc şi să laşi brioşele să se ardă?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Mă ridic imediat.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Deschise încet sacul de dormit care se răsucise în jurul corpului ei în timpul somnului, apoi, cu mişcări nervoase, îşi dădu la o parte părul care-i acoperea faţa.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stătea în faţa uşii, ţinând un prosop în jurul gâtului.</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Cred că sunt gata în zece minute, spuse el cu o voce ciudată.</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Poftim? întrebă Gina, neliniştită de durerile pe care le simţea în tot corpul.</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Briosele. Eşti sigură că te-ai trezit?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 N-o să le las să ardă.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Un aer rece ca gheaţa intră pe uşă când aceasta se deschise, anunţându-i că nu mai era mult până la venirea iernii. Cum putea Jon să facă baie într-o apă aproape de temperatura îngheţului? Gina începu să tremure doar gândindu-se la aşa ceva.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ridică încet şi începu să se îmbrace repede, cu gândul că bărbatul o să se întoarcă imediat. Scoase briosele din cuptor, puse masa, făcu suc de portocale proaspăt şi puse ceaiul în căni, dar Jon tot nu venise. Nu se uitase la ceas, dar ştia totuşi că trecuse destul de mult timp de când acesta părăsise cabana.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Bău ceaiul, mâncă o briosă, apoi se ridică şi începu să se plimbe nelinisită prin cameră. De ce Dumnezeu nu intra în cabană? Sigur îngheţase bocnă până acum. Oare baia în apa rece ca gheaţa un timp atât de îndelungat nu făcea rău chiar şi unui bărbat tânăr? Dacă făcuse un atac de cord?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Inima ei începu să bată cu putere, într-un început de panică. Îmbrăcă repede o jachetă şi ieşi în faţa uşii, scrutând pădurea.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Nimic. Se părea că dispăruse din nou. Cu inima strânsă, merse în spatele cabanei. Camioneta era acolo. Disperată, fugi repede în amonte. Nu-l zări în prima clipă, dar văzu hainele şi prosopul puse pe mal. Bărbatul stătea pe un bolovan şi apa rece a unei mici cascade îi bombarda trupul.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Sigur era nebun! Malul râului era îmbrăcat într-o pojghiţă de gheaţă. Fără să se gândească la nimic, luă repede prosopul şi hainele şi coborî spre cascadă.</w:t>
      </w:r>
    </w:p>
    <w:p w:rsidR="007D3A98" w:rsidRDefault="007D3A98" w:rsidP="0059567A">
      <w:pPr>
        <w:widowControl w:val="0"/>
        <w:tabs>
          <w:tab w:val="left" w:pos="473"/>
        </w:tabs>
        <w:autoSpaceDE w:val="0"/>
        <w:autoSpaceDN w:val="0"/>
        <w:adjustRightInd w:val="0"/>
        <w:spacing w:after="0"/>
        <w:ind w:firstLine="282"/>
        <w:jc w:val="both"/>
        <w:rPr>
          <w:rFonts w:cs="Bookman Old Style"/>
          <w:color w:val="000000"/>
        </w:rPr>
      </w:pPr>
      <w:r>
        <w:rPr>
          <w:rFonts w:cs="Bookman Old Style"/>
          <w:color w:val="000000"/>
        </w:rPr>
        <w:t>— Jonathan, ieşi imediat afară din apă! strigă ea furioasă.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Oare o auzise? Nu era sigură. El ezită o clipă, apoi se ridică şi veni spre ea. Îl şterse repede cu mişcări iuţi, apoi îl ajută să se îmbrace. Cicatricea lungă ce-i brăzda întreg piciorul şi cobora până la călcâi căpătase o culoare vineţie.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Maxilarele îi tremurau atât de tare încât zgomotul dinţilor lui se auzea de la câţiva paşi distanţă.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Când ajunseră în cabană, îi trase un scaun în faţa sobei, puse o pătură pe el şi-i oferi o ceaşcă cu cafea fierbinte.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Ce Dumnezeu este în mintea ta? întrebă ea supărată.</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Am făcut o baie rece, spuse el încet. Nu te speria. Frigul nu mă deranjează deloc.</w:t>
      </w:r>
    </w:p>
    <w:p w:rsidR="007D3A98" w:rsidRDefault="007D3A98" w:rsidP="0059567A">
      <w:pPr>
        <w:widowControl w:val="0"/>
        <w:tabs>
          <w:tab w:val="left" w:pos="558"/>
        </w:tabs>
        <w:autoSpaceDE w:val="0"/>
        <w:autoSpaceDN w:val="0"/>
        <w:adjustRightInd w:val="0"/>
        <w:spacing w:after="0"/>
        <w:ind w:firstLine="282"/>
        <w:jc w:val="both"/>
        <w:rPr>
          <w:rFonts w:cs="Bookman Old Style"/>
          <w:color w:val="000000"/>
        </w:rPr>
      </w:pPr>
      <w:r>
        <w:rPr>
          <w:rFonts w:cs="Bookman Old Style"/>
          <w:color w:val="000000"/>
        </w:rPr>
        <w:t>— Nu ştiam că în căldura Californiei poţi să-ţi dezvolţi aptitudini de urs polar.</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Dragă, mă simt foarte bine, o asigură el, dar clănţănitul dinţilor spunea altceva.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începu să caute ceva cu care ar putea să-l încălzească. Luă sacul ei de dormit şi-l înveli grijulie.</w:t>
      </w:r>
    </w:p>
    <w:p w:rsidR="007D3A98" w:rsidRDefault="007D3A98" w:rsidP="0059567A">
      <w:pPr>
        <w:widowControl w:val="0"/>
        <w:tabs>
          <w:tab w:val="left" w:pos="533"/>
        </w:tabs>
        <w:autoSpaceDE w:val="0"/>
        <w:autoSpaceDN w:val="0"/>
        <w:adjustRightInd w:val="0"/>
        <w:spacing w:after="0"/>
        <w:ind w:firstLine="282"/>
        <w:jc w:val="both"/>
        <w:rPr>
          <w:rFonts w:cs="Bookman Old Style"/>
          <w:color w:val="000000"/>
        </w:rPr>
      </w:pPr>
      <w:r>
        <w:rPr>
          <w:rFonts w:cs="Bookman Old Style"/>
          <w:color w:val="000000"/>
        </w:rPr>
        <w:t>— Ai stat prea mult, spuse ea încercând să-şi ascundă îngrijorarea.</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Mi s-a părut o idee bună. Cred că eram prea amorţit ca să-mi mai dau seama cât de rece era. A fost o prostie din partea mea.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Te doare piciorul accidentat? întrebă ea, căutând un motiv pentru timpul petrecut de el în cascadă.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Depinde ce înţelegi prin accident, spuse el forţându-se să nu mai tremure. Bruce conducea prea repede, pe jumătate beat, nervos că îl rugam să încetinească. Am avut amândoi noroc, mai mult el decât eu.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Cred că îl urăsti pentru asta!</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Pentru un timp, în ultimul an de liceu, când n-am mai putut să joc fotbal. În vocea lui încă se simţea o mică părere de rău.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Poţi să-mi aduci nişte sosete şi lenjerie?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Ea găsi nişte sosete de lână şi în timp ce i le dădea, îl privi atent. Arăta foarte rău. Buzele aveau o culoare albăstrie şi tremura din ce în ce mai tare. Ar fi dorit să ţipe la el, să-i ceară socoteală pentru inconştienţa de care dăduse dovadă.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Eşti încă îngheţat, zise ea îngrijorată.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Se pare că nu mă încălzesc deloc.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Ea îi atinse obrazul, şi-l găsi rece şi umed într-un fel nesănătos. Era periculos să rămână cu temperatura corpului scăzută atât de mult timp, dar cabana nu-i oferea prea multe opţiuni pentru a-l încălzi. O baie fierbinte ar fi fost perfectă, dar cel mai mare vas nu avea mai mult de două galoane, şi tot ce ar fi putut face era o baie la picioare.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Încălzi apă în mai multe vase şi umplu ligheanul. În ciuda protestelor lui, îi trase şosetele din picioare şi i le introduse în apa fierbinte. Cu toate acestea, nu se vedea nicio schimbare în bine: faţa lui avea încă o culoare gri, buzele vineţii, şi tremura din toate încheieturile.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Treci în pat, îi ordonă ea.</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Dar este mai bine aici lângă foc, spuse el încercând din toate puterile să vorbească, în ciuda clănţănitului dinţilor.</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nu este.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Îl conduse uşor, ca pe o păpuşă din paie, îl întinse în patul ei şi-l înveli cu pătura şi sacul de dormit. Cu mişcări nervoase, începu să se dezbrace, îşi scoase blugii, şosetele şi tricoul şi se strecură lângă el, în pat.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Iniţial avu un şoc, pielea lui avea temperatura gheţii şi tânăra femeie începu să tremure necontrolat.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Eşti nebună, spuse el răguşit.</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Ai o hipotermie severă şi trebuie să te încălzeşti neapărat.</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Ştiu că temperatura corpului meu este scăzută, dar oricum eşti nebună.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începu să-l maseze pe spate cu mâinile, încercând să nu se bucure prea mult de faptul că îl atingea şi-l simţea gol lângă trupul ei.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Stai, spuse el încet, întorcându-se cu faţa. Nu te mai chinui aşa. Lasă-mă doar să te strâng în braţe.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Îşi trecu braţele în jurul ei cuprinzându-i pieptul; cu capul lipit de umărul lui, Gina trăia o fericire nevisată. Încet, aproape imperceptibil, bărbatul începu să se încălzească. Pielea îi era încă rece, dar tremuratul încetase.</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lastRenderedPageBreak/>
        <w:t>— Ar trebui să pleci acum, îi sopţi el în păr.</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Încă eşti înfrigurat.</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Mă simt mult mai bine.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Ridicându-se într-un cot, depuse un sărut moale pe gâtul tinerei şi rămase cu buzele lipite de el să-i simtă bătăile inimii care începuse să-i bată cu putere.</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Te previn, spuse el serios. Nu cred că mai suport încă o baie rece.</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Să nu te prind că mai faci asemenea prostii, zise Gina trăgându-l uşor de o ureche.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Încet, cu mişcări domoale, el găsi copcile sutienului, pe care i-l scoase şi-l aruncă în cameră. Coborî încet cu gura înfometată deasupra sânilor ei care fremătau de dorinţă. Asemenea unui orb care doreşte să-şi dezvăluie misterele unei persoane necunoscute, mâinile ei alunecau pe fiecare părticică a corpului bărbatului.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Sărutând-o, Jon îi demonstră cât de mult se încălzise. Buzele lui o ardeau ca un fier înrosit. Inima îi bătea, copleşind-o cu profunzimea sentimentelor ce le descoperea uimită, şi totodată speriată</w:t>
      </w:r>
      <w:r w:rsidR="003E717D">
        <w:rPr>
          <w:rFonts w:cs="Bookman Old Style"/>
          <w:color w:val="000000"/>
        </w:rPr>
        <w:t>...</w:t>
      </w:r>
      <w:r>
        <w:rPr>
          <w:rFonts w:cs="Bookman Old Style"/>
          <w:color w:val="000000"/>
        </w:rPr>
        <w:t xml:space="preserve"> îşi arcui trupul devastată de dorinţe, dorind să-l simtă ca şi când s-ar contopi.</w:t>
      </w:r>
    </w:p>
    <w:p w:rsidR="007D3A98" w:rsidRDefault="007D3A98" w:rsidP="0059567A">
      <w:pPr>
        <w:widowControl w:val="0"/>
        <w:tabs>
          <w:tab w:val="left" w:pos="491"/>
        </w:tabs>
        <w:autoSpaceDE w:val="0"/>
        <w:autoSpaceDN w:val="0"/>
        <w:adjustRightInd w:val="0"/>
        <w:spacing w:after="0"/>
        <w:ind w:firstLine="282"/>
        <w:jc w:val="both"/>
        <w:rPr>
          <w:rFonts w:cs="Bookman Old Style"/>
          <w:color w:val="000000"/>
        </w:rPr>
      </w:pPr>
      <w:r>
        <w:rPr>
          <w:rFonts w:cs="Bookman Old Style"/>
          <w:color w:val="000000"/>
        </w:rPr>
        <w:t>— Nu cred că e bine ce se întâmplă, sopţi el, dar amândoi ştiau că nimic nu-i poate opri.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Zâmbetul lui cald o făcu să-şi dea seama că bărbatul o dorea şi avea nevoie de ea, se bucura de fiecare atingere a degetelor lui care îi transmiteau fiori până în adâncul sufletului.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Pasiunea îi ascuţea simţurile, învăţând-o lucruri despre a căror existenţă nu avea ştiinţă; devastată de parfumul trupului lui, Ginei îi venea să-şi plângă fericirea. Se împreunară cu pasiune, dorindu-se mai mult şi mai mult.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Podul fusese trecut, dar tânăra femeie n-avea niciun regret. Era încă cuibărită în braţele bărbatului pe care-l iubea, şi pe care n-ar fi vrut să-l piardă niciodată.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Încă ameţită de noile senzaţii care se abătuseră asupra ei, ridică uşor capul şi-l privi. Nu s-ar putea plictisi niciodată cu acest bărbat. Un fior de gheaţă trecu prin sufletul ei. Pentru o clipă, chipul lui îi aminti de cel al lui Bruce, dar pentru nimic în lume nu-l va lăsa să-i umbrească fericirea. Îi luă faţa în mâini şi începu să-i exploreze cu buzele cercul fierbinte al gurii, apoi îl sărută adânc şi pasional.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Jon murmura cuvinte pătimaşe şi trupurile lor se căutară din </w:t>
      </w:r>
      <w:r>
        <w:rPr>
          <w:rFonts w:cs="Bookman Old Style"/>
          <w:color w:val="000000"/>
        </w:rPr>
        <w:lastRenderedPageBreak/>
        <w:t>nou şi se aruncară cu frenezie într-o mare de pasiune.</w:t>
      </w:r>
    </w:p>
    <w:p w:rsidR="00CD0104" w:rsidRDefault="00CD0104" w:rsidP="0059567A">
      <w:pPr>
        <w:widowControl w:val="0"/>
        <w:autoSpaceDE w:val="0"/>
        <w:autoSpaceDN w:val="0"/>
        <w:adjustRightInd w:val="0"/>
        <w:spacing w:after="0"/>
        <w:jc w:val="center"/>
        <w:rPr>
          <w:rFonts w:cs="Bookman Old Style"/>
          <w:b/>
          <w:color w:val="000000"/>
          <w:sz w:val="32"/>
        </w:rPr>
      </w:pPr>
      <w:r>
        <w:rPr>
          <w:rFonts w:cs="Bookman Old Style"/>
          <w:b/>
          <w:color w:val="000000"/>
          <w:sz w:val="32"/>
        </w:rPr>
        <w: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deschise încet ochii. Lumina din interiorul cabanei o făcu să presupună că trecuse deja de prânz. Îşi aminti apoi că aceasta era ziua în care îşi propusese să plece şi zâmbi. Nimic n-ar mai putea s-o îndepărteze de bărbatul iubit. Îngropându-şi faţa în căldura pieptului lui, începu să-l mângâie uşor, suspectându-l că se preface că doarme.</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Vrăjitoare mică! spuse el pedepsind-o cu un sărut.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Doar cu cei care pretind că dorm, îl acuză ea zâmbind.</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Nu pretindeam, se apără el în timp ce mâna lui îi urmărea conturul trupului.</w:t>
      </w:r>
    </w:p>
    <w:p w:rsidR="007D3A98" w:rsidRDefault="007D3A98" w:rsidP="0059567A">
      <w:pPr>
        <w:widowControl w:val="0"/>
        <w:tabs>
          <w:tab w:val="left" w:pos="456"/>
        </w:tabs>
        <w:autoSpaceDE w:val="0"/>
        <w:autoSpaceDN w:val="0"/>
        <w:adjustRightInd w:val="0"/>
        <w:spacing w:after="0"/>
        <w:ind w:firstLine="282"/>
        <w:jc w:val="both"/>
        <w:rPr>
          <w:rFonts w:cs="Bookman Old Style"/>
          <w:color w:val="000000"/>
        </w:rPr>
      </w:pPr>
      <w:r>
        <w:rPr>
          <w:rFonts w:cs="Bookman Old Style"/>
          <w:color w:val="000000"/>
        </w:rPr>
        <w:t>— Pentru prima dată, murmură el, cred că fratele meu nu este prost deloc.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Tânăra avu un şoc. Pentru Jon, nu era decât femeia fratelui său şi făcând dragoste cu ea se răzbuna pe el pentru tot ce-i făcuse: îi furase logodnica şi-i desfigurase piciorul, astfel încât pierduse o bursă sportivă.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mintea limpede, Gina putea să analizeze tot ce se întâmplase. În timp ce făceau dragoste, îi murmurase cuvinte aprinse: că e frumoasă, că o doreşte, că o place, dar niciodată, absolut niciodată că o iubeşte.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Dezamăgită, se ridică iute din pat şi se îmbrăcă grăbită.</w:t>
      </w:r>
    </w:p>
    <w:p w:rsidR="007D3A98" w:rsidRDefault="007D3A98" w:rsidP="0059567A">
      <w:pPr>
        <w:widowControl w:val="0"/>
        <w:tabs>
          <w:tab w:val="left" w:pos="528"/>
        </w:tabs>
        <w:autoSpaceDE w:val="0"/>
        <w:autoSpaceDN w:val="0"/>
        <w:adjustRightInd w:val="0"/>
        <w:spacing w:after="0"/>
        <w:ind w:firstLine="282"/>
        <w:jc w:val="both"/>
        <w:rPr>
          <w:rFonts w:cs="Bookman Old Style"/>
          <w:color w:val="000000"/>
        </w:rPr>
      </w:pPr>
      <w:r>
        <w:rPr>
          <w:rFonts w:cs="Bookman Old Style"/>
          <w:color w:val="000000"/>
        </w:rPr>
        <w:t>— Nu crezi că e prea târziu să te ruşinezi? întrebă Jon chicotind vesel.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Îi cercetase fiecare centimetru din trup, şi acum avea un mare avantaj asupra fratelui său. Cum putuse să fie atât de proastă, îndrăgostindu-se de un bărbat ale cărui motive de a o avea erau numai cele de răzbunare. Întâi Bruce, apoi Jon. Cum ar putea să scape de sentimentele pe care le nutrea pentru soţul ei închipuit?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Soţul ei! Oare ce făcuse? îşi sacrificase mândria şi semnase actele prin care primea banii lui. Dacă Jon spunea cuiva că mariajul lor se consumase, actele pe care le semnase nu mai erau valabile. Atunci, ar trebui să-şi caute un avocat şi să înceapă un proces lung şi costisitor. Cumva, nu ştia cum, trebuia să-l convingă s-o lase să plece fără nicio complicaţie. Oare o să o creadă că singura ei dorinţă era să-şi bandajeze rănile inimii şi nimic altceva?</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Gina?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De ce suna vocea lui atât de dulce, de fericită? Bineînţeles, era mându de ceea ce făcuse. Îl uitase complet pe Bruce când stătuse cuibărită în braţele lui. Acum putea să-o lase să plece, relaţia ei cu Bruce fusese compromisă pentru totdeauna şi el ştia asta.</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Vino aici, o chemă el încet.</w:t>
      </w:r>
    </w:p>
    <w:p w:rsidR="007D3A98" w:rsidRDefault="007D3A98" w:rsidP="0059567A">
      <w:pPr>
        <w:widowControl w:val="0"/>
        <w:tabs>
          <w:tab w:val="left" w:pos="505"/>
        </w:tabs>
        <w:autoSpaceDE w:val="0"/>
        <w:autoSpaceDN w:val="0"/>
        <w:adjustRightInd w:val="0"/>
        <w:spacing w:after="0"/>
        <w:ind w:firstLine="282"/>
        <w:jc w:val="both"/>
        <w:rPr>
          <w:rFonts w:cs="Bookman Old Style"/>
          <w:color w:val="000000"/>
        </w:rPr>
      </w:pPr>
      <w:r>
        <w:rPr>
          <w:rFonts w:cs="Bookman Old Style"/>
          <w:color w:val="000000"/>
        </w:rPr>
        <w:t>— Nu ţi-e foame? întrebă ea, sperând ca vocea să-i sune cât mai natural.</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Ba da, dar nu e nicio grabă. Vreau să mai stai lângă mine câteva minute.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trebuia să-l supere cu nimic, acum deţinea o armă foarte puternică împotriva ei: anularea actelor. Dacă ar fi aflat că îi părea rău pentru ceea ce se întâmplase, ar putea să se răzbune pe ea.</w:t>
      </w:r>
    </w:p>
    <w:p w:rsidR="007D3A98" w:rsidRDefault="007D3A98" w:rsidP="0059567A">
      <w:pPr>
        <w:widowControl w:val="0"/>
        <w:tabs>
          <w:tab w:val="left" w:pos="255"/>
        </w:tabs>
        <w:autoSpaceDE w:val="0"/>
        <w:autoSpaceDN w:val="0"/>
        <w:adjustRightInd w:val="0"/>
        <w:spacing w:after="0"/>
        <w:ind w:firstLine="282"/>
        <w:jc w:val="both"/>
        <w:rPr>
          <w:rFonts w:cs="Bookman Old Style"/>
          <w:color w:val="000000"/>
        </w:rPr>
      </w:pPr>
      <w:r>
        <w:rPr>
          <w:rFonts w:cs="Bookman Old Style"/>
          <w:color w:val="000000"/>
        </w:rPr>
        <w:t>— Poftim, spuse ea întinzându-i un pulover. Nu vreau să îngheţi din nou.</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O fac, dacă îmi promiţi că mă încălzeşti din nou. Vino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Aşteptă să se îmbrace, apoi cedă insistenţelor lui. Încercă să lase puţin spaţiu între ei, dar el o cuprinse în braţe şi o trase la piept.</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Nu vreau să-ţi pară rău pentru ce s-a întâmplat, spuse el aproape solemn.</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este în regulă.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prea a sunat ca fiind în regulă. Ceva nu e în regulă.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doar nu mă aşteptam să se întâmple.</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Gina, nici eu n-am vrut. Am încercat din toate puterile să fiu indiferent, dar erai atât de caldă, de senzuală, încât nu m-am mai putut abţine.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 vina mea.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Nu e nimeni de vină, zise el repede. A fost minunat, nu voi uita niciodată.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Bineînţeles, deoarece ai avut şansa să te răzbuni pe Bruce, gândi ea.</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Uită-te la mine, spuse el prinzându-i bărbia. Dacă am făcut ceva care să te rănească, n-o să mi-o pot ierta niciodată.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Amintindu-şi insistenţele lui în privinţa banilor, Gina se mobiliză şi afişă un zâmbet aproape natural.</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Nu e nimic de iertat. Am douăzeci şi patru de ani. Era timpul să devin femeie.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Eşti o femeie foarte încântătoare, spuse el sărutându-i uşor obrazul.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Atingând-o uşor cu degetele, Jon zâmbi trist.</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Am puţină barbă. Sper că nu te-am deranjat la rană?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e aproape trecută şi barba ta este încă moale.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Facem un târg? Tu prepari un prânz, sau o cină, sau orice masă doreşti, şi eu scap de barbă.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Oh, nu, spuse ea repede. Nu te bărbieri pentru mine. Îmi plac bărbosii.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primul rând, ar fi dorit să nu se radă deoarece aşa arăta diferit de fratele lui. Celălalt motiv era că poate o făcea deoarece se pregătea să facă din nou dragoste?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Pregăti o cină compusă din supă de fasole la conservă, spanac şi omletă, iar la desert câteva mere. Amândoi erau lihniţi, aşa că linseră farfuriile. Jon ieşi pentru câteva momente să mai aducă lemne de foc, iar când se întoarse ea era deja în sacul de dormit, cu fermoarul tras.</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De ce nu vrei să împărţim din nou sacul de dormit? îi sugeră el vesel.</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Sunt foarte obosită, răspunse tânăra, încercând să aibă o voce cât mai somnoroasă.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Bineînţeles, scumpete.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aplecă şi o sărută pe ureche, apoi îi căută gura şi-i dădu un sărut lung.</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Noapte bună, îngeras, îi sopţi el la ureche.</w:t>
      </w:r>
    </w:p>
    <w:p w:rsidR="002174A4" w:rsidRDefault="007D3A98" w:rsidP="0059567A">
      <w:pPr>
        <w:widowControl w:val="0"/>
        <w:autoSpaceDE w:val="0"/>
        <w:autoSpaceDN w:val="0"/>
        <w:adjustRightInd w:val="0"/>
        <w:spacing w:after="0"/>
        <w:ind w:firstLine="282"/>
        <w:jc w:val="both"/>
        <w:rPr>
          <w:rFonts w:cs="Bookman Old Style"/>
          <w:color w:val="000000"/>
          <w:lang w:val="en-US"/>
        </w:rPr>
      </w:pPr>
      <w:r>
        <w:rPr>
          <w:rFonts w:cs="Bookman Old Style"/>
          <w:color w:val="000000"/>
        </w:rPr>
        <w:t>Ea puse mâna pe obraz încercând să reţină sărutul lui cât mai mult timp. Asta era ultima noapte pe care şi-o petrecea în cabană, nimeni şi nimic n-o va mai putea împiedica să plece.</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9</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Cum de dormea atât de profund şi atât de târziu? Stând nemişcată în sacul de dormit şi ascultând respiraţia profundă a bărbatului iubit, Gina se simţea prinsă într-o capcană. Jon ridicase un zid de netrecut spre libertatea ei. Orice mişcare l-ar fi trezit, şi tânăra nu ştia care vor fi intenţiile lui.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Inima i se opri pentru o clipă când bărbatul se întoarse cu faţa spre ea. Atât de aproape, încât îi simţea răsuflarea caldă mângâindu-i urechea.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Întoarse încet capul şi-l privi în timp ce deschidea ochii.</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Te-ai trezit de mult?</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Nu, acum câteva secunde, minţi ea, nedorind ca el să ştie că nu mai putea să doarmă de câteva ore şi în tot acest timp nu se gândise decât la el.</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Arăţi ca şi când te-ai fi trezit de mult.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N-avea niciun răspuns la întrebare şi nu mai voia să se înfunde în minciuni. Sărutul veni pe neaşteptate şi Gina începu să tremure, iar bărbatul înţelese greşit acest gest şi o cuprinse în braţe strângând-o la piept.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Dimineţile devin din ce în ce mai răcoroase.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Promite-mi că nu mai faci baie în râu, spuse ea repede.</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Ai cuvântul meu. O strânse posesiv şi o sărută pe ureche. Nu mai am de 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Aluzia lui o făcu să intre în panică, îşi dorea ceva ce ea nu mai putea să-i dea. Realizase că nu era altceva decât un pion în jocul răzbunării lui contra lui Bruce, şi ce se întâmplase cu o zi înainte nu se va mai întâmpla niciodată.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 ce oare nu-l întâlnise prima dată pe Jon? Avea toate calităţile bărbatului ideal.</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De ce nu faci focul în sobă? întrebă ea, încercând să scape din îmbrăţisarea lui.</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Am în cap altă metodă pentru a ne încălzi.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Te rog, Jon.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o îndepărtă încet şi-i studie faţa cu o privire intensă.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Încerci cumva să scapi de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Mâna lui prinse fermoarul sacului de dormit şi-l deschise, apoi îşi strecură mâna sub tricoul tinerei şi începu să-i mângâie sânii.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Oh, Jon, nu, spuse ea cu lacrimi în glas.</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Te simţi bine?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lastRenderedPageBreak/>
        <w:t>— Da, vreau doar să mă ridic din pat.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nu comentă nimic şi se dădu la o parte, lăsând-o să coboare din pat.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îşi puse repede nişte haine pe ea şi ieşi din cabană.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Vântul o lovi cu putere, intrându-i prin jachetă, dar asta n-o împiedică să rămână în natură mai mult decât era necesar, plimbându-se prin pădure. Primul ei instinct, acum că ştia unde ţine Jon cheia, fusese acela de a fugi la camionetă şi de a pleca, însă nu voia să aibă nicio problemă. Jon va pleca sigur la pescuit şi atunci o să poată pleca liniştită. Avea nevoie de fise pentru telefon şi banii se găseau în poşeta aflată în cabană.</w:t>
      </w:r>
    </w:p>
    <w:p w:rsidR="007D3A98" w:rsidRDefault="007D3A98" w:rsidP="0059567A">
      <w:pPr>
        <w:widowControl w:val="0"/>
        <w:tabs>
          <w:tab w:val="left" w:pos="538"/>
        </w:tabs>
        <w:autoSpaceDE w:val="0"/>
        <w:autoSpaceDN w:val="0"/>
        <w:adjustRightInd w:val="0"/>
        <w:spacing w:after="0"/>
        <w:ind w:firstLine="282"/>
        <w:jc w:val="both"/>
        <w:rPr>
          <w:rFonts w:cs="Bookman Old Style"/>
          <w:color w:val="000000"/>
        </w:rPr>
      </w:pPr>
      <w:r>
        <w:rPr>
          <w:rFonts w:cs="Bookman Old Style"/>
          <w:color w:val="000000"/>
        </w:rPr>
        <w:t>— Micul dejun este gata, spuse el vesel. Pentru o fată îngheţată. Ai stat foarte mult afară.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Femeie.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Poftim?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Ieri mi-ai spus că sunt femeie, nu fată.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Bineînţeles, chicoti el. O femeie împlinită.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se întrecuse pregătind cel mai savuros mic dejun de când se aflau în cabană: omletă cu roşii, ceapă şi caşcaval.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Îşi petrecură dimineaţa făcând împreună diferite treburi casnice, Jon stând tot timpul aproape de ea. Încă iubindu-l din tot sufletul, pentru câteva momente se simţi tentată să nu plece până când n-ar fi lăsat-o. Dar mândria îi spunea s-o facă cât mai repede posibil. Ştia că o să sufere, dar fiecare clipă petrecută cu el îi adâncea rana deschisă din inimă.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Eşti plecată departe, comentă el în timp ce strângea sacul de dormit.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Mă gândeam, spuse ea visătoare.</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Aş vrea să ştiu la ce anume.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Nimic interesant.</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Totuşi, aş vrea să ştiu.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Începu să se bâlbâie şi spuse primul gând ce-i veni în minte.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Cred că părinţii mei se întreabă unde am dispărut atât de mult timp.</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Vrei să-mi spui că stând aici cu mine, departe de civilizaţie, îţi faci griji în privinţa părinţilor tăi? Nu mai eşti un copil, Gina.</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Atunci, nu te mai îngrijora pentru mine.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Nu o fac. Aş dori numai să fii aici lângă mine, nu la sute de kilometri depărtare.</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Ştii bine că stau aici împotriva voinţei mele.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lastRenderedPageBreak/>
        <w:t>— Ai tot dreptul să fii supărată pe mine, spuse el iritat, dar credeam că lucrurile s-au schimbat între noi, după ziua de ieri.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Nimic nu s-a schimbat.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Ba da.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luă în braţe, strângând-o la pieptul lui atât de tare, încât aproape îşi pierdu respiraţia. O sărută cu atâta pasiune, încât tânăra femeie uită de toate. Îi prinse chipul în mâini şi se lăsă furată de vraja iubirii.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Bărbatul îi deschise bluza cu delicateţe şi o mângâie încet, încercând să descopere tot ce nu era descoperit. Tremurând de dorinţă Gina se bucura de fiecare atingere şi de fiecare sărutare.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Spune-mi că Bruce nu te-a avut niciodată în felul acesta, îi sopţi el cu respiraţia întretăiată.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Efectul cuvintelor lui fu mai mare decât cel a unei băi în apa rece din râu.</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Despre asta era vorba? spuse ea împingându-l cu putere, cu ochii în lacrimi. Nu mă mai înnebuni cu Bruce!</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Crezi că nu-mi pasă dacă te ţin în braţe şi tu te gândeşti la Bruce? Crezi că nu ştiu că atunci când mă priveşti vezi de fapt chipul fratelui meu? Ce este atât de greşit în a vrea să mă doreşti pe mine, nu pe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Mai contează? Tot ce ai vrut a fost să te răzbuni pe Bruce. Nu te-ai gândit niciodată că îmi ruinezi viaţa.</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Răzbunare? Despre ce vorbeşti, femeie?</w:t>
      </w:r>
    </w:p>
    <w:p w:rsidR="007D3A98" w:rsidRDefault="007D3A98" w:rsidP="0059567A">
      <w:pPr>
        <w:widowControl w:val="0"/>
        <w:tabs>
          <w:tab w:val="left" w:pos="476"/>
        </w:tabs>
        <w:autoSpaceDE w:val="0"/>
        <w:autoSpaceDN w:val="0"/>
        <w:adjustRightInd w:val="0"/>
        <w:spacing w:after="0"/>
        <w:ind w:firstLine="282"/>
        <w:jc w:val="both"/>
        <w:rPr>
          <w:rFonts w:cs="Bookman Old Style"/>
          <w:color w:val="000000"/>
        </w:rPr>
      </w:pPr>
      <w:r>
        <w:rPr>
          <w:rFonts w:cs="Bookman Old Style"/>
          <w:color w:val="000000"/>
        </w:rPr>
        <w:t>— Măcar nu te mai preface! strigă ea, în culmea iritării. Tot ce ai făcut a fost pentru a-i plăti lui Bruce cu aceeaşi monedă.</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Asta crezi tu? Că m-am căsătorit cu tine doar pentru a mă răzbuna pe fratele meu?</w:t>
      </w:r>
    </w:p>
    <w:p w:rsidR="007D3A98" w:rsidRDefault="007D3A98" w:rsidP="0059567A">
      <w:pPr>
        <w:widowControl w:val="0"/>
        <w:tabs>
          <w:tab w:val="left" w:pos="505"/>
        </w:tabs>
        <w:autoSpaceDE w:val="0"/>
        <w:autoSpaceDN w:val="0"/>
        <w:adjustRightInd w:val="0"/>
        <w:spacing w:after="0"/>
        <w:ind w:firstLine="282"/>
        <w:jc w:val="both"/>
        <w:rPr>
          <w:rFonts w:cs="Bookman Old Style"/>
          <w:color w:val="000000"/>
        </w:rPr>
      </w:pPr>
      <w:r>
        <w:rPr>
          <w:rFonts w:cs="Bookman Old Style"/>
          <w:color w:val="000000"/>
        </w:rPr>
        <w:t>— El a cauzat accidentul care te-a făcut să te laşi de fotbal, apoi tot el s-a căsătorit cu logodnica ta.</w:t>
      </w:r>
    </w:p>
    <w:p w:rsidR="007D3A98" w:rsidRDefault="007D3A98" w:rsidP="0059567A">
      <w:pPr>
        <w:widowControl w:val="0"/>
        <w:tabs>
          <w:tab w:val="left" w:pos="534"/>
        </w:tabs>
        <w:autoSpaceDE w:val="0"/>
        <w:autoSpaceDN w:val="0"/>
        <w:adjustRightInd w:val="0"/>
        <w:spacing w:after="0"/>
        <w:ind w:firstLine="282"/>
        <w:jc w:val="both"/>
        <w:rPr>
          <w:rFonts w:cs="Bookman Old Style"/>
          <w:color w:val="000000"/>
        </w:rPr>
      </w:pPr>
      <w:r>
        <w:rPr>
          <w:rFonts w:cs="Bookman Old Style"/>
          <w:color w:val="000000"/>
        </w:rPr>
        <w:t>— Şi tu crezi că pe mine mă mai deranjau aceste lucruri petrecute cu ani buni în urmă? Tu crezi vreun cuvânt din ceea ce spui?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Începu să tremure, faţa îi deveni roşie ca focul şi ochii îi aruncau scântei de furie.</w:t>
      </w:r>
    </w:p>
    <w:p w:rsidR="007D3A98" w:rsidRDefault="007D3A98" w:rsidP="0059567A">
      <w:pPr>
        <w:widowControl w:val="0"/>
        <w:tabs>
          <w:tab w:val="left" w:pos="476"/>
        </w:tabs>
        <w:autoSpaceDE w:val="0"/>
        <w:autoSpaceDN w:val="0"/>
        <w:adjustRightInd w:val="0"/>
        <w:spacing w:after="0"/>
        <w:ind w:firstLine="282"/>
        <w:jc w:val="both"/>
        <w:rPr>
          <w:rFonts w:cs="Bookman Old Style"/>
          <w:color w:val="000000"/>
        </w:rPr>
      </w:pPr>
      <w:r>
        <w:rPr>
          <w:rFonts w:cs="Bookman Old Style"/>
          <w:color w:val="000000"/>
        </w:rPr>
        <w:t>— Răspunde-mi! strigă el furios. Dacă tu crezi asemenea lucru despre mine, atunci de ce ai făcut dragoste cu mine?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N-avea cum să-i răspundă la această întrebare. Aşa că începu să se retragă pas cu pas din calea lui, se aşeză pe pat şi-şi ascunse faţa în mâini.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lastRenderedPageBreak/>
        <w:t>— Eşti orb, sopţi ea în cele din urmă.</w:t>
      </w:r>
    </w:p>
    <w:p w:rsidR="007D3A98" w:rsidRDefault="007D3A98" w:rsidP="0059567A">
      <w:pPr>
        <w:widowControl w:val="0"/>
        <w:tabs>
          <w:tab w:val="left" w:pos="499"/>
        </w:tabs>
        <w:autoSpaceDE w:val="0"/>
        <w:autoSpaceDN w:val="0"/>
        <w:adjustRightInd w:val="0"/>
        <w:spacing w:after="0"/>
        <w:ind w:firstLine="282"/>
        <w:jc w:val="both"/>
        <w:rPr>
          <w:rFonts w:cs="Bookman Old Style"/>
          <w:color w:val="000000"/>
        </w:rPr>
      </w:pPr>
      <w:r>
        <w:rPr>
          <w:rFonts w:cs="Bookman Old Style"/>
          <w:color w:val="000000"/>
        </w:rPr>
        <w:t>— Da, sunt orb. Şi prost, credeam că eşti o fiinţă inocentă odată ce nu mai făcuse-şi dragoste cu niciun bărbat. Dar m-am înşelat, tot ce ai dorit a fost să se consume căsătoria noastră.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Cum poţi să spui aşa ceva? spuse ea printre suspine.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Pot. Acum câteva minute credeam că a fost ceva minunat, credeam că ieri mi-ai oferit un dar special.</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tu trebuia să-mi aduci aminte de Bruce?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Pentru că va fi mereu în inima ta.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Asta nu s-ar fi întâmplat dacă m-ai fi lăsat să plec. N-a fost de ajuns că mi-ai ruinat nunta cu Bruce? De ce a trebuit să mă aduci aici şi să mă ţii prizonieră?</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Nu-mi dai niciun motiv să te compătimesc. Ştiu că nicio femeie care a fost cu Bruce n-a refuzat niciodată banii lui, dar nu credeam că îi vei sări la gât.</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Ce vrei să spui? Mâinile ei tremurau de furie şi le puse la spate astfel încât Jon să nu le vadă.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te preface!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deschise cutia de metal de unde scoase cele două copii ale contractului de anulare a căsătoriei.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Poftim, cele două seturi de acte.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Rupse hârtiile în bucăţele pe care le aruncă în aer asemenea unor confeti, acelea care lipsiseră de la nunta lor.</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Mai am copia mea, spuse ea sfidătoare.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Din doi paşi, era lângă posetă. O răsturnă, şi toate lucrurile ei se împrăştiară pe podea. Printre ruj, oglindă, pieptene găsi copia pe care i-o dăduse. O luă şi o aruncă în foc.</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Poftim! Ai câştigat, Gina. Actele sunt nule şi căsătoria este încă în vigoare. Acum îţi poţi angaja un avocat şi poţi câştiga mulţi bani.</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 asta vreau!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Plângând în hohote, se ridică şi fugi din cabană. Prea agitată, nu simţi frigul pătrunzător care o pătrunse. Alunecă şi căzu, dar gândul ei era numai la cheia camionetei. Căută disperată sub roată şi când simţi răceala metalului în mână, răsuflă uşurată.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Deci, ştiai unde e cheia!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Cuvintele lui o îngheţară mai tare ca vântul pătrunzător.</w:t>
      </w:r>
    </w:p>
    <w:p w:rsidR="007D3A98" w:rsidRDefault="007D3A98" w:rsidP="0059567A">
      <w:pPr>
        <w:widowControl w:val="0"/>
        <w:tabs>
          <w:tab w:val="left" w:pos="548"/>
        </w:tabs>
        <w:autoSpaceDE w:val="0"/>
        <w:autoSpaceDN w:val="0"/>
        <w:adjustRightInd w:val="0"/>
        <w:spacing w:after="0"/>
        <w:ind w:firstLine="282"/>
        <w:jc w:val="both"/>
        <w:rPr>
          <w:rFonts w:cs="Bookman Old Style"/>
          <w:color w:val="000000"/>
        </w:rPr>
      </w:pPr>
      <w:r>
        <w:rPr>
          <w:rFonts w:cs="Bookman Old Style"/>
          <w:color w:val="000000"/>
        </w:rPr>
        <w:t>— Puteai să pleci, dar nu astea erau planurile tale, nu? Trebuia să te asiguri că nu vei pleca de aici virgină, astfel încât să pot anula căsătoria noastră fără nicio piedică.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lastRenderedPageBreak/>
        <w:t>— Greşeşti atât de tare! îşi strigă ea disperarea.</w:t>
      </w:r>
    </w:p>
    <w:p w:rsidR="007D3A98" w:rsidRDefault="007D3A98" w:rsidP="0059567A">
      <w:pPr>
        <w:widowControl w:val="0"/>
        <w:tabs>
          <w:tab w:val="left" w:pos="473"/>
        </w:tabs>
        <w:autoSpaceDE w:val="0"/>
        <w:autoSpaceDN w:val="0"/>
        <w:adjustRightInd w:val="0"/>
        <w:spacing w:after="0"/>
        <w:ind w:firstLine="282"/>
        <w:jc w:val="both"/>
        <w:rPr>
          <w:rFonts w:cs="Bookman Old Style"/>
          <w:color w:val="000000"/>
        </w:rPr>
      </w:pPr>
      <w:r>
        <w:rPr>
          <w:rFonts w:cs="Bookman Old Style"/>
          <w:color w:val="000000"/>
        </w:rPr>
        <w:t>— Atunci, de ce eşti încă aici?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Prea ameţită de durere ca să judece bine, Gina nu ştia ce să-i răspundă. Nu-i putea spune adevărul: că în prostia ei nemărginită, se îndrăgostise nebuneşte de el.</w:t>
      </w:r>
    </w:p>
    <w:p w:rsidR="007D3A98" w:rsidRDefault="007D3A98" w:rsidP="0059567A">
      <w:pPr>
        <w:widowControl w:val="0"/>
        <w:tabs>
          <w:tab w:val="left" w:pos="471"/>
        </w:tabs>
        <w:autoSpaceDE w:val="0"/>
        <w:autoSpaceDN w:val="0"/>
        <w:adjustRightInd w:val="0"/>
        <w:spacing w:after="0"/>
        <w:ind w:firstLine="282"/>
        <w:jc w:val="both"/>
        <w:rPr>
          <w:rFonts w:cs="Bookman Old Style"/>
          <w:color w:val="000000"/>
        </w:rPr>
      </w:pPr>
      <w:r>
        <w:rPr>
          <w:rFonts w:cs="Bookman Old Style"/>
          <w:color w:val="000000"/>
        </w:rPr>
        <w:t>— Am vrut să plec. În ziua când ai făcut baie în cascadă. Până atunci, nu avusesem nicio şansă. A plouat foarte mult şi drumul era foarte alunecos.</w:t>
      </w:r>
    </w:p>
    <w:p w:rsidR="007D3A98" w:rsidRDefault="007D3A98" w:rsidP="0059567A">
      <w:pPr>
        <w:widowControl w:val="0"/>
        <w:tabs>
          <w:tab w:val="left" w:pos="558"/>
        </w:tabs>
        <w:autoSpaceDE w:val="0"/>
        <w:autoSpaceDN w:val="0"/>
        <w:adjustRightInd w:val="0"/>
        <w:spacing w:after="0"/>
        <w:ind w:firstLine="282"/>
        <w:jc w:val="both"/>
        <w:rPr>
          <w:rFonts w:cs="Bookman Old Style"/>
          <w:color w:val="000000"/>
        </w:rPr>
      </w:pPr>
      <w:r>
        <w:rPr>
          <w:rFonts w:cs="Bookman Old Style"/>
          <w:color w:val="000000"/>
        </w:rPr>
        <w:t>— Poţi să pleci, zise el foarte calm. Vino în cabană şi strânge-ţi lucrurile. Nu vreau să mai rămână aici nici măcar o agrafă ce mi-ar putea aminti de şederea ta aici.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Nu folosesc agrafe, spuse ea stupid, încercând să caute un motiv să scape de acuzaţiile ce i se aduceau.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Acum era sigură, faptul că făcuse dragoste cu logodnica fratelui său era încununarea răzbunării lui. Altfel nu i-ar fi dat drumul să plece.</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Cred că îl urăşti foarte mult pe fratele tău, spuse ea în timp ce mergea în spatele lui spre cabană.</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Crezi ce vrei, dar asta nu te salvează de consecinţe. Mă voi lupta cu tine în tribunal cu toate forţele.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Ajunşi în cabană el, îi trânti valizele pe pat şi începu să-i arunce toate lucrurile pe care le găsea, în devălmăşie.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Îmi împachetez singură lucrurile! strigă ea furioasă.</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Nu, vreau să pleci imediat. Nu vreau să te mai văd şi nu vreau să vorbim acum de termenii divorţului. Te vei întâlni cu avocatul meu imediat ce voi vorbi cu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Auzind aceste cuvinte, Gina căzu în disperare, între ei nu mai putea fi vorba de o reconciliere.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Tu ai aranjat această căsătorie, tu să ai grijă şi de divorţ. Şi chiar dacă mă crezi sau nu, nu voi accepta niciun peni din banii tăi murdari. Spune ce vrei şi crezi ce vrei, dar nu vreau să te mai văd niciodată.</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Ştii că eşti în siguranţă dacă îmi spui vorbe frumoase, dar mai ştiu că avocaţii californieni sunt maeştri în a stoarce şi ultimul ban de la un nenorocit care se încurcă cu astfel de femei.</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Adu-ţi aminte. Tu m-ai păcălit să mă căsătoresc cu tine, spuse ea furioasă.</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xml:space="preserve">— Bineînţeles, îmi aduc aminte. Singura mea satisfacţie este că nu te-am lăsat să te distrezi cu Bruce. Nu te îngrijora, Gina. Vei fi mai bogată decât îţi închipui. O să vezi că am să mă ocup </w:t>
      </w:r>
      <w:r>
        <w:rPr>
          <w:rFonts w:cs="Bookman Old Style"/>
          <w:color w:val="000000"/>
        </w:rPr>
        <w:lastRenderedPageBreak/>
        <w:t>personal de asta.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Resemnarea din vocea lui îi frânse inima. Îl privi cum închide cele două valize şi apoi iese din cabană. Merse în spatele lui la fel ca într-un cortegiu mortuar. Îşi îngropa iubirea în sălbăticia pădurii.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După ce trânti valizele în camionetă se apropie de ea şi-i strecură o bucată de hârtie în mână.</w:t>
      </w:r>
    </w:p>
    <w:p w:rsidR="007D3A98" w:rsidRDefault="007D3A98" w:rsidP="0059567A">
      <w:pPr>
        <w:widowControl w:val="0"/>
        <w:tabs>
          <w:tab w:val="left" w:pos="471"/>
        </w:tabs>
        <w:autoSpaceDE w:val="0"/>
        <w:autoSpaceDN w:val="0"/>
        <w:adjustRightInd w:val="0"/>
        <w:spacing w:after="0"/>
        <w:ind w:firstLine="282"/>
        <w:jc w:val="both"/>
        <w:rPr>
          <w:rFonts w:cs="Bookman Old Style"/>
          <w:color w:val="000000"/>
        </w:rPr>
      </w:pPr>
      <w:r>
        <w:rPr>
          <w:rFonts w:cs="Bookman Old Style"/>
          <w:color w:val="000000"/>
        </w:rPr>
        <w:t>— Vei dori să-l suni pe Bruce, spuse el forţându-se să fie calm. Ţi-am scris aici numerele de la fermă, şi de la hotelul unde stă de obicei în Las Vegas.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puse hârtia în buzunar fără să se uite la ea.</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N-ai cum să te rătăcesti, continuă Jon. Urmezi drumul până ajungi la un magazin şi o staţie de benzină. Acolo există un telefon şi te vor îndruma cum să ajungi la cel mai apropiat oraş. Ai de mers cam trei – patru ore până acolo.</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tăcea, abătută. Era prea târziu să-i poată mulţumi pentru faptul că o lăsa să plece.</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Nu cred că o să mai vrei ceva de la mine, dar ţi-am dat şi numele avocatului meu, Steve Garcia. Dacă vrei, te rog să-l suni şi să-i spui să vină să mă ia de aici, îţi rămân dator.</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O să-l sun imediat.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Nu voia să se răzbune pe el. L-ar fi putut lăsa să meargă pe jos până la cea mai apropiată localitate, dar nu era necesar. Odată ce va găsi o staţie de autobuz, îi va trimite maşina înapoi. Însă nu avea niciun sens să-i spună toate acestea.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cheia în mână, Gina nu ştia cum să se despartă de bărbatul pe care încă îl iubea mai mult decât orice.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Ia şi banii aceştia. Îţi vor trebui pentru a ajunge acasă, spuse el îndesându-i în palmă câteva bancnote.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N-am nevoie de banii tăi.</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I-ai oricum. Cu ce crezi că vei putea să cumperi benzină şi mâncare?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 unde ştii că n-am proprii mei bani?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N-ai de-ajuns pentru a-ţi plăti biletul până la Chicago.</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M-ai controlat în poşetă!</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Da, aprobă şi nu se simţea niciun fel de părere de rău în glasul lui.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Eşti cel mai nesuferit om pe care l-am întâlnit vreodată.</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Spune-mi cum îţi convine ţie.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Furioasă aruncă banii pe care îi ţinea în mână cât mai departe </w:t>
      </w:r>
      <w:r>
        <w:rPr>
          <w:rFonts w:cs="Bookman Old Style"/>
          <w:color w:val="000000"/>
        </w:rPr>
        <w:lastRenderedPageBreak/>
        <w:t>posibil.</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Cum naiba crezi că vei ajunge acasă fără bani?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te interesează pe tine.</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Te anunţ să nu depinzi de Bruce. S-ar putea să fie ocupat şi să nu poată veni după tine.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Ce lovitură de teatru! I-ai furat soţia fratelui tău, m-ai adus aici ţinându-mă prizonieră şi crezi că după o săptămână m-a şi uitat? N-ai nicio limită nu-i aşa?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Deschise uşa camionetei şi vru să se urce, dar o mână puternică o trase înapoi.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Lasă-mă să plec!</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înainte de a aduna toţi banii şi a-i pune în posetă.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Sunt banii tăi. Ridică-i tu, dacă îi vrei.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N-am să te las să pleci fără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Dacă nu, ce se întâmplă? Voi suferi consecinţele?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merse calm, strânse banii, apoi îi aruncă în maşină.</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Poţi să faci marele gest de a mi-i arunca în faţă cu prima ocazie. Acum, fii înţeleaptă şi foloseşte-i pentru ce ai nevoie.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Bine, acum am să plec, spuse tânăra înghiţindu-şi cu greu lacrimile.</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Să conduci cu grijă în vale, o avertiză el. Să nu mergi cu viteză mare şi să ai grijă că drumul nu este foarte bine uscat şi ai putea aluneca.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Stop. Vorbeşti ca mama.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o trase repede la piept şi-i sărută părul.</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Ai grijă, sopţi el, apoi se întoarse cu spatele.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Grijă, atenţie, precauţie, cele trei mari cuvinte care îi vor face regulile în viaţă de acum înainte.</w:t>
      </w:r>
    </w:p>
    <w:p w:rsidR="002174A4" w:rsidRDefault="007D3A98" w:rsidP="0059567A">
      <w:pPr>
        <w:widowControl w:val="0"/>
        <w:autoSpaceDE w:val="0"/>
        <w:autoSpaceDN w:val="0"/>
        <w:adjustRightInd w:val="0"/>
        <w:spacing w:after="0"/>
        <w:ind w:firstLine="282"/>
        <w:jc w:val="both"/>
        <w:rPr>
          <w:rFonts w:cs="Bookman Old Style"/>
          <w:color w:val="000000"/>
          <w:lang w:val="en-US"/>
        </w:rPr>
      </w:pPr>
      <w:r>
        <w:rPr>
          <w:rFonts w:cs="Bookman Old Style"/>
          <w:color w:val="000000"/>
        </w:rPr>
        <w:t>Imediat ce cabana dispăru din raza ei vizuală, Gina opri maşina şi plânse cu lacrimi amare. Grijă, atenţie, precauţie. De acum înainte nu va mai suferi, nu se va mai îndrăgosti. Îşi şterse ochii şi porni pe un drum fără întoarcere.</w:t>
      </w:r>
    </w:p>
    <w:p w:rsidR="002174A4" w:rsidRDefault="002174A4" w:rsidP="0059567A">
      <w:pPr>
        <w:pStyle w:val="RITitlu"/>
        <w:spacing w:before="0" w:after="0"/>
        <w:rPr>
          <w:rFonts w:ascii="Bookman Old Style" w:hAnsi="Bookman Old Style"/>
          <w:i/>
          <w:noProof/>
        </w:rPr>
      </w:pPr>
      <w:r>
        <w:rPr>
          <w:rFonts w:ascii="Bookman Old Style" w:hAnsi="Bookman Old Style"/>
          <w:i/>
          <w:noProof/>
        </w:rPr>
        <w:lastRenderedPageBreak/>
        <w:t>Capitolul 10</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Staţia de benzină şi magazinul apărură în calea ei mult mai repede decât s-ar fi aşteptat. Oare Jon exagerase cu izolarea cabanei, pentru a o descuraja să plece? Dacă era aşa, mai adăuga un lucru pe care n-o să i-l ierte.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Tabla de pe magazin atârna dezolant şi lângă cele două pompe antice de benzină era un afiş mâncat de vreme: AUTOSERVIRE.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Indicatorul arăta că avea încă destulă benzină în rezervor, dar pentru a fi împăcată, Gina dorea să-l umple. Deoarece niciodată nu avusese o maşină personală, a face plinul unei camionete era pentru ea un mister. Bâjbâi după mânerul care deschidea rezervorul, vârî ciocul pompei cu grijă şi se chinui să aibă grijă ca nu cumva să dea pe afară combustibilul. Această treabă îi luă foarte mult timp, însă nimic nu o grăbea. Era încă dimineaţă dar, ca să fie onestă cu ea, acest loc nu era prea îmbietor şi n-avea de ce să rămână prea mult timp în preajmă.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femeie stearsă, cu un păr lung, nepieptănat, apăru după tejgheaua magazinului, îi luă banii pentru combustibil şi-i schimbă zece dolari în fise pentru telefon. Acesta se afla exact lângă tejghea şi văzând privirea curioasă a femeii, Gina se răzgândi. Va telefona din cel mai apropiat oraş.</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Cu indicaţiile de rigoare, nu avea decât să urmeze singurul drum care trecea pe acolo, tânăra se aşeză confortabil în camionetă şi porni din nou la drum, gândindu-se pe cine să sune prima dată şi ce să spună. Bruce era prima prioritate, dar şi părinţii ei erau importanţi. În ciuda telegramei pe care le-o trimisese Jon, poate tocmai datorită ei, era sigură că aceştia erau foarte îngrijoraţi de soarta ei.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Orăselul în care ajunse nu era cu nimic mai impresionant decât magazinul de unde plecase cu puţină vreme înainte. O micuţă comunitate trăia în cele câteva case însirate de-a lungul drumului, primul asfaltat de când plecase de la cabană.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În mijlocul oraşului se găsea o clădire galbenă pe care scria cu litere albastre: MOTEL. Tânărul cu faţa marcată de acneie din spatele ghiseului nu puse nicio întrebare, doar îi înmână o cheie: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Aveţi camera numărul trei. Are cea mai bună priveliste.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Interiorul camerei nu era departe de cel al cabanei lui Jon, singura diferenţă fiind un telefon mare, negru, ce trona pe o măsuţă, care era tot ce-şi dorea. Ridică repede receptorul şi formă </w:t>
      </w:r>
      <w:r>
        <w:rPr>
          <w:rFonts w:cs="Bookman Old Style"/>
          <w:color w:val="000000"/>
        </w:rPr>
        <w:lastRenderedPageBreak/>
        <w:t>numărul casei părinţilor ei. Vorbi cu amândoi, asigurându-i că se simţea bine.</w:t>
      </w:r>
    </w:p>
    <w:p w:rsidR="007D3A98" w:rsidRDefault="007D3A98" w:rsidP="0059567A">
      <w:pPr>
        <w:widowControl w:val="0"/>
        <w:tabs>
          <w:tab w:val="left" w:pos="558"/>
        </w:tabs>
        <w:autoSpaceDE w:val="0"/>
        <w:autoSpaceDN w:val="0"/>
        <w:adjustRightInd w:val="0"/>
        <w:spacing w:after="0"/>
        <w:ind w:firstLine="282"/>
        <w:jc w:val="both"/>
        <w:rPr>
          <w:rFonts w:cs="Bookman Old Style"/>
          <w:color w:val="000000"/>
        </w:rPr>
      </w:pPr>
      <w:r>
        <w:rPr>
          <w:rFonts w:cs="Bookman Old Style"/>
          <w:color w:val="000000"/>
        </w:rPr>
        <w:t>— Lucrurile n-au mers aşa cum mi-am dorit, spuse ea, nedorind să-şi supere mama.</w:t>
      </w:r>
    </w:p>
    <w:p w:rsidR="007D3A98" w:rsidRDefault="007D3A98" w:rsidP="0059567A">
      <w:pPr>
        <w:widowControl w:val="0"/>
        <w:tabs>
          <w:tab w:val="left" w:pos="478"/>
        </w:tabs>
        <w:autoSpaceDE w:val="0"/>
        <w:autoSpaceDN w:val="0"/>
        <w:adjustRightInd w:val="0"/>
        <w:spacing w:after="0"/>
        <w:ind w:firstLine="282"/>
        <w:jc w:val="both"/>
        <w:rPr>
          <w:rFonts w:cs="Bookman Old Style"/>
          <w:color w:val="000000"/>
        </w:rPr>
      </w:pPr>
      <w:r>
        <w:rPr>
          <w:rFonts w:cs="Bookman Old Style"/>
          <w:color w:val="000000"/>
        </w:rPr>
        <w:t>— Acum o să vii acasă, draga mea?</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încă, mai stau puţin.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nu ştia de ce rostise aceste cuvinte. Avea nevoie de câteva zile în care să se liniştească şi să-şi pună viaţa în ordine. Oricum, nu era sigură că se va mai întoarce în Illinois.</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Ce s-a întâmplat cu grijă, atenţie şi precauţie? se întrebă ea după ce termină de vorbit cu părinţii.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Trebuia să se decidă ce să facă: să se întoarcă la slujba ei măruntă, dar sigură, ori să plece într-un loc nou, unde să înceapă o nouă viaţă?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Foarte nervoasă, ridică din nou receptorul şi formă numărul hotelului din Las Vegas pe care i-l scrisese Jon pe bucăţica de hârtie. Cum o să-i explice de ce-l părăsise înainte de nuntă? Cum o să poată să-i spună că de fapt se căsătorise cu fratele lui? Cât de tare o să se înfurie Bruce pe fratele său?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Sau poate ar trebui să conducă maşina până în Las Vegas şi acolo să-i explice ce se întâmplase, apoi să-l roage să-şi recupereze fratele de pe munte?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Puse receptorul înapoi în furcă, luă un calmant şi încercă să se relaxeze.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Angajatul hotelului îi confirmă imediat că Bruce Kenyon era oaspetele lor şi-i dădu legătura în camera acestuia. Telefonul sună de şase ori până când o voce somnoroasă răspunse.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Bruce?</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Mda.</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Aici este Gina.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O lungă tăcere o făcu să se întrebe dacă încerca să se trezească sau refuza să vorbească cu ea.</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Nu mă aşteptam să te mai aud.</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Vreau să-ţi explic ce s-a întâmplat.</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Te-ai răzgândit. Am înţeles imediat.</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Nu, nu este adevărat. Am primit o telegramă de la tine în care mă chemai cu o zi mai devreme.</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Ce naiba spui acolo? strigă el.</w:t>
      </w:r>
    </w:p>
    <w:p w:rsidR="007D3A98" w:rsidRDefault="007D3A98" w:rsidP="0059567A">
      <w:pPr>
        <w:widowControl w:val="0"/>
        <w:tabs>
          <w:tab w:val="left" w:pos="451"/>
        </w:tabs>
        <w:autoSpaceDE w:val="0"/>
        <w:autoSpaceDN w:val="0"/>
        <w:adjustRightInd w:val="0"/>
        <w:spacing w:after="0"/>
        <w:ind w:firstLine="282"/>
        <w:jc w:val="both"/>
        <w:rPr>
          <w:rFonts w:cs="Bookman Old Style"/>
          <w:color w:val="000000"/>
        </w:rPr>
      </w:pPr>
      <w:r>
        <w:rPr>
          <w:rFonts w:cs="Bookman Old Style"/>
          <w:color w:val="000000"/>
        </w:rPr>
        <w:t>— Ascultă-mă, Bruce. Am luat imediat avionul şi am crezut că m-am întâlnit cu tine.</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lastRenderedPageBreak/>
        <w:t>— Vorbeşti fără sens.</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M-am întâlnit cu Jon. Fratele tău.</w:t>
      </w:r>
    </w:p>
    <w:p w:rsidR="007D3A98" w:rsidRDefault="007D3A98" w:rsidP="0059567A">
      <w:pPr>
        <w:widowControl w:val="0"/>
        <w:tabs>
          <w:tab w:val="left" w:pos="509"/>
        </w:tabs>
        <w:autoSpaceDE w:val="0"/>
        <w:autoSpaceDN w:val="0"/>
        <w:adjustRightInd w:val="0"/>
        <w:spacing w:after="0"/>
        <w:ind w:firstLine="282"/>
        <w:jc w:val="both"/>
        <w:rPr>
          <w:rFonts w:cs="Bookman Old Style"/>
          <w:color w:val="000000"/>
        </w:rPr>
      </w:pPr>
      <w:r>
        <w:rPr>
          <w:rFonts w:cs="Bookman Old Style"/>
          <w:color w:val="000000"/>
        </w:rPr>
        <w:t>— Ştiu că Jon este fratele meu, dar nu înţeleg de ce te-ai întâlnit cu el.</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Bruce, am crezut că Jon eşti tu. M-am căsătorit cu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Tăcerea care se lăsase acum fu mai lungă decât prima, aşa că tânăra se forţă să vorbească în continuare.</w:t>
      </w:r>
    </w:p>
    <w:p w:rsidR="007D3A98" w:rsidRDefault="007D3A98" w:rsidP="0059567A">
      <w:pPr>
        <w:widowControl w:val="0"/>
        <w:tabs>
          <w:tab w:val="left" w:pos="446"/>
        </w:tabs>
        <w:autoSpaceDE w:val="0"/>
        <w:autoSpaceDN w:val="0"/>
        <w:adjustRightInd w:val="0"/>
        <w:spacing w:after="0"/>
        <w:ind w:firstLine="282"/>
        <w:jc w:val="both"/>
        <w:rPr>
          <w:rFonts w:cs="Bookman Old Style"/>
          <w:color w:val="000000"/>
        </w:rPr>
      </w:pPr>
      <w:r>
        <w:rPr>
          <w:rFonts w:cs="Bookman Old Style"/>
          <w:color w:val="000000"/>
        </w:rPr>
        <w:t>— Jon s-a căsătorit cu mine, pretinzând că eşti tu, astfel încât să nu te recăsătoresti şi în urma unui eventual divorţ să nu pierzi din nou o bună parte din averea familiei.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În mometul de faţă eşti căsătorită cu Jon?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Nicio reacţie n-ar fi surprins-o mai mult decât hohotul de râs pe care-l auzi în receptor.</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Bruce, nu este o glumă! Chiar sunt căsătorită cu Jon.</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N-am niciun dubiu că ai făcut-o. Doar mă mir că fratele meu mai mare a putut face acest joc.</w:t>
      </w:r>
    </w:p>
    <w:p w:rsidR="007D3A98" w:rsidRDefault="007D3A98" w:rsidP="0059567A">
      <w:pPr>
        <w:widowControl w:val="0"/>
        <w:tabs>
          <w:tab w:val="left" w:pos="470"/>
        </w:tabs>
        <w:autoSpaceDE w:val="0"/>
        <w:autoSpaceDN w:val="0"/>
        <w:adjustRightInd w:val="0"/>
        <w:spacing w:after="0"/>
        <w:ind w:firstLine="282"/>
        <w:jc w:val="both"/>
        <w:rPr>
          <w:rFonts w:cs="Bookman Old Style"/>
          <w:color w:val="000000"/>
        </w:rPr>
      </w:pPr>
      <w:r>
        <w:rPr>
          <w:rFonts w:cs="Bookman Old Style"/>
          <w:color w:val="000000"/>
        </w:rPr>
        <w:t>— Nu este niciun joc. M-a răpit şi a vrut să mă ţină captivă în cabana lui de la munte.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Unde eşti acum?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Într-un mic orăşel din Arizona.</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Şi cum de te-a lăsat să pleci?</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E o poveste mai lungă. Nu mai contează. Bruce, nu eşti supărat că fratele tău s-a răzbunat pe tine?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Răzbunare pentru ce?</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Pentru accident. Pentru piciorul lui. Pentru faptul că te-ai căsătorit cu logodnica lui.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Gina, te simţi bine? Vorbeşti fără sens.</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Sunt căsătorită!</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Da, da. Am înţeles partea asta. Jon a încercat să mă ţină departe de probleme, nu mă îndoiesc că a făcut şi gestul acesta drastic pentru a mă scuti de încă un divorţ murdar.</w:t>
      </w:r>
    </w:p>
    <w:p w:rsidR="007D3A98" w:rsidRDefault="007D3A98" w:rsidP="0059567A">
      <w:pPr>
        <w:widowControl w:val="0"/>
        <w:tabs>
          <w:tab w:val="left" w:pos="480"/>
        </w:tabs>
        <w:autoSpaceDE w:val="0"/>
        <w:autoSpaceDN w:val="0"/>
        <w:adjustRightInd w:val="0"/>
        <w:spacing w:after="0"/>
        <w:ind w:firstLine="282"/>
        <w:jc w:val="both"/>
        <w:rPr>
          <w:rFonts w:cs="Bookman Old Style"/>
          <w:color w:val="000000"/>
        </w:rPr>
      </w:pPr>
      <w:r>
        <w:rPr>
          <w:rFonts w:cs="Bookman Old Style"/>
          <w:color w:val="000000"/>
        </w:rPr>
        <w:t>— De ce nu mi-ai spus niciodată de cea de-a doua căsătorie? îl acuză ea, mirată că nu era deloc supărat.</w:t>
      </w:r>
    </w:p>
    <w:p w:rsidR="007D3A98" w:rsidRDefault="007D3A98" w:rsidP="0059567A">
      <w:pPr>
        <w:widowControl w:val="0"/>
        <w:tabs>
          <w:tab w:val="left" w:pos="490"/>
        </w:tabs>
        <w:autoSpaceDE w:val="0"/>
        <w:autoSpaceDN w:val="0"/>
        <w:adjustRightInd w:val="0"/>
        <w:spacing w:after="0"/>
        <w:ind w:firstLine="282"/>
        <w:jc w:val="both"/>
        <w:rPr>
          <w:rFonts w:cs="Bookman Old Style"/>
          <w:color w:val="000000"/>
        </w:rPr>
      </w:pPr>
      <w:r>
        <w:rPr>
          <w:rFonts w:cs="Bookman Old Style"/>
          <w:color w:val="000000"/>
        </w:rPr>
        <w:t>— Iubito, ştiu că între noi doi este ceva special. De ce să te încarc cu vechile mele probleme?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Acest răspuns nu o surprinse. Acum îl cunoştea pe Bruce mult mai bine decât în ziua când zburase spre Las Vegas să se căsătorească cu el.</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xml:space="preserve">— Nu mai contează acum, dar nu înţeleg cum de poţi fi atât de </w:t>
      </w:r>
      <w:r>
        <w:rPr>
          <w:rFonts w:cs="Bookman Old Style"/>
          <w:color w:val="000000"/>
        </w:rPr>
        <w:lastRenderedPageBreak/>
        <w:t>calm când Jon a făcut o asemenea faptă pentru a se răzbuna pe tine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Când ţi-a venit această idee?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Păi</w:t>
      </w:r>
      <w:r w:rsidR="003E717D">
        <w:rPr>
          <w:rFonts w:cs="Bookman Old Style"/>
          <w:color w:val="000000"/>
        </w:rPr>
        <w:t>...</w:t>
      </w:r>
      <w:r>
        <w:rPr>
          <w:rFonts w:cs="Bookman Old Style"/>
          <w:color w:val="000000"/>
        </w:rPr>
        <w:t xml:space="preserve"> mi-am închipuit</w:t>
      </w:r>
      <w:r w:rsidR="003E717D">
        <w:rPr>
          <w:rFonts w:cs="Bookman Old Style"/>
          <w:color w:val="000000"/>
        </w:rPr>
        <w:t>...</w:t>
      </w:r>
    </w:p>
    <w:p w:rsidR="007D3A98" w:rsidRDefault="007D3A98" w:rsidP="0059567A">
      <w:pPr>
        <w:widowControl w:val="0"/>
        <w:tabs>
          <w:tab w:val="left" w:pos="510"/>
        </w:tabs>
        <w:autoSpaceDE w:val="0"/>
        <w:autoSpaceDN w:val="0"/>
        <w:adjustRightInd w:val="0"/>
        <w:spacing w:after="0"/>
        <w:ind w:firstLine="282"/>
        <w:jc w:val="both"/>
        <w:rPr>
          <w:rFonts w:cs="Bookman Old Style"/>
          <w:color w:val="000000"/>
        </w:rPr>
      </w:pPr>
      <w:r>
        <w:rPr>
          <w:rFonts w:cs="Bookman Old Style"/>
          <w:color w:val="000000"/>
        </w:rPr>
        <w:t>— Gina, ar fi bine să nu mai gândeşti aşa. Tu nu-l cunoşti pe Jon. A fost singurul care a vorbit cu tata şi l-a convins să nu mă trimită la Academia Militară după accident. Chiar dacă n-a mai putut să joace fotbal, m-a susţinut de fiecare dată în faţa familiei şi sunt sigur că nu mi-a purtat niciodată pică.</w:t>
      </w:r>
    </w:p>
    <w:p w:rsidR="007D3A98" w:rsidRDefault="007D3A98" w:rsidP="0059567A">
      <w:pPr>
        <w:widowControl w:val="0"/>
        <w:tabs>
          <w:tab w:val="left" w:pos="482"/>
        </w:tabs>
        <w:autoSpaceDE w:val="0"/>
        <w:autoSpaceDN w:val="0"/>
        <w:adjustRightInd w:val="0"/>
        <w:spacing w:after="0"/>
        <w:ind w:firstLine="282"/>
        <w:jc w:val="both"/>
        <w:rPr>
          <w:rFonts w:cs="Bookman Old Style"/>
          <w:color w:val="000000"/>
        </w:rPr>
      </w:pPr>
      <w:r>
        <w:rPr>
          <w:rFonts w:cs="Bookman Old Style"/>
          <w:color w:val="000000"/>
        </w:rPr>
        <w:t>— Dar te-ai căsătorit cu logodnica lui, pledă ea în continuare.</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I-am făcut un bine, după cum ştii, tot ce a vrut au fost banii familiei Kenyon, şi nu conta pe care frate să-l prindă în capcană. Eu am fost cel prost. Jon s-a bucurat că n-a făcut el această greşeală.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 înţeleg, sopţi ea gânditoare.</w:t>
      </w:r>
    </w:p>
    <w:p w:rsidR="007D3A98" w:rsidRDefault="007D3A98" w:rsidP="0059567A">
      <w:pPr>
        <w:widowControl w:val="0"/>
        <w:tabs>
          <w:tab w:val="left" w:pos="473"/>
        </w:tabs>
        <w:autoSpaceDE w:val="0"/>
        <w:autoSpaceDN w:val="0"/>
        <w:adjustRightInd w:val="0"/>
        <w:spacing w:after="0"/>
        <w:ind w:firstLine="282"/>
        <w:jc w:val="both"/>
        <w:rPr>
          <w:rFonts w:cs="Bookman Old Style"/>
          <w:color w:val="000000"/>
        </w:rPr>
      </w:pPr>
      <w:r>
        <w:rPr>
          <w:rFonts w:cs="Bookman Old Style"/>
          <w:color w:val="000000"/>
        </w:rPr>
        <w:t>— Această căsătorie a voastră este una adevărată?</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Nu, nu este reală.</w:t>
      </w:r>
    </w:p>
    <w:p w:rsidR="007D3A98" w:rsidRDefault="007D3A98" w:rsidP="0059567A">
      <w:pPr>
        <w:widowControl w:val="0"/>
        <w:tabs>
          <w:tab w:val="left" w:pos="476"/>
        </w:tabs>
        <w:autoSpaceDE w:val="0"/>
        <w:autoSpaceDN w:val="0"/>
        <w:adjustRightInd w:val="0"/>
        <w:spacing w:after="0"/>
        <w:ind w:firstLine="282"/>
        <w:jc w:val="both"/>
        <w:rPr>
          <w:rFonts w:cs="Bookman Old Style"/>
          <w:color w:val="000000"/>
        </w:rPr>
      </w:pPr>
      <w:r>
        <w:rPr>
          <w:rFonts w:cs="Bookman Old Style"/>
          <w:color w:val="000000"/>
        </w:rPr>
        <w:t>— Uite, dragoste, puteam avea luna noastră de miere înaintea căsătoriei. Ai vreun mijloc de transport?</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Camioneta lui Jon, dar</w:t>
      </w:r>
      <w:r w:rsidR="003E717D">
        <w:rPr>
          <w:rFonts w:cs="Bookman Old Style"/>
          <w:color w:val="000000"/>
        </w:rPr>
        <w:t>...</w:t>
      </w:r>
    </w:p>
    <w:p w:rsidR="007D3A98" w:rsidRDefault="007D3A98" w:rsidP="0059567A">
      <w:pPr>
        <w:widowControl w:val="0"/>
        <w:tabs>
          <w:tab w:val="left" w:pos="495"/>
        </w:tabs>
        <w:autoSpaceDE w:val="0"/>
        <w:autoSpaceDN w:val="0"/>
        <w:adjustRightInd w:val="0"/>
        <w:spacing w:after="0"/>
        <w:ind w:firstLine="282"/>
        <w:jc w:val="both"/>
        <w:rPr>
          <w:rFonts w:cs="Bookman Old Style"/>
          <w:color w:val="000000"/>
        </w:rPr>
      </w:pPr>
      <w:r>
        <w:rPr>
          <w:rFonts w:cs="Bookman Old Style"/>
          <w:color w:val="000000"/>
        </w:rPr>
        <w:t>— Niciun dar! A fost o neînţelegerea, atâta tot. Nimic nu s-a schimbat, nu-i aşa? Uite, mai am câteva zile înainte să plec şi putem recupera timpul pierdut.</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Bruce!</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Oh, Gina, nu mai contează. Jon credea că mă voi căsători din nou cu o dansatoare exotică. Dacă te-a lăsat să pleci, înseamnă că mi-a dat consimţământul să ne căsătorim. Nu vom avea o ceremonie, dar îţi promit că imediat ce mă voi întoarce din călătorie o vom avea. Jon a făcut actele pentru a anula mariajul?</w:t>
      </w:r>
    </w:p>
    <w:p w:rsidR="007D3A98" w:rsidRDefault="007D3A98" w:rsidP="0059567A">
      <w:pPr>
        <w:widowControl w:val="0"/>
        <w:tabs>
          <w:tab w:val="left" w:pos="505"/>
        </w:tabs>
        <w:autoSpaceDE w:val="0"/>
        <w:autoSpaceDN w:val="0"/>
        <w:adjustRightInd w:val="0"/>
        <w:spacing w:after="0"/>
        <w:ind w:firstLine="282"/>
        <w:jc w:val="both"/>
        <w:rPr>
          <w:rFonts w:cs="Bookman Old Style"/>
          <w:color w:val="000000"/>
        </w:rPr>
      </w:pPr>
      <w:r>
        <w:rPr>
          <w:rFonts w:cs="Bookman Old Style"/>
          <w:color w:val="000000"/>
        </w:rPr>
        <w:t>— Bruce, lucrurile s-au schimbat, spuse ea disperată. Te-am sunat doar pentru a te anunţa ce s-a întâmplat.</w:t>
      </w:r>
    </w:p>
    <w:p w:rsidR="007D3A98" w:rsidRDefault="007D3A98" w:rsidP="0059567A">
      <w:pPr>
        <w:widowControl w:val="0"/>
        <w:tabs>
          <w:tab w:val="left" w:pos="497"/>
        </w:tabs>
        <w:autoSpaceDE w:val="0"/>
        <w:autoSpaceDN w:val="0"/>
        <w:adjustRightInd w:val="0"/>
        <w:spacing w:after="0"/>
        <w:ind w:firstLine="282"/>
        <w:jc w:val="both"/>
        <w:rPr>
          <w:rFonts w:cs="Bookman Old Style"/>
          <w:color w:val="000000"/>
        </w:rPr>
      </w:pPr>
      <w:r>
        <w:rPr>
          <w:rFonts w:cs="Bookman Old Style"/>
          <w:color w:val="000000"/>
        </w:rPr>
        <w:t>— Şi?</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mă întorc în Las Vegas. Îmi pare rău. Sincer.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Înţeleg.</w:t>
      </w:r>
    </w:p>
    <w:p w:rsidR="007D3A98" w:rsidRDefault="007D3A98" w:rsidP="0059567A">
      <w:pPr>
        <w:widowControl w:val="0"/>
        <w:tabs>
          <w:tab w:val="left" w:pos="481"/>
        </w:tabs>
        <w:autoSpaceDE w:val="0"/>
        <w:autoSpaceDN w:val="0"/>
        <w:adjustRightInd w:val="0"/>
        <w:spacing w:after="0"/>
        <w:ind w:firstLine="282"/>
        <w:jc w:val="both"/>
        <w:rPr>
          <w:rFonts w:cs="Bookman Old Style"/>
          <w:color w:val="000000"/>
        </w:rPr>
      </w:pPr>
      <w:r>
        <w:rPr>
          <w:rFonts w:cs="Bookman Old Style"/>
          <w:color w:val="000000"/>
        </w:rPr>
        <w:t>— Chiar îmi pare rău, dar am înţeles că nu sunt încă pregătită pentru o căsătorie. Aş face o greşeală. Nu sunt bună pentru tine.</w:t>
      </w:r>
    </w:p>
    <w:p w:rsidR="007D3A98" w:rsidRDefault="007D3A98" w:rsidP="0059567A">
      <w:pPr>
        <w:widowControl w:val="0"/>
        <w:tabs>
          <w:tab w:val="left" w:pos="500"/>
        </w:tabs>
        <w:autoSpaceDE w:val="0"/>
        <w:autoSpaceDN w:val="0"/>
        <w:adjustRightInd w:val="0"/>
        <w:spacing w:after="0"/>
        <w:ind w:firstLine="282"/>
        <w:jc w:val="both"/>
        <w:rPr>
          <w:rFonts w:cs="Bookman Old Style"/>
          <w:color w:val="000000"/>
        </w:rPr>
      </w:pPr>
      <w:r>
        <w:rPr>
          <w:rFonts w:cs="Bookman Old Style"/>
          <w:color w:val="000000"/>
        </w:rPr>
        <w:t>— Am înţeles mesajul. Ei bine, am pierdut o soţie, dar am câştigat o cumnată.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este adevărat.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te condamn, Gina. La revedere.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lastRenderedPageBreak/>
        <w:t>Telefonul rămase mort, şi ea nu mai avea de ce să se întoarcă în Las Vegas.</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Bruce n-avea nimic decât admiraţie pentru fratele său. Ideea că Jon s-ar fi căsătorit cu ea pentru a se răzbuna i se părea ridicolă. Era o proastă, ca de obicei reacţionase impulsiv, cu toate că inima îi dicta altceva.</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Ieşi din cameră şi începu să meargă fără ţintă gândindu-se la un plan de viitor.</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opri o secundă în faţa unui magazin de jucării şi începu să zâmbească. Intră în magazin şi ieşi cu un pachet voluminos. Ştia exact ce trebuie să facă. Nu mai era Gina Livingston, femeia care nu risca niciun dolar la jocurile de noroc. Puse pachetul în maşină, apoi se opri în faţa băncii. Ieşi radioasă, urcă în maşină şi plecă din nou la drum.</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 ce i se părea că drumul era mai lung acum? Trecu pe lângă magazinul izolat, care acum era închis, astfel că se bucură că umpluse rezervorul prima oară.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La urcare, drumul i se păru mult mai dificil şi ajunse cu greu la cabană. Opri camioneta, luă pachetul în braţe şi merse sprintenă spre cabană. Aerul familiar al camerei o făcură să se simtă ca acasă. Focul din sobă arunca o lumină prietenoasă şi un miros de peste fript îi gâdila plăcut nările. Jon era sigur plecat să umple cisterna cu apă.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Un singur lucru era schimbat în cabană. Jon adăugase o tusă decorativă în absenţa ei. Pe partea dinăuntru a uşii era lipit un desen, nudul ei. Deci, se prefăcuse că-l aruncase în foc. În locul acestui desen arsese altceva. Oricum, un lucru trebuia să recunoască: Jon era un pictor foarte talentat.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trezi iute din visare şi puse pe foc toate recipientele în care putea încălzi apă. Apoi desfăcu pachetul şi scoase din el o mică piscină gonflabilă pe care o umflă şi o umplu cu apa pe care o încălzi în toate vasele găsite.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o găsi în genunchi, în faţa piscinei, încercând să facă cât mai multă spumă posibilă cu şamponul pe care-l avea în trusa de călătorie.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Gina?</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Ţi-am cumpărat un cadou, spuse ea repede, asemenea unui copil care încearcă să se dezvinovăţească în clipa în care este prins făcând o boacănă.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O piscină pentru copii? întrebă el amuzat.</w:t>
      </w:r>
    </w:p>
    <w:p w:rsidR="007D3A98" w:rsidRDefault="007D3A98" w:rsidP="0059567A">
      <w:pPr>
        <w:widowControl w:val="0"/>
        <w:tabs>
          <w:tab w:val="left" w:pos="451"/>
        </w:tabs>
        <w:autoSpaceDE w:val="0"/>
        <w:autoSpaceDN w:val="0"/>
        <w:adjustRightInd w:val="0"/>
        <w:spacing w:after="0"/>
        <w:ind w:firstLine="282"/>
        <w:jc w:val="both"/>
        <w:rPr>
          <w:rFonts w:cs="Bookman Old Style"/>
          <w:color w:val="000000"/>
        </w:rPr>
      </w:pPr>
      <w:r>
        <w:rPr>
          <w:rFonts w:cs="Bookman Old Style"/>
          <w:color w:val="000000"/>
        </w:rPr>
        <w:lastRenderedPageBreak/>
        <w:t>— A fost singurul lucru pe care l-am găsit într-un timp atât de scurt.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De ce Dumnezeu ai venit înapoi?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Bărbatul nu încerca să facă lucrurile mai uşoare pentru ea.</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Ai citit povestea cu doamna şi tigrul? întrebă ea timid.</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Parcă. Un sărman avea de ales dintre două uşi. În spatele uneia se găsea o femeie superbă şi în spatele celeilalte un tigru înfometat.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Exact. Ai de făcut o alegere.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Ce alegere?</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Trebuie să alegi între un cadou de divorţ</w:t>
      </w:r>
      <w:r w:rsidR="003E717D">
        <w:rPr>
          <w:rFonts w:cs="Bookman Old Style"/>
          <w:color w:val="000000"/>
        </w:rPr>
        <w:t>...</w:t>
      </w:r>
      <w:r>
        <w:rPr>
          <w:rFonts w:cs="Bookman Old Style"/>
          <w:color w:val="000000"/>
        </w:rPr>
        <w:t xml:space="preserve"> şi unul de nuntă.</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Care dintre ele este tigrul?</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Tu vei decide asta.</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Nu are sens, Gina. Credeam că eşti deja în Las Vegas, cu Bruce.</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Citeşte hârtiile de pe masă.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El aprinse lumina şi începu să citească încruntându-se într-un fel ce nu prevestea nimic bun. Inima ei se strânse de teamă.</w:t>
      </w:r>
    </w:p>
    <w:p w:rsidR="007D3A98" w:rsidRDefault="007D3A98" w:rsidP="0059567A">
      <w:pPr>
        <w:widowControl w:val="0"/>
        <w:tabs>
          <w:tab w:val="left" w:pos="462"/>
        </w:tabs>
        <w:autoSpaceDE w:val="0"/>
        <w:autoSpaceDN w:val="0"/>
        <w:adjustRightInd w:val="0"/>
        <w:spacing w:after="0"/>
        <w:ind w:firstLine="282"/>
        <w:jc w:val="both"/>
        <w:rPr>
          <w:rFonts w:cs="Bookman Old Style"/>
          <w:color w:val="000000"/>
        </w:rPr>
      </w:pPr>
      <w:r>
        <w:rPr>
          <w:rFonts w:cs="Bookman Old Style"/>
          <w:color w:val="000000"/>
        </w:rPr>
        <w:t>— Văd că ai legalizat asta.</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Este ceva foarte în regulă.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Gina, tu ai citit asta? întrebă el suspicios.</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Eu l-am scris. Am folosit o maşină de scris dintr-o bancă şi apoi mi l-au şi legalizat.</w:t>
      </w:r>
    </w:p>
    <w:p w:rsidR="007D3A98" w:rsidRDefault="007D3A98" w:rsidP="0059567A">
      <w:pPr>
        <w:widowControl w:val="0"/>
        <w:tabs>
          <w:tab w:val="left" w:pos="514"/>
        </w:tabs>
        <w:autoSpaceDE w:val="0"/>
        <w:autoSpaceDN w:val="0"/>
        <w:adjustRightInd w:val="0"/>
        <w:spacing w:after="0"/>
        <w:ind w:firstLine="282"/>
        <w:jc w:val="both"/>
        <w:rPr>
          <w:rFonts w:cs="Bookman Old Style"/>
          <w:color w:val="000000"/>
        </w:rPr>
      </w:pPr>
      <w:r>
        <w:rPr>
          <w:rFonts w:cs="Bookman Old Style"/>
          <w:color w:val="000000"/>
        </w:rPr>
        <w:t>— Ştii ce înseamnă? Dacă semnez, suntem divorţaţi şi eu nu-ţi voi da niciun cent.</w:t>
      </w:r>
    </w:p>
    <w:p w:rsidR="007D3A98" w:rsidRDefault="007D3A98" w:rsidP="0059567A">
      <w:pPr>
        <w:widowControl w:val="0"/>
        <w:tabs>
          <w:tab w:val="left" w:pos="451"/>
        </w:tabs>
        <w:autoSpaceDE w:val="0"/>
        <w:autoSpaceDN w:val="0"/>
        <w:adjustRightInd w:val="0"/>
        <w:spacing w:after="0"/>
        <w:ind w:firstLine="282"/>
        <w:jc w:val="both"/>
        <w:rPr>
          <w:rFonts w:cs="Bookman Old Style"/>
          <w:color w:val="000000"/>
        </w:rPr>
      </w:pPr>
      <w:r>
        <w:rPr>
          <w:rFonts w:cs="Bookman Old Style"/>
          <w:color w:val="000000"/>
        </w:rPr>
        <w:t>— Actele spun că eu nu accept să primesc niciun cent. Asta e diferenţa, zise ea încercând să zâmbească.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Pierzi orice şansă de a deveni o femeie bogată.</w:t>
      </w:r>
    </w:p>
    <w:p w:rsidR="007D3A98" w:rsidRDefault="007D3A98" w:rsidP="0059567A">
      <w:pPr>
        <w:widowControl w:val="0"/>
        <w:tabs>
          <w:tab w:val="left" w:pos="485"/>
        </w:tabs>
        <w:autoSpaceDE w:val="0"/>
        <w:autoSpaceDN w:val="0"/>
        <w:adjustRightInd w:val="0"/>
        <w:spacing w:after="0"/>
        <w:ind w:firstLine="282"/>
        <w:jc w:val="both"/>
        <w:rPr>
          <w:rFonts w:cs="Bookman Old Style"/>
          <w:color w:val="000000"/>
        </w:rPr>
      </w:pPr>
      <w:r>
        <w:rPr>
          <w:rFonts w:cs="Bookman Old Style"/>
          <w:color w:val="000000"/>
        </w:rPr>
        <w:t>— Niciodată n-am vrut bani de la tine. Banii pe care mi i-ai oferit sunt pe masă.</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Dar Bruce? L-ai sunat?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Şi?</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I-am spus că o căsătorie între noi ar fi o mare greşeală.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I-ai menţionat că ne-am căsătorit?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Gina, nu mă face să scot cuvintele de la tine cu cleştele. Ce s-a întâmplat cu Bruce, şi de ce eşti aici?</w:t>
      </w:r>
    </w:p>
    <w:p w:rsidR="007D3A98" w:rsidRDefault="007D3A98" w:rsidP="0059567A">
      <w:pPr>
        <w:widowControl w:val="0"/>
        <w:tabs>
          <w:tab w:val="left" w:pos="504"/>
        </w:tabs>
        <w:autoSpaceDE w:val="0"/>
        <w:autoSpaceDN w:val="0"/>
        <w:adjustRightInd w:val="0"/>
        <w:spacing w:after="0"/>
        <w:ind w:firstLine="282"/>
        <w:jc w:val="both"/>
        <w:rPr>
          <w:rFonts w:cs="Bookman Old Style"/>
          <w:color w:val="000000"/>
        </w:rPr>
      </w:pPr>
      <w:r>
        <w:rPr>
          <w:rFonts w:cs="Bookman Old Style"/>
          <w:color w:val="000000"/>
        </w:rPr>
        <w:t xml:space="preserve">— Bruce m-a rugat să mă duc în Las Vegas. Mi-a spus că puteam avea o lună de miere înainte să plece în cursă şi să ne </w:t>
      </w:r>
      <w:r>
        <w:rPr>
          <w:rFonts w:cs="Bookman Old Style"/>
          <w:color w:val="000000"/>
        </w:rPr>
        <w:lastRenderedPageBreak/>
        <w:t>căsătorim când se întoarce.</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Cu toate că ştia că eşti căsătorită cu mine? întrebă el nervos.</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Bruce mi-a spus că este foarte tolerant.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Bastardul!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Surprinsă de reacţia lui, ar fi dorit să nu mai vorbească despre Bruce.</w:t>
      </w:r>
    </w:p>
    <w:p w:rsidR="007D3A98" w:rsidRDefault="007D3A98" w:rsidP="0059567A">
      <w:pPr>
        <w:widowControl w:val="0"/>
        <w:tabs>
          <w:tab w:val="left" w:pos="543"/>
        </w:tabs>
        <w:autoSpaceDE w:val="0"/>
        <w:autoSpaceDN w:val="0"/>
        <w:adjustRightInd w:val="0"/>
        <w:spacing w:after="0"/>
        <w:ind w:firstLine="282"/>
        <w:jc w:val="both"/>
        <w:rPr>
          <w:rFonts w:cs="Bookman Old Style"/>
          <w:color w:val="000000"/>
        </w:rPr>
      </w:pPr>
      <w:r>
        <w:rPr>
          <w:rFonts w:cs="Bookman Old Style"/>
          <w:color w:val="000000"/>
        </w:rPr>
        <w:t>— Bruce nu crede că te-ai căsătorit cu mine pentru a te răzbuna. A râs de această idee.</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Bineînţeles că a făcut-o. Ştie că nu-i vreau decât binele.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Nu vrei să faci propria ta alegere?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Se descălţă încet, apoi îşi deschise bluza şi îşi dădu jos pantalonii, rămânând într-o lenjerie roşie, sexy.</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Nu te juca aşa cu mine, spuse el cu voce întretăiată.</w:t>
      </w:r>
    </w:p>
    <w:p w:rsidR="007D3A98" w:rsidRDefault="007D3A98" w:rsidP="0059567A">
      <w:pPr>
        <w:widowControl w:val="0"/>
        <w:tabs>
          <w:tab w:val="left" w:pos="486"/>
        </w:tabs>
        <w:autoSpaceDE w:val="0"/>
        <w:autoSpaceDN w:val="0"/>
        <w:adjustRightInd w:val="0"/>
        <w:spacing w:after="0"/>
        <w:ind w:firstLine="282"/>
        <w:jc w:val="both"/>
        <w:rPr>
          <w:rFonts w:cs="Bookman Old Style"/>
          <w:color w:val="000000"/>
        </w:rPr>
      </w:pPr>
      <w:r>
        <w:rPr>
          <w:rFonts w:cs="Bookman Old Style"/>
          <w:color w:val="000000"/>
        </w:rPr>
        <w:t>— M-ai întrebat dacă ştiu să joc vreun joc, sper să fiu bună la asta.</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Eşti sigură că o să-l câştigi?</w:t>
      </w:r>
    </w:p>
    <w:p w:rsidR="007D3A98" w:rsidRDefault="007D3A98" w:rsidP="0059567A">
      <w:pPr>
        <w:widowControl w:val="0"/>
        <w:tabs>
          <w:tab w:val="left" w:pos="538"/>
        </w:tabs>
        <w:autoSpaceDE w:val="0"/>
        <w:autoSpaceDN w:val="0"/>
        <w:adjustRightInd w:val="0"/>
        <w:spacing w:after="0"/>
        <w:ind w:firstLine="282"/>
        <w:jc w:val="both"/>
        <w:rPr>
          <w:rFonts w:cs="Bookman Old Style"/>
          <w:color w:val="000000"/>
        </w:rPr>
      </w:pPr>
      <w:r>
        <w:rPr>
          <w:rFonts w:cs="Bookman Old Style"/>
          <w:color w:val="000000"/>
        </w:rPr>
        <w:t>— Nu, dar sunt sigură că voi regreta toată viaţa dacă nu încerc. Deci, este alegerea ta, Jon. Poţi să semnezi actele pe care ţi le-am adus şi să-ţi pui o copie în cutia metalică, atunci voi pleca şi nu mă vei mai vedea niciodată.</w:t>
      </w:r>
    </w:p>
    <w:p w:rsidR="007D3A98" w:rsidRDefault="007D3A98" w:rsidP="0059567A">
      <w:pPr>
        <w:widowControl w:val="0"/>
        <w:tabs>
          <w:tab w:val="left" w:pos="497"/>
        </w:tabs>
        <w:autoSpaceDE w:val="0"/>
        <w:autoSpaceDN w:val="0"/>
        <w:adjustRightInd w:val="0"/>
        <w:spacing w:after="0"/>
        <w:ind w:firstLine="282"/>
        <w:jc w:val="both"/>
        <w:rPr>
          <w:rFonts w:cs="Bookman Old Style"/>
          <w:color w:val="000000"/>
        </w:rPr>
      </w:pPr>
      <w:r>
        <w:rPr>
          <w:rFonts w:cs="Bookman Old Style"/>
          <w:color w:val="000000"/>
        </w:rPr>
        <w:t>— Sau?</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Sau poţi să-l arzi şi să-ţi iei darul de nuntă.</w:t>
      </w:r>
    </w:p>
    <w:p w:rsidR="007D3A98" w:rsidRDefault="007D3A98" w:rsidP="0059567A">
      <w:pPr>
        <w:widowControl w:val="0"/>
        <w:tabs>
          <w:tab w:val="left" w:pos="492"/>
        </w:tabs>
        <w:autoSpaceDE w:val="0"/>
        <w:autoSpaceDN w:val="0"/>
        <w:adjustRightInd w:val="0"/>
        <w:spacing w:after="0"/>
        <w:ind w:firstLine="282"/>
        <w:jc w:val="both"/>
        <w:rPr>
          <w:rFonts w:cs="Bookman Old Style"/>
          <w:color w:val="000000"/>
        </w:rPr>
      </w:pPr>
      <w:r>
        <w:rPr>
          <w:rFonts w:cs="Bookman Old Style"/>
          <w:color w:val="000000"/>
        </w:rPr>
        <w:t>— O baie fierbinte?</w:t>
      </w:r>
    </w:p>
    <w:p w:rsidR="007D3A98" w:rsidRDefault="007D3A98" w:rsidP="0059567A">
      <w:pPr>
        <w:widowControl w:val="0"/>
        <w:tabs>
          <w:tab w:val="left" w:pos="487"/>
        </w:tabs>
        <w:autoSpaceDE w:val="0"/>
        <w:autoSpaceDN w:val="0"/>
        <w:adjustRightInd w:val="0"/>
        <w:spacing w:after="0"/>
        <w:ind w:firstLine="282"/>
        <w:jc w:val="both"/>
        <w:rPr>
          <w:rFonts w:cs="Bookman Old Style"/>
          <w:color w:val="000000"/>
        </w:rPr>
      </w:pPr>
      <w:r>
        <w:rPr>
          <w:rFonts w:cs="Bookman Old Style"/>
          <w:color w:val="000000"/>
        </w:rPr>
        <w:t>— Mai mult decât atât.</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lăsă ochii în jos şi aşteptă cu respiraţia oprită. Întreaga ei viaţă depindea de următoarele câteva secunde.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 ce îi luă atât de mult? îi oferise viaţa ei, iubirea ei, tot ce putea o femeie să ofere unui bărbat. Oare va alege să nu rişte şi semna actele?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Deschise ochii şi-l văzu în faţa ei, atât de aproape încât îi simţea energia pe care o emana.</w:t>
      </w:r>
    </w:p>
    <w:p w:rsidR="007D3A98" w:rsidRDefault="007D3A98" w:rsidP="0059567A">
      <w:pPr>
        <w:widowControl w:val="0"/>
        <w:tabs>
          <w:tab w:val="left" w:pos="475"/>
        </w:tabs>
        <w:autoSpaceDE w:val="0"/>
        <w:autoSpaceDN w:val="0"/>
        <w:adjustRightInd w:val="0"/>
        <w:spacing w:after="0"/>
        <w:ind w:firstLine="282"/>
        <w:jc w:val="both"/>
        <w:rPr>
          <w:rFonts w:cs="Bookman Old Style"/>
          <w:color w:val="000000"/>
        </w:rPr>
      </w:pPr>
      <w:r>
        <w:rPr>
          <w:rFonts w:cs="Bookman Old Style"/>
          <w:color w:val="000000"/>
        </w:rPr>
        <w:t>— Singurul lucru pe care-l doresc este să fim doar noi doi în pat, spuse el în şoaptă. Nu vreau să te împart cu Bruce.</w:t>
      </w:r>
    </w:p>
    <w:p w:rsidR="007D3A98" w:rsidRDefault="007D3A98" w:rsidP="0059567A">
      <w:pPr>
        <w:widowControl w:val="0"/>
        <w:tabs>
          <w:tab w:val="left" w:pos="547"/>
        </w:tabs>
        <w:autoSpaceDE w:val="0"/>
        <w:autoSpaceDN w:val="0"/>
        <w:adjustRightInd w:val="0"/>
        <w:spacing w:after="0"/>
        <w:ind w:firstLine="282"/>
        <w:jc w:val="both"/>
        <w:rPr>
          <w:rFonts w:cs="Bookman Old Style"/>
          <w:color w:val="000000"/>
        </w:rPr>
      </w:pPr>
      <w:r>
        <w:rPr>
          <w:rFonts w:cs="Bookman Old Style"/>
          <w:color w:val="000000"/>
        </w:rPr>
        <w:t>— Nici măcar o umbră nu se va interpune între noi. Niciodată.</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Aş vrea să te cred.</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Ar trebui.</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Jon se întoarse, luă actele de pe masă şi ea simţi ceva între bucurie şi disperare.</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Vino aici, spuse Jon aproape ca un ordin.</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Gina trase repede bluza pe ea şi porni sovăielnic spre bărbatul </w:t>
      </w:r>
      <w:r>
        <w:rPr>
          <w:rFonts w:cs="Bookman Old Style"/>
          <w:color w:val="000000"/>
        </w:rPr>
        <w:lastRenderedPageBreak/>
        <w:t>care stătea ca o statuie în faţa focului.</w:t>
      </w:r>
    </w:p>
    <w:p w:rsidR="007D3A98" w:rsidRDefault="007D3A98" w:rsidP="0059567A">
      <w:pPr>
        <w:widowControl w:val="0"/>
        <w:tabs>
          <w:tab w:val="left" w:pos="466"/>
        </w:tabs>
        <w:autoSpaceDE w:val="0"/>
        <w:autoSpaceDN w:val="0"/>
        <w:adjustRightInd w:val="0"/>
        <w:spacing w:after="0"/>
        <w:ind w:firstLine="282"/>
        <w:jc w:val="both"/>
        <w:rPr>
          <w:rFonts w:cs="Bookman Old Style"/>
          <w:color w:val="000000"/>
        </w:rPr>
      </w:pPr>
      <w:r>
        <w:rPr>
          <w:rFonts w:cs="Bookman Old Style"/>
          <w:color w:val="000000"/>
        </w:rPr>
        <w:t>— E cel mai nebunesc ultimatum pe care l-am auzit vreodată, spuse el aruncând actele în foc şi privindu-le cum se transformă în scrum.</w:t>
      </w:r>
    </w:p>
    <w:p w:rsidR="007D3A98" w:rsidRDefault="007D3A98" w:rsidP="0059567A">
      <w:pPr>
        <w:widowControl w:val="0"/>
        <w:tabs>
          <w:tab w:val="left" w:pos="467"/>
        </w:tabs>
        <w:autoSpaceDE w:val="0"/>
        <w:autoSpaceDN w:val="0"/>
        <w:adjustRightInd w:val="0"/>
        <w:spacing w:after="0"/>
        <w:ind w:firstLine="282"/>
        <w:jc w:val="both"/>
        <w:rPr>
          <w:rFonts w:cs="Bookman Old Style"/>
          <w:color w:val="000000"/>
        </w:rPr>
      </w:pPr>
      <w:r>
        <w:rPr>
          <w:rFonts w:cs="Bookman Old Style"/>
          <w:color w:val="000000"/>
        </w:rPr>
        <w:t>— Gata, acum poţi veni să-ţi iei darul de nuntă.</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În alegerea mea as putea să includ şi un masaj?</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Dacă vrei, acceptă ea cu faţa roşie de încântare.</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Vreau totul, zise el înainte s-o cuprindă în braţe şi s-o strângă la piept. Cu mişcări domoale, îi scoase bluza şi o duse spre cădiţa gonflabilă. O ridică uşor şi o depuse în apa călduţă, apoi intră şi el.</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Gina luă buretele şi începu să-l şteargă încet, cu delicateţe.</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Ah, e bine. Dacă poţi mai tare, ar fi şi mai bine.</w:t>
      </w:r>
    </w:p>
    <w:p w:rsidR="007D3A98" w:rsidRDefault="007D3A98" w:rsidP="0059567A">
      <w:pPr>
        <w:widowControl w:val="0"/>
        <w:tabs>
          <w:tab w:val="left" w:pos="451"/>
        </w:tabs>
        <w:autoSpaceDE w:val="0"/>
        <w:autoSpaceDN w:val="0"/>
        <w:adjustRightInd w:val="0"/>
        <w:spacing w:after="0"/>
        <w:ind w:firstLine="282"/>
        <w:jc w:val="both"/>
        <w:rPr>
          <w:rFonts w:cs="Bookman Old Style"/>
          <w:color w:val="000000"/>
        </w:rPr>
      </w:pPr>
      <w:r>
        <w:rPr>
          <w:rFonts w:cs="Bookman Old Style"/>
          <w:color w:val="000000"/>
        </w:rPr>
        <w:t>— Ai ars hârtiile care trebuia, de data asta? întrebă ea arătând cu capul spre nudul lipit pe uşă. Buretele îi alunecă din mână şi unghiile ei lăsară o dungă roşiatică pe spatele bărbatului.</w:t>
      </w:r>
    </w:p>
    <w:p w:rsidR="007D3A98" w:rsidRDefault="007D3A98" w:rsidP="0059567A">
      <w:pPr>
        <w:widowControl w:val="0"/>
        <w:tabs>
          <w:tab w:val="left" w:pos="461"/>
        </w:tabs>
        <w:autoSpaceDE w:val="0"/>
        <w:autoSpaceDN w:val="0"/>
        <w:adjustRightInd w:val="0"/>
        <w:spacing w:after="0"/>
        <w:ind w:firstLine="282"/>
        <w:jc w:val="both"/>
        <w:rPr>
          <w:rFonts w:cs="Bookman Old Style"/>
          <w:color w:val="000000"/>
        </w:rPr>
      </w:pPr>
      <w:r>
        <w:rPr>
          <w:rFonts w:cs="Bookman Old Style"/>
          <w:color w:val="000000"/>
        </w:rPr>
        <w:t>— Oh, văd că am ales tigrul, spuse Jon râzând în timp ce o luă pe sus strângând-o la piept. Te iubesc, şopti în timp ce îi acoperea gura cu buzele lui.</w:t>
      </w:r>
    </w:p>
    <w:p w:rsidR="007D3A98" w:rsidRDefault="007D3A98" w:rsidP="0059567A">
      <w:pPr>
        <w:widowControl w:val="0"/>
        <w:tabs>
          <w:tab w:val="left" w:pos="458"/>
        </w:tabs>
        <w:autoSpaceDE w:val="0"/>
        <w:autoSpaceDN w:val="0"/>
        <w:adjustRightInd w:val="0"/>
        <w:spacing w:after="0"/>
        <w:ind w:firstLine="282"/>
        <w:jc w:val="both"/>
        <w:rPr>
          <w:rFonts w:cs="Bookman Old Style"/>
          <w:color w:val="000000"/>
        </w:rPr>
      </w:pPr>
      <w:r>
        <w:rPr>
          <w:rFonts w:cs="Bookman Old Style"/>
          <w:color w:val="000000"/>
        </w:rPr>
        <w:t>— Asta e tot ce mi-am dorit să aud.</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Dar n-aş vrea să fiu un substitut al fratelui meu.</w:t>
      </w:r>
    </w:p>
    <w:p w:rsidR="007D3A98" w:rsidRDefault="007D3A98" w:rsidP="0059567A">
      <w:pPr>
        <w:widowControl w:val="0"/>
        <w:tabs>
          <w:tab w:val="left" w:pos="494"/>
        </w:tabs>
        <w:autoSpaceDE w:val="0"/>
        <w:autoSpaceDN w:val="0"/>
        <w:adjustRightInd w:val="0"/>
        <w:spacing w:after="0"/>
        <w:ind w:firstLine="282"/>
        <w:jc w:val="both"/>
        <w:rPr>
          <w:rFonts w:cs="Bookman Old Style"/>
          <w:color w:val="000000"/>
        </w:rPr>
      </w:pPr>
      <w:r>
        <w:rPr>
          <w:rFonts w:cs="Bookman Old Style"/>
          <w:color w:val="000000"/>
        </w:rPr>
        <w:t>— Oh, nu, Jon, niciodată. Te iubesc. Te voi iubi numai pe tine.</w:t>
      </w:r>
    </w:p>
    <w:p w:rsidR="007D3A98" w:rsidRDefault="007D3A98" w:rsidP="0059567A">
      <w:pPr>
        <w:widowControl w:val="0"/>
        <w:tabs>
          <w:tab w:val="left" w:pos="518"/>
        </w:tabs>
        <w:autoSpaceDE w:val="0"/>
        <w:autoSpaceDN w:val="0"/>
        <w:adjustRightInd w:val="0"/>
        <w:spacing w:after="0"/>
        <w:ind w:firstLine="282"/>
        <w:jc w:val="both"/>
        <w:rPr>
          <w:rFonts w:cs="Bookman Old Style"/>
          <w:color w:val="000000"/>
        </w:rPr>
      </w:pPr>
      <w:r>
        <w:rPr>
          <w:rFonts w:cs="Bookman Old Style"/>
          <w:color w:val="000000"/>
        </w:rPr>
        <w:t>— Va trebui să-ţi petreci următoarea sută de ani să mă convingi.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Nu, sper să te conving mult mai repede.</w:t>
      </w:r>
    </w:p>
    <w:p w:rsidR="007D3A98" w:rsidRDefault="007D3A98" w:rsidP="0059567A">
      <w:pPr>
        <w:widowControl w:val="0"/>
        <w:autoSpaceDE w:val="0"/>
        <w:autoSpaceDN w:val="0"/>
        <w:adjustRightInd w:val="0"/>
        <w:spacing w:after="0"/>
        <w:ind w:firstLine="282"/>
        <w:jc w:val="both"/>
        <w:rPr>
          <w:rFonts w:cs="Bookman Old Style"/>
          <w:color w:val="000000"/>
        </w:rPr>
      </w:pPr>
      <w:r>
        <w:rPr>
          <w:rFonts w:cs="Bookman Old Style"/>
          <w:color w:val="000000"/>
        </w:rPr>
        <w:t>— Convinge-mă, spuse el cu voce răguşită.</w:t>
      </w:r>
    </w:p>
    <w:p w:rsidR="007D3A98" w:rsidRDefault="007D3A98" w:rsidP="0059567A">
      <w:pPr>
        <w:widowControl w:val="0"/>
        <w:tabs>
          <w:tab w:val="left" w:pos="453"/>
        </w:tabs>
        <w:autoSpaceDE w:val="0"/>
        <w:autoSpaceDN w:val="0"/>
        <w:adjustRightInd w:val="0"/>
        <w:spacing w:after="0"/>
        <w:ind w:firstLine="282"/>
        <w:jc w:val="both"/>
        <w:rPr>
          <w:rFonts w:cs="Bookman Old Style"/>
          <w:color w:val="000000"/>
        </w:rPr>
      </w:pPr>
      <w:r>
        <w:rPr>
          <w:rFonts w:cs="Bookman Old Style"/>
          <w:color w:val="000000"/>
        </w:rPr>
        <w:t>— Jon</w:t>
      </w:r>
      <w:r w:rsidR="003E717D">
        <w:rPr>
          <w:rFonts w:cs="Bookman Old Style"/>
          <w:color w:val="000000"/>
        </w:rPr>
        <w:t>...</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Convinge-mă.</w:t>
      </w:r>
    </w:p>
    <w:p w:rsidR="007D3A98" w:rsidRDefault="007D3A98" w:rsidP="0059567A">
      <w:pPr>
        <w:widowControl w:val="0"/>
        <w:tabs>
          <w:tab w:val="left" w:pos="477"/>
        </w:tabs>
        <w:autoSpaceDE w:val="0"/>
        <w:autoSpaceDN w:val="0"/>
        <w:adjustRightInd w:val="0"/>
        <w:spacing w:after="0"/>
        <w:ind w:firstLine="282"/>
        <w:jc w:val="both"/>
        <w:rPr>
          <w:rFonts w:cs="Bookman Old Style"/>
          <w:color w:val="000000"/>
        </w:rPr>
      </w:pPr>
      <w:r>
        <w:rPr>
          <w:rFonts w:cs="Bookman Old Style"/>
          <w:color w:val="000000"/>
        </w:rPr>
        <w:t>— S-ar putea să-mi ia totuşi câţiva ani.</w:t>
      </w:r>
    </w:p>
    <w:p w:rsidR="007D3A98" w:rsidRDefault="007D3A98" w:rsidP="0059567A">
      <w:pPr>
        <w:widowControl w:val="0"/>
        <w:tabs>
          <w:tab w:val="left" w:pos="472"/>
        </w:tabs>
        <w:autoSpaceDE w:val="0"/>
        <w:autoSpaceDN w:val="0"/>
        <w:adjustRightInd w:val="0"/>
        <w:spacing w:after="0"/>
        <w:ind w:firstLine="282"/>
        <w:jc w:val="both"/>
        <w:rPr>
          <w:rFonts w:cs="Bookman Old Style"/>
          <w:color w:val="000000"/>
        </w:rPr>
      </w:pPr>
      <w:r>
        <w:rPr>
          <w:rFonts w:cs="Bookman Old Style"/>
          <w:color w:val="000000"/>
        </w:rPr>
        <w:t>— Îţi ofer toată viaţa mea.</w:t>
      </w:r>
    </w:p>
    <w:p w:rsidR="007D3A98" w:rsidRPr="007D3A98" w:rsidRDefault="007D3A98" w:rsidP="0059567A">
      <w:pPr>
        <w:widowControl w:val="0"/>
        <w:autoSpaceDE w:val="0"/>
        <w:autoSpaceDN w:val="0"/>
        <w:adjustRightInd w:val="0"/>
        <w:spacing w:after="0"/>
        <w:ind w:firstLine="282"/>
        <w:jc w:val="center"/>
        <w:rPr>
          <w:rFonts w:cs="Bookman Old Style"/>
          <w:i/>
          <w:color w:val="000000"/>
        </w:rPr>
      </w:pPr>
      <w:r w:rsidRPr="007D3A98">
        <w:rPr>
          <w:rFonts w:cs="Bookman Old Style"/>
          <w:i/>
          <w:color w:val="000000"/>
        </w:rPr>
        <w:t>Sfârşit</w:t>
      </w:r>
    </w:p>
    <w:p w:rsidR="007D3A98" w:rsidRDefault="0059567A" w:rsidP="0059567A">
      <w:pPr>
        <w:widowControl w:val="0"/>
        <w:autoSpaceDE w:val="0"/>
        <w:autoSpaceDN w:val="0"/>
        <w:adjustRightInd w:val="0"/>
        <w:spacing w:after="0"/>
        <w:ind w:firstLine="282"/>
        <w:jc w:val="both"/>
        <w:rPr>
          <w:rFonts w:cs="Bookman Old Style"/>
          <w:color w:val="000000"/>
        </w:rPr>
      </w:pPr>
      <w:r>
        <w:rPr>
          <w:rFonts w:cs="Bookman Old Style"/>
          <w:color w:val="000000"/>
        </w:rPr>
        <w:t xml:space="preserve"> </w:t>
      </w:r>
    </w:p>
    <w:sectPr w:rsidR="007D3A98" w:rsidSect="0059567A">
      <w:headerReference w:type="even" r:id="rId8"/>
      <w:headerReference w:type="first" r:id="rId9"/>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49A" w:rsidRDefault="0058349A" w:rsidP="00F82A09">
      <w:r>
        <w:separator/>
      </w:r>
    </w:p>
    <w:p w:rsidR="0058349A" w:rsidRDefault="0058349A"/>
  </w:endnote>
  <w:endnote w:type="continuationSeparator" w:id="0">
    <w:p w:rsidR="0058349A" w:rsidRDefault="0058349A" w:rsidP="00F82A09">
      <w:r>
        <w:continuationSeparator/>
      </w:r>
    </w:p>
    <w:p w:rsidR="0058349A" w:rsidRDefault="005834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 w:name="Palatino Linotype">
    <w:charset w:val="00"/>
    <w:family w:val="roman"/>
    <w:pitch w:val="variable"/>
    <w:sig w:usb0="E0000287" w:usb1="40000013"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49A" w:rsidRDefault="0058349A" w:rsidP="00F82A09">
      <w:r>
        <w:separator/>
      </w:r>
    </w:p>
    <w:p w:rsidR="0058349A" w:rsidRDefault="0058349A"/>
  </w:footnote>
  <w:footnote w:type="continuationSeparator" w:id="0">
    <w:p w:rsidR="0058349A" w:rsidRDefault="0058349A" w:rsidP="00F82A09">
      <w:r>
        <w:continuationSeparator/>
      </w:r>
    </w:p>
    <w:p w:rsidR="0058349A" w:rsidRDefault="0058349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30F" w:rsidRPr="00F550A5" w:rsidRDefault="00F550A5" w:rsidP="00F550A5">
    <w:pPr>
      <w:pStyle w:val="Header"/>
      <w:rPr>
        <w:lang w:val="en-US"/>
      </w:rPr>
    </w:pP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30F" w:rsidRPr="00C47D32" w:rsidRDefault="0094230F" w:rsidP="00C47D32">
    <w:r w:rsidRPr="00C47D32">
      <w:t>ÎNTOARCERE LA SHANGRI-LA</w:t>
    </w:r>
  </w:p>
  <w:p w:rsidR="0094230F" w:rsidRPr="00C47D32" w:rsidRDefault="00A0761D" w:rsidP="00C47D32">
    <w:r w:rsidRPr="00C47D32">
      <w:fldChar w:fldCharType="begin"/>
    </w:r>
    <w:r w:rsidR="0094230F" w:rsidRPr="00C47D32">
      <w:instrText xml:space="preserve"> PAGE \* MERGEFORMAT </w:instrText>
    </w:r>
    <w:r w:rsidRPr="00C47D32">
      <w:fldChar w:fldCharType="separate"/>
    </w:r>
    <w:r w:rsidR="0094230F">
      <w:rPr>
        <w:noProof/>
      </w:rPr>
      <w:t>251</w:t>
    </w:r>
    <w:r w:rsidRPr="00C47D32">
      <w:fldChar w:fldCharType="end"/>
    </w:r>
  </w:p>
  <w:p w:rsidR="0094230F" w:rsidRPr="00C47D32" w:rsidRDefault="0094230F" w:rsidP="00C47D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D087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8606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CEE6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CB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E6E0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D7D6FF7"/>
    <w:multiLevelType w:val="hybridMultilevel"/>
    <w:tmpl w:val="F0CEBAE4"/>
    <w:lvl w:ilvl="0" w:tplc="4FFA855E">
      <w:numFmt w:val="bullet"/>
      <w:lvlText w:val=""/>
      <w:lvlJc w:val="left"/>
      <w:pPr>
        <w:ind w:left="644" w:hanging="360"/>
      </w:pPr>
      <w:rPr>
        <w:rFonts w:ascii="Symbol" w:eastAsia="SimSu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C40882"/>
    <w:multiLevelType w:val="hybridMultilevel"/>
    <w:tmpl w:val="16A2A1C4"/>
    <w:lvl w:ilvl="0" w:tplc="8F949B2A">
      <w:numFmt w:val="bullet"/>
      <w:lvlText w:val="*"/>
      <w:lvlJc w:val="left"/>
      <w:pPr>
        <w:ind w:left="644" w:hanging="360"/>
      </w:pPr>
      <w:rPr>
        <w:rFonts w:ascii="Bookman Old Style" w:eastAsia="SimSun" w:hAnsi="Bookman Old Style"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5">
    <w:abstractNumId w:val="10"/>
    <w:lvlOverride w:ilvl="0">
      <w:lvl w:ilvl="0">
        <w:start w:val="65535"/>
        <w:numFmt w:val="bullet"/>
        <w:lvlText w:val="-"/>
        <w:legacy w:legacy="1" w:legacySpace="0" w:legacyIndent="130"/>
        <w:lvlJc w:val="left"/>
        <w:rPr>
          <w:rFonts w:ascii="Times New Roman" w:hAnsi="Times New Roman" w:cs="Times New Roman" w:hint="default"/>
        </w:rPr>
      </w:lvl>
    </w:lvlOverride>
  </w:num>
  <w:num w:numId="16">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18">
    <w:abstractNumId w:val="10"/>
    <w:lvlOverride w:ilvl="0">
      <w:lvl w:ilvl="0">
        <w:start w:val="65535"/>
        <w:numFmt w:val="bullet"/>
        <w:lvlText w:val="-"/>
        <w:legacy w:legacy="1" w:legacySpace="0" w:legacyIndent="154"/>
        <w:lvlJc w:val="left"/>
        <w:rPr>
          <w:rFonts w:ascii="Times New Roman" w:hAnsi="Times New Roman" w:cs="Times New Roman" w:hint="default"/>
        </w:rPr>
      </w:lvl>
    </w:lvlOverride>
  </w:num>
  <w:num w:numId="19">
    <w:abstractNumId w:val="10"/>
    <w:lvlOverride w:ilvl="0">
      <w:lvl w:ilvl="0">
        <w:start w:val="65535"/>
        <w:numFmt w:val="bullet"/>
        <w:lvlText w:val="-"/>
        <w:legacy w:legacy="1" w:legacySpace="0" w:legacyIndent="149"/>
        <w:lvlJc w:val="left"/>
        <w:rPr>
          <w:rFonts w:ascii="Times New Roman" w:hAnsi="Times New Roman" w:cs="Times New Roman" w:hint="default"/>
        </w:rPr>
      </w:lvl>
    </w:lvlOverride>
  </w:num>
  <w:num w:numId="20">
    <w:abstractNumId w:val="10"/>
    <w:lvlOverride w:ilvl="0">
      <w:lvl w:ilvl="0">
        <w:start w:val="65535"/>
        <w:numFmt w:val="bullet"/>
        <w:lvlText w:val="-"/>
        <w:legacy w:legacy="1" w:legacySpace="0" w:legacyIndent="178"/>
        <w:lvlJc w:val="left"/>
        <w:rPr>
          <w:rFonts w:ascii="Times New Roman" w:hAnsi="Times New Roman" w:cs="Times New Roman" w:hint="default"/>
        </w:rPr>
      </w:lvl>
    </w:lvlOverride>
  </w:num>
  <w:num w:numId="21">
    <w:abstractNumId w:val="10"/>
    <w:lvlOverride w:ilvl="0">
      <w:lvl w:ilvl="0">
        <w:start w:val="65535"/>
        <w:numFmt w:val="bullet"/>
        <w:lvlText w:val="-"/>
        <w:legacy w:legacy="1" w:legacySpace="0" w:legacyIndent="158"/>
        <w:lvlJc w:val="left"/>
        <w:rPr>
          <w:rFonts w:ascii="Times New Roman" w:hAnsi="Times New Roman" w:cs="Times New Roman" w:hint="default"/>
        </w:rPr>
      </w:lvl>
    </w:lvlOverride>
  </w:num>
  <w:num w:numId="22">
    <w:abstractNumId w:val="10"/>
    <w:lvlOverride w:ilvl="0">
      <w:lvl w:ilvl="0">
        <w:start w:val="65535"/>
        <w:numFmt w:val="bullet"/>
        <w:lvlText w:val="-"/>
        <w:legacy w:legacy="1" w:legacySpace="0" w:legacyIndent="172"/>
        <w:lvlJc w:val="left"/>
        <w:rPr>
          <w:rFonts w:ascii="Times New Roman" w:hAnsi="Times New Roman" w:cs="Times New Roman" w:hint="default"/>
        </w:rPr>
      </w:lvl>
    </w:lvlOverride>
  </w:num>
  <w:num w:numId="23">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1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1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10"/>
    <w:lvlOverride w:ilvl="0">
      <w:lvl w:ilvl="0">
        <w:start w:val="65535"/>
        <w:numFmt w:val="bullet"/>
        <w:lvlText w:val="-"/>
        <w:legacy w:legacy="1" w:legacySpace="0" w:legacyIndent="187"/>
        <w:lvlJc w:val="left"/>
        <w:rPr>
          <w:rFonts w:ascii="Times New Roman" w:hAnsi="Times New Roman" w:cs="Times New Roman" w:hint="default"/>
        </w:rPr>
      </w:lvl>
    </w:lvlOverride>
  </w:num>
  <w:num w:numId="27">
    <w:abstractNumId w:val="10"/>
    <w:lvlOverride w:ilvl="0">
      <w:lvl w:ilvl="0">
        <w:start w:val="65535"/>
        <w:numFmt w:val="bullet"/>
        <w:lvlText w:val="-"/>
        <w:legacy w:legacy="1" w:legacySpace="0" w:legacyIndent="148"/>
        <w:lvlJc w:val="left"/>
        <w:rPr>
          <w:rFonts w:ascii="Times New Roman" w:hAnsi="Times New Roman" w:cs="Times New Roman" w:hint="default"/>
        </w:rPr>
      </w:lvl>
    </w:lvlOverride>
  </w:num>
  <w:num w:numId="28">
    <w:abstractNumId w:val="10"/>
    <w:lvlOverride w:ilvl="0">
      <w:lvl w:ilvl="0">
        <w:start w:val="65535"/>
        <w:numFmt w:val="bullet"/>
        <w:lvlText w:val="-"/>
        <w:legacy w:legacy="1" w:legacySpace="0" w:legacyIndent="164"/>
        <w:lvlJc w:val="left"/>
        <w:rPr>
          <w:rFonts w:ascii="Times New Roman" w:hAnsi="Times New Roman" w:cs="Times New Roman" w:hint="default"/>
        </w:rPr>
      </w:lvl>
    </w:lvlOverride>
  </w:num>
  <w:num w:numId="29">
    <w:abstractNumId w:val="10"/>
    <w:lvlOverride w:ilvl="0">
      <w:lvl w:ilvl="0">
        <w:start w:val="65535"/>
        <w:numFmt w:val="bullet"/>
        <w:lvlText w:val="-"/>
        <w:legacy w:legacy="1" w:legacySpace="0" w:legacyIndent="169"/>
        <w:lvlJc w:val="left"/>
        <w:rPr>
          <w:rFonts w:ascii="Times New Roman" w:hAnsi="Times New Roman" w:cs="Times New Roman" w:hint="default"/>
        </w:rPr>
      </w:lvl>
    </w:lvlOverride>
  </w:num>
  <w:num w:numId="30">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0"/>
    <w:lvlOverride w:ilvl="0">
      <w:lvl w:ilvl="0">
        <w:start w:val="65535"/>
        <w:numFmt w:val="bullet"/>
        <w:lvlText w:val="-"/>
        <w:legacy w:legacy="1" w:legacySpace="0" w:legacyIndent="168"/>
        <w:lvlJc w:val="left"/>
        <w:rPr>
          <w:rFonts w:ascii="Arial" w:hAnsi="Arial" w:cs="Arial" w:hint="default"/>
        </w:rPr>
      </w:lvl>
    </w:lvlOverride>
  </w:num>
  <w:num w:numId="32">
    <w:abstractNumId w:val="1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0"/>
    <w:lvlOverride w:ilvl="0">
      <w:lvl w:ilvl="0">
        <w:start w:val="65535"/>
        <w:numFmt w:val="bullet"/>
        <w:lvlText w:val="-"/>
        <w:legacy w:legacy="1" w:legacySpace="0" w:legacyIndent="216"/>
        <w:lvlJc w:val="left"/>
        <w:rPr>
          <w:rFonts w:ascii="Times New Roman" w:hAnsi="Times New Roman" w:cs="Times New Roman" w:hint="default"/>
        </w:rPr>
      </w:lvl>
    </w:lvlOverride>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1.Autor,Titlu,etc" w:val="1"/>
    <w:docVar w:name="1.ImportFisier" w:val="1"/>
    <w:docVar w:name="2.Format_Subtitlu" w:val="4"/>
    <w:docVar w:name="2.Format_Text" w:val="3"/>
    <w:docVar w:name="2.Format_Titlu" w:val="3"/>
    <w:docVar w:name="6.Artefacte_OCR" w:val="433"/>
    <w:docVar w:name="6.Marcheaza suspecte" w:val="1"/>
    <w:docVar w:name="6.Paragrafe_False" w:val="283"/>
    <w:docVar w:name="8.Finalizeaza" w:val="1"/>
    <w:docVar w:name="ArataStampila" w:val="Stampilat de Template-ul folosit de grupul Tygri"/>
    <w:docVar w:name="Marcheaza_Suspecte" w:val="1"/>
  </w:docVars>
  <w:rsids>
    <w:rsidRoot w:val="00D750D8"/>
    <w:rsid w:val="00003A08"/>
    <w:rsid w:val="000205EA"/>
    <w:rsid w:val="00025517"/>
    <w:rsid w:val="0003008D"/>
    <w:rsid w:val="0003716B"/>
    <w:rsid w:val="0004312C"/>
    <w:rsid w:val="000431F9"/>
    <w:rsid w:val="00056415"/>
    <w:rsid w:val="000564A1"/>
    <w:rsid w:val="00061562"/>
    <w:rsid w:val="00061D9C"/>
    <w:rsid w:val="00070DD5"/>
    <w:rsid w:val="00074193"/>
    <w:rsid w:val="0008590C"/>
    <w:rsid w:val="000923F9"/>
    <w:rsid w:val="00097E7F"/>
    <w:rsid w:val="000A039E"/>
    <w:rsid w:val="000A1796"/>
    <w:rsid w:val="000B06B7"/>
    <w:rsid w:val="000B298F"/>
    <w:rsid w:val="000B3FDD"/>
    <w:rsid w:val="000B4BCD"/>
    <w:rsid w:val="000B766E"/>
    <w:rsid w:val="000C08AC"/>
    <w:rsid w:val="000C2DA6"/>
    <w:rsid w:val="000C42A8"/>
    <w:rsid w:val="000C4A0F"/>
    <w:rsid w:val="000C5677"/>
    <w:rsid w:val="000C5B67"/>
    <w:rsid w:val="000D39FE"/>
    <w:rsid w:val="000E759B"/>
    <w:rsid w:val="000F0D6D"/>
    <w:rsid w:val="000F2872"/>
    <w:rsid w:val="000F5991"/>
    <w:rsid w:val="0010189D"/>
    <w:rsid w:val="001047CE"/>
    <w:rsid w:val="00104B27"/>
    <w:rsid w:val="00114388"/>
    <w:rsid w:val="001177B1"/>
    <w:rsid w:val="001230B6"/>
    <w:rsid w:val="00125455"/>
    <w:rsid w:val="00125FDC"/>
    <w:rsid w:val="00130BDE"/>
    <w:rsid w:val="00132C46"/>
    <w:rsid w:val="00134C67"/>
    <w:rsid w:val="001350A6"/>
    <w:rsid w:val="00141067"/>
    <w:rsid w:val="00147F7A"/>
    <w:rsid w:val="001523B7"/>
    <w:rsid w:val="001531FC"/>
    <w:rsid w:val="00154019"/>
    <w:rsid w:val="00163F15"/>
    <w:rsid w:val="00165198"/>
    <w:rsid w:val="00171905"/>
    <w:rsid w:val="001724F2"/>
    <w:rsid w:val="0017289D"/>
    <w:rsid w:val="00173DD3"/>
    <w:rsid w:val="0017487F"/>
    <w:rsid w:val="00180946"/>
    <w:rsid w:val="001830AC"/>
    <w:rsid w:val="001850D3"/>
    <w:rsid w:val="00186DAA"/>
    <w:rsid w:val="00187B1E"/>
    <w:rsid w:val="001908DC"/>
    <w:rsid w:val="001915CC"/>
    <w:rsid w:val="001A301C"/>
    <w:rsid w:val="001A4A8F"/>
    <w:rsid w:val="001B10E5"/>
    <w:rsid w:val="001B16E1"/>
    <w:rsid w:val="001B1EED"/>
    <w:rsid w:val="001C318C"/>
    <w:rsid w:val="001E5E49"/>
    <w:rsid w:val="001E60CE"/>
    <w:rsid w:val="001E6B1B"/>
    <w:rsid w:val="001E6BAB"/>
    <w:rsid w:val="001E7379"/>
    <w:rsid w:val="001F2E35"/>
    <w:rsid w:val="001F3225"/>
    <w:rsid w:val="001F375C"/>
    <w:rsid w:val="002016F1"/>
    <w:rsid w:val="00202AF4"/>
    <w:rsid w:val="0020307B"/>
    <w:rsid w:val="00206CB5"/>
    <w:rsid w:val="00212687"/>
    <w:rsid w:val="002174A4"/>
    <w:rsid w:val="00221910"/>
    <w:rsid w:val="00224859"/>
    <w:rsid w:val="002256C5"/>
    <w:rsid w:val="002306B5"/>
    <w:rsid w:val="0025146E"/>
    <w:rsid w:val="0026384C"/>
    <w:rsid w:val="002675D3"/>
    <w:rsid w:val="0027602A"/>
    <w:rsid w:val="00276EBC"/>
    <w:rsid w:val="002773BC"/>
    <w:rsid w:val="00284322"/>
    <w:rsid w:val="00285060"/>
    <w:rsid w:val="002851A4"/>
    <w:rsid w:val="0028602A"/>
    <w:rsid w:val="002A6B36"/>
    <w:rsid w:val="002B468E"/>
    <w:rsid w:val="002B600F"/>
    <w:rsid w:val="002B6C34"/>
    <w:rsid w:val="002B7D12"/>
    <w:rsid w:val="002C0CFF"/>
    <w:rsid w:val="002D3DCA"/>
    <w:rsid w:val="002D4CA0"/>
    <w:rsid w:val="002D6682"/>
    <w:rsid w:val="002D7D33"/>
    <w:rsid w:val="002E5DD8"/>
    <w:rsid w:val="002F2DC0"/>
    <w:rsid w:val="002F2DF7"/>
    <w:rsid w:val="002F3254"/>
    <w:rsid w:val="00300004"/>
    <w:rsid w:val="00303DDA"/>
    <w:rsid w:val="00304BD1"/>
    <w:rsid w:val="003170B6"/>
    <w:rsid w:val="003213B7"/>
    <w:rsid w:val="003355A4"/>
    <w:rsid w:val="00343BFC"/>
    <w:rsid w:val="00345040"/>
    <w:rsid w:val="00350030"/>
    <w:rsid w:val="00352301"/>
    <w:rsid w:val="003578B3"/>
    <w:rsid w:val="00360F2C"/>
    <w:rsid w:val="00361BDF"/>
    <w:rsid w:val="003628A6"/>
    <w:rsid w:val="00363C25"/>
    <w:rsid w:val="00367827"/>
    <w:rsid w:val="003736D1"/>
    <w:rsid w:val="00375D94"/>
    <w:rsid w:val="0037689F"/>
    <w:rsid w:val="00380834"/>
    <w:rsid w:val="00380880"/>
    <w:rsid w:val="00385CE3"/>
    <w:rsid w:val="00390EC9"/>
    <w:rsid w:val="00393CE0"/>
    <w:rsid w:val="003943B4"/>
    <w:rsid w:val="003966EC"/>
    <w:rsid w:val="003A632D"/>
    <w:rsid w:val="003A7368"/>
    <w:rsid w:val="003C0337"/>
    <w:rsid w:val="003C2ADD"/>
    <w:rsid w:val="003C608D"/>
    <w:rsid w:val="003C7439"/>
    <w:rsid w:val="003D00BB"/>
    <w:rsid w:val="003D023D"/>
    <w:rsid w:val="003D0639"/>
    <w:rsid w:val="003D2079"/>
    <w:rsid w:val="003D297F"/>
    <w:rsid w:val="003E04FB"/>
    <w:rsid w:val="003E4084"/>
    <w:rsid w:val="003E5670"/>
    <w:rsid w:val="003E6503"/>
    <w:rsid w:val="003E717D"/>
    <w:rsid w:val="003F4102"/>
    <w:rsid w:val="003F5473"/>
    <w:rsid w:val="003F5F87"/>
    <w:rsid w:val="003F6704"/>
    <w:rsid w:val="00402CCC"/>
    <w:rsid w:val="00404659"/>
    <w:rsid w:val="00404E77"/>
    <w:rsid w:val="00405007"/>
    <w:rsid w:val="0041264D"/>
    <w:rsid w:val="004148C3"/>
    <w:rsid w:val="00415EB8"/>
    <w:rsid w:val="004243DB"/>
    <w:rsid w:val="00426392"/>
    <w:rsid w:val="004272FA"/>
    <w:rsid w:val="00431274"/>
    <w:rsid w:val="004363A7"/>
    <w:rsid w:val="00436AC2"/>
    <w:rsid w:val="00437D95"/>
    <w:rsid w:val="00443AE1"/>
    <w:rsid w:val="00444DB6"/>
    <w:rsid w:val="00446EFA"/>
    <w:rsid w:val="00453A04"/>
    <w:rsid w:val="00453F84"/>
    <w:rsid w:val="00455263"/>
    <w:rsid w:val="004601B7"/>
    <w:rsid w:val="00460D77"/>
    <w:rsid w:val="004614E2"/>
    <w:rsid w:val="00463B20"/>
    <w:rsid w:val="00465DEA"/>
    <w:rsid w:val="00471885"/>
    <w:rsid w:val="00473624"/>
    <w:rsid w:val="0048596A"/>
    <w:rsid w:val="004869D5"/>
    <w:rsid w:val="00487FF4"/>
    <w:rsid w:val="00492E79"/>
    <w:rsid w:val="004946CC"/>
    <w:rsid w:val="00495194"/>
    <w:rsid w:val="00496B42"/>
    <w:rsid w:val="00497A2C"/>
    <w:rsid w:val="004A21E7"/>
    <w:rsid w:val="004A33E0"/>
    <w:rsid w:val="004A410B"/>
    <w:rsid w:val="004A5750"/>
    <w:rsid w:val="004A6394"/>
    <w:rsid w:val="004A6883"/>
    <w:rsid w:val="004B0599"/>
    <w:rsid w:val="004B0911"/>
    <w:rsid w:val="004B1757"/>
    <w:rsid w:val="004B1DE2"/>
    <w:rsid w:val="004B60FC"/>
    <w:rsid w:val="004C605E"/>
    <w:rsid w:val="004D052F"/>
    <w:rsid w:val="004E2F14"/>
    <w:rsid w:val="004E406D"/>
    <w:rsid w:val="004E49D7"/>
    <w:rsid w:val="004E609E"/>
    <w:rsid w:val="004F6E55"/>
    <w:rsid w:val="00503DA8"/>
    <w:rsid w:val="00504D27"/>
    <w:rsid w:val="00516998"/>
    <w:rsid w:val="005173F4"/>
    <w:rsid w:val="00521578"/>
    <w:rsid w:val="00524C89"/>
    <w:rsid w:val="005274A4"/>
    <w:rsid w:val="00530A7A"/>
    <w:rsid w:val="00530F65"/>
    <w:rsid w:val="005356FB"/>
    <w:rsid w:val="00535F91"/>
    <w:rsid w:val="0054074A"/>
    <w:rsid w:val="00544B48"/>
    <w:rsid w:val="005465A3"/>
    <w:rsid w:val="00557620"/>
    <w:rsid w:val="005738FE"/>
    <w:rsid w:val="005774D4"/>
    <w:rsid w:val="00581712"/>
    <w:rsid w:val="0058349A"/>
    <w:rsid w:val="00587C84"/>
    <w:rsid w:val="005928E7"/>
    <w:rsid w:val="00592E25"/>
    <w:rsid w:val="0059567A"/>
    <w:rsid w:val="005A5031"/>
    <w:rsid w:val="005A5F8E"/>
    <w:rsid w:val="005B42B2"/>
    <w:rsid w:val="005B53AD"/>
    <w:rsid w:val="005B54E4"/>
    <w:rsid w:val="005B75A5"/>
    <w:rsid w:val="005B7630"/>
    <w:rsid w:val="005C1D45"/>
    <w:rsid w:val="005C2462"/>
    <w:rsid w:val="005D1913"/>
    <w:rsid w:val="005E1B8D"/>
    <w:rsid w:val="005E38DF"/>
    <w:rsid w:val="005E3AEF"/>
    <w:rsid w:val="005E5682"/>
    <w:rsid w:val="005F1733"/>
    <w:rsid w:val="005F1A3D"/>
    <w:rsid w:val="005F2F08"/>
    <w:rsid w:val="005F3325"/>
    <w:rsid w:val="005F58D9"/>
    <w:rsid w:val="00603CCC"/>
    <w:rsid w:val="00603DB5"/>
    <w:rsid w:val="006056DD"/>
    <w:rsid w:val="006104FB"/>
    <w:rsid w:val="006130E5"/>
    <w:rsid w:val="00615C08"/>
    <w:rsid w:val="00620A92"/>
    <w:rsid w:val="00636BFF"/>
    <w:rsid w:val="00641EBB"/>
    <w:rsid w:val="00643B92"/>
    <w:rsid w:val="00646D4F"/>
    <w:rsid w:val="006517C3"/>
    <w:rsid w:val="0065652C"/>
    <w:rsid w:val="0066165D"/>
    <w:rsid w:val="006634C9"/>
    <w:rsid w:val="006642F9"/>
    <w:rsid w:val="006675CF"/>
    <w:rsid w:val="00670003"/>
    <w:rsid w:val="006700FE"/>
    <w:rsid w:val="00672999"/>
    <w:rsid w:val="00673B98"/>
    <w:rsid w:val="00681F2E"/>
    <w:rsid w:val="00685A06"/>
    <w:rsid w:val="00687604"/>
    <w:rsid w:val="0069077B"/>
    <w:rsid w:val="00692680"/>
    <w:rsid w:val="00693B3C"/>
    <w:rsid w:val="006958CC"/>
    <w:rsid w:val="00696AD0"/>
    <w:rsid w:val="006B3D5B"/>
    <w:rsid w:val="006B4DAA"/>
    <w:rsid w:val="006B5123"/>
    <w:rsid w:val="006C0EF3"/>
    <w:rsid w:val="006C218F"/>
    <w:rsid w:val="006C2A39"/>
    <w:rsid w:val="006C6DCA"/>
    <w:rsid w:val="006D0150"/>
    <w:rsid w:val="006D2685"/>
    <w:rsid w:val="006D49C2"/>
    <w:rsid w:val="006D531F"/>
    <w:rsid w:val="006D75D5"/>
    <w:rsid w:val="006D78BF"/>
    <w:rsid w:val="006E0260"/>
    <w:rsid w:val="006E13C3"/>
    <w:rsid w:val="006E6EA4"/>
    <w:rsid w:val="006F37E5"/>
    <w:rsid w:val="007005AD"/>
    <w:rsid w:val="00706E65"/>
    <w:rsid w:val="0071598F"/>
    <w:rsid w:val="00715F09"/>
    <w:rsid w:val="00717D84"/>
    <w:rsid w:val="00720DA4"/>
    <w:rsid w:val="00722C78"/>
    <w:rsid w:val="00722DC6"/>
    <w:rsid w:val="00726C2B"/>
    <w:rsid w:val="00726FF7"/>
    <w:rsid w:val="007321AD"/>
    <w:rsid w:val="00737D9A"/>
    <w:rsid w:val="00747996"/>
    <w:rsid w:val="0075198C"/>
    <w:rsid w:val="00766445"/>
    <w:rsid w:val="0076659D"/>
    <w:rsid w:val="00767281"/>
    <w:rsid w:val="007705AD"/>
    <w:rsid w:val="00775CF1"/>
    <w:rsid w:val="007801E4"/>
    <w:rsid w:val="00780EF6"/>
    <w:rsid w:val="0078280B"/>
    <w:rsid w:val="007841B0"/>
    <w:rsid w:val="00784618"/>
    <w:rsid w:val="00787215"/>
    <w:rsid w:val="007915B1"/>
    <w:rsid w:val="007961EB"/>
    <w:rsid w:val="0079707B"/>
    <w:rsid w:val="007A0890"/>
    <w:rsid w:val="007A72C1"/>
    <w:rsid w:val="007B1217"/>
    <w:rsid w:val="007B20DD"/>
    <w:rsid w:val="007B42D1"/>
    <w:rsid w:val="007B4DCB"/>
    <w:rsid w:val="007C3882"/>
    <w:rsid w:val="007C7D85"/>
    <w:rsid w:val="007D0A35"/>
    <w:rsid w:val="007D3398"/>
    <w:rsid w:val="007D3A98"/>
    <w:rsid w:val="007D4E1E"/>
    <w:rsid w:val="007D4F24"/>
    <w:rsid w:val="007D59DB"/>
    <w:rsid w:val="007D5EED"/>
    <w:rsid w:val="007E2115"/>
    <w:rsid w:val="007E328A"/>
    <w:rsid w:val="007F11EE"/>
    <w:rsid w:val="007F43D2"/>
    <w:rsid w:val="007F5F42"/>
    <w:rsid w:val="007F68EE"/>
    <w:rsid w:val="007F7FC6"/>
    <w:rsid w:val="008012AE"/>
    <w:rsid w:val="0081026C"/>
    <w:rsid w:val="00810992"/>
    <w:rsid w:val="0081541E"/>
    <w:rsid w:val="008161DF"/>
    <w:rsid w:val="008269C8"/>
    <w:rsid w:val="00827F19"/>
    <w:rsid w:val="008308A1"/>
    <w:rsid w:val="00833F91"/>
    <w:rsid w:val="0083747A"/>
    <w:rsid w:val="00841997"/>
    <w:rsid w:val="00843D4C"/>
    <w:rsid w:val="0084414C"/>
    <w:rsid w:val="0084610C"/>
    <w:rsid w:val="008517B1"/>
    <w:rsid w:val="00853B54"/>
    <w:rsid w:val="008542F9"/>
    <w:rsid w:val="00856A17"/>
    <w:rsid w:val="008578B3"/>
    <w:rsid w:val="0086025A"/>
    <w:rsid w:val="00862B9D"/>
    <w:rsid w:val="00863C44"/>
    <w:rsid w:val="008663FD"/>
    <w:rsid w:val="00870A66"/>
    <w:rsid w:val="008852C6"/>
    <w:rsid w:val="00895D5D"/>
    <w:rsid w:val="008B1D15"/>
    <w:rsid w:val="008B6E03"/>
    <w:rsid w:val="008C53B0"/>
    <w:rsid w:val="008C5791"/>
    <w:rsid w:val="008D50E8"/>
    <w:rsid w:val="008D713F"/>
    <w:rsid w:val="008E0AB6"/>
    <w:rsid w:val="008E1AA1"/>
    <w:rsid w:val="008F3C06"/>
    <w:rsid w:val="008F6605"/>
    <w:rsid w:val="00902703"/>
    <w:rsid w:val="0090306A"/>
    <w:rsid w:val="0090519E"/>
    <w:rsid w:val="00906EF7"/>
    <w:rsid w:val="009124E5"/>
    <w:rsid w:val="00914268"/>
    <w:rsid w:val="009160ED"/>
    <w:rsid w:val="00916F3D"/>
    <w:rsid w:val="009213EF"/>
    <w:rsid w:val="0093271D"/>
    <w:rsid w:val="0094230F"/>
    <w:rsid w:val="0094611A"/>
    <w:rsid w:val="00950194"/>
    <w:rsid w:val="0095267B"/>
    <w:rsid w:val="00953ADD"/>
    <w:rsid w:val="00955410"/>
    <w:rsid w:val="00960D0A"/>
    <w:rsid w:val="0096185C"/>
    <w:rsid w:val="009621F0"/>
    <w:rsid w:val="00962CBD"/>
    <w:rsid w:val="009710F0"/>
    <w:rsid w:val="009739AB"/>
    <w:rsid w:val="00973E11"/>
    <w:rsid w:val="00984F1C"/>
    <w:rsid w:val="0098503E"/>
    <w:rsid w:val="00985EFF"/>
    <w:rsid w:val="009932B7"/>
    <w:rsid w:val="00993ED0"/>
    <w:rsid w:val="00995857"/>
    <w:rsid w:val="009A1DB7"/>
    <w:rsid w:val="009A1ED3"/>
    <w:rsid w:val="009A3024"/>
    <w:rsid w:val="009A572D"/>
    <w:rsid w:val="009A7AED"/>
    <w:rsid w:val="009B02CA"/>
    <w:rsid w:val="009B065D"/>
    <w:rsid w:val="009B0A1F"/>
    <w:rsid w:val="009B149E"/>
    <w:rsid w:val="009B214E"/>
    <w:rsid w:val="009B257C"/>
    <w:rsid w:val="009B30F5"/>
    <w:rsid w:val="009B3D5E"/>
    <w:rsid w:val="009B6389"/>
    <w:rsid w:val="009C2CB0"/>
    <w:rsid w:val="009C35F2"/>
    <w:rsid w:val="009D2297"/>
    <w:rsid w:val="009D35D9"/>
    <w:rsid w:val="009D4FFA"/>
    <w:rsid w:val="009D5AAF"/>
    <w:rsid w:val="009E3230"/>
    <w:rsid w:val="009E37A7"/>
    <w:rsid w:val="009F5A2A"/>
    <w:rsid w:val="009F6E90"/>
    <w:rsid w:val="009F7F4B"/>
    <w:rsid w:val="00A005C0"/>
    <w:rsid w:val="00A04EEB"/>
    <w:rsid w:val="00A05ED5"/>
    <w:rsid w:val="00A0761D"/>
    <w:rsid w:val="00A115B7"/>
    <w:rsid w:val="00A247B7"/>
    <w:rsid w:val="00A24C8F"/>
    <w:rsid w:val="00A319FD"/>
    <w:rsid w:val="00A31E18"/>
    <w:rsid w:val="00A3566F"/>
    <w:rsid w:val="00A40E73"/>
    <w:rsid w:val="00A42EC6"/>
    <w:rsid w:val="00A57BF3"/>
    <w:rsid w:val="00A6099E"/>
    <w:rsid w:val="00A63BD8"/>
    <w:rsid w:val="00A67877"/>
    <w:rsid w:val="00A70BDF"/>
    <w:rsid w:val="00A8006F"/>
    <w:rsid w:val="00A812C0"/>
    <w:rsid w:val="00A90027"/>
    <w:rsid w:val="00A9248E"/>
    <w:rsid w:val="00A92FE1"/>
    <w:rsid w:val="00A93BA5"/>
    <w:rsid w:val="00A963F9"/>
    <w:rsid w:val="00A96495"/>
    <w:rsid w:val="00A96546"/>
    <w:rsid w:val="00AA41A9"/>
    <w:rsid w:val="00AB1C16"/>
    <w:rsid w:val="00AB29B9"/>
    <w:rsid w:val="00AC1A0D"/>
    <w:rsid w:val="00AC2F70"/>
    <w:rsid w:val="00AC674A"/>
    <w:rsid w:val="00AD0201"/>
    <w:rsid w:val="00AD2A5C"/>
    <w:rsid w:val="00AD7C14"/>
    <w:rsid w:val="00AE18AD"/>
    <w:rsid w:val="00AE347C"/>
    <w:rsid w:val="00AE63C1"/>
    <w:rsid w:val="00AE6514"/>
    <w:rsid w:val="00AE76CB"/>
    <w:rsid w:val="00AF52F0"/>
    <w:rsid w:val="00AF69C7"/>
    <w:rsid w:val="00B005B0"/>
    <w:rsid w:val="00B00F01"/>
    <w:rsid w:val="00B06939"/>
    <w:rsid w:val="00B10159"/>
    <w:rsid w:val="00B1071E"/>
    <w:rsid w:val="00B13692"/>
    <w:rsid w:val="00B1395D"/>
    <w:rsid w:val="00B13ECE"/>
    <w:rsid w:val="00B15C74"/>
    <w:rsid w:val="00B15D4C"/>
    <w:rsid w:val="00B160C2"/>
    <w:rsid w:val="00B2184D"/>
    <w:rsid w:val="00B21EE3"/>
    <w:rsid w:val="00B3058E"/>
    <w:rsid w:val="00B31E8F"/>
    <w:rsid w:val="00B3759F"/>
    <w:rsid w:val="00B428B7"/>
    <w:rsid w:val="00B45072"/>
    <w:rsid w:val="00B45F56"/>
    <w:rsid w:val="00B4772A"/>
    <w:rsid w:val="00B569D0"/>
    <w:rsid w:val="00B56BC9"/>
    <w:rsid w:val="00B6088E"/>
    <w:rsid w:val="00B62604"/>
    <w:rsid w:val="00B627BD"/>
    <w:rsid w:val="00B64D9D"/>
    <w:rsid w:val="00B70278"/>
    <w:rsid w:val="00B75D59"/>
    <w:rsid w:val="00B879B7"/>
    <w:rsid w:val="00B92EA7"/>
    <w:rsid w:val="00B95BC3"/>
    <w:rsid w:val="00BA1A08"/>
    <w:rsid w:val="00BB4A94"/>
    <w:rsid w:val="00BB6B81"/>
    <w:rsid w:val="00BB7904"/>
    <w:rsid w:val="00BC5A73"/>
    <w:rsid w:val="00BC66DB"/>
    <w:rsid w:val="00BC7FAF"/>
    <w:rsid w:val="00BD025F"/>
    <w:rsid w:val="00BD1FB9"/>
    <w:rsid w:val="00BD263E"/>
    <w:rsid w:val="00BD37EF"/>
    <w:rsid w:val="00BD4854"/>
    <w:rsid w:val="00BD6702"/>
    <w:rsid w:val="00BE0E3E"/>
    <w:rsid w:val="00BE140D"/>
    <w:rsid w:val="00BE50B0"/>
    <w:rsid w:val="00BF283E"/>
    <w:rsid w:val="00BF2E2C"/>
    <w:rsid w:val="00BF3B06"/>
    <w:rsid w:val="00BF4ECF"/>
    <w:rsid w:val="00BF6747"/>
    <w:rsid w:val="00BF6E32"/>
    <w:rsid w:val="00C03E59"/>
    <w:rsid w:val="00C1140A"/>
    <w:rsid w:val="00C11F15"/>
    <w:rsid w:val="00C152EB"/>
    <w:rsid w:val="00C17E8E"/>
    <w:rsid w:val="00C21688"/>
    <w:rsid w:val="00C30659"/>
    <w:rsid w:val="00C30D43"/>
    <w:rsid w:val="00C32781"/>
    <w:rsid w:val="00C44A76"/>
    <w:rsid w:val="00C47D32"/>
    <w:rsid w:val="00C5716B"/>
    <w:rsid w:val="00C608CE"/>
    <w:rsid w:val="00C6126F"/>
    <w:rsid w:val="00C62526"/>
    <w:rsid w:val="00C6437E"/>
    <w:rsid w:val="00C6621B"/>
    <w:rsid w:val="00C71AF4"/>
    <w:rsid w:val="00C71DBE"/>
    <w:rsid w:val="00C73D88"/>
    <w:rsid w:val="00C80639"/>
    <w:rsid w:val="00C909A6"/>
    <w:rsid w:val="00C90A4B"/>
    <w:rsid w:val="00C91F1C"/>
    <w:rsid w:val="00C93604"/>
    <w:rsid w:val="00CA387C"/>
    <w:rsid w:val="00CB0B72"/>
    <w:rsid w:val="00CB1F4B"/>
    <w:rsid w:val="00CB228C"/>
    <w:rsid w:val="00CC1836"/>
    <w:rsid w:val="00CC1C2F"/>
    <w:rsid w:val="00CC22BC"/>
    <w:rsid w:val="00CC3CAB"/>
    <w:rsid w:val="00CC4FD4"/>
    <w:rsid w:val="00CC5393"/>
    <w:rsid w:val="00CD0104"/>
    <w:rsid w:val="00CD1A9D"/>
    <w:rsid w:val="00CD23BA"/>
    <w:rsid w:val="00CD2925"/>
    <w:rsid w:val="00CD3660"/>
    <w:rsid w:val="00CD4E75"/>
    <w:rsid w:val="00CD4F9A"/>
    <w:rsid w:val="00CD7988"/>
    <w:rsid w:val="00CE11AD"/>
    <w:rsid w:val="00CE2C0D"/>
    <w:rsid w:val="00CE480F"/>
    <w:rsid w:val="00CE4B85"/>
    <w:rsid w:val="00CE6B07"/>
    <w:rsid w:val="00CF1653"/>
    <w:rsid w:val="00CF31AA"/>
    <w:rsid w:val="00CF514E"/>
    <w:rsid w:val="00CF5A45"/>
    <w:rsid w:val="00D003C4"/>
    <w:rsid w:val="00D02A68"/>
    <w:rsid w:val="00D2382F"/>
    <w:rsid w:val="00D35773"/>
    <w:rsid w:val="00D44030"/>
    <w:rsid w:val="00D50308"/>
    <w:rsid w:val="00D50803"/>
    <w:rsid w:val="00D52086"/>
    <w:rsid w:val="00D5436D"/>
    <w:rsid w:val="00D5608D"/>
    <w:rsid w:val="00D63DDE"/>
    <w:rsid w:val="00D74196"/>
    <w:rsid w:val="00D74338"/>
    <w:rsid w:val="00D74E82"/>
    <w:rsid w:val="00D750D8"/>
    <w:rsid w:val="00D771D9"/>
    <w:rsid w:val="00D83F63"/>
    <w:rsid w:val="00D87025"/>
    <w:rsid w:val="00D93952"/>
    <w:rsid w:val="00DA5D53"/>
    <w:rsid w:val="00DA5D8E"/>
    <w:rsid w:val="00DA6707"/>
    <w:rsid w:val="00DB06F5"/>
    <w:rsid w:val="00DB4C85"/>
    <w:rsid w:val="00DB52BA"/>
    <w:rsid w:val="00DC031A"/>
    <w:rsid w:val="00DC066E"/>
    <w:rsid w:val="00DC27D6"/>
    <w:rsid w:val="00DC42BA"/>
    <w:rsid w:val="00DC5DF6"/>
    <w:rsid w:val="00DD0B05"/>
    <w:rsid w:val="00DD5C59"/>
    <w:rsid w:val="00DE143E"/>
    <w:rsid w:val="00DE28E5"/>
    <w:rsid w:val="00DF0827"/>
    <w:rsid w:val="00DF1254"/>
    <w:rsid w:val="00DF3FC8"/>
    <w:rsid w:val="00DF5BDB"/>
    <w:rsid w:val="00E0276E"/>
    <w:rsid w:val="00E02884"/>
    <w:rsid w:val="00E05F5A"/>
    <w:rsid w:val="00E1181C"/>
    <w:rsid w:val="00E14CF7"/>
    <w:rsid w:val="00E15423"/>
    <w:rsid w:val="00E203A7"/>
    <w:rsid w:val="00E23835"/>
    <w:rsid w:val="00E238E1"/>
    <w:rsid w:val="00E240A9"/>
    <w:rsid w:val="00E30E4F"/>
    <w:rsid w:val="00E35164"/>
    <w:rsid w:val="00E55F40"/>
    <w:rsid w:val="00E568A9"/>
    <w:rsid w:val="00E63132"/>
    <w:rsid w:val="00E64376"/>
    <w:rsid w:val="00E65B3C"/>
    <w:rsid w:val="00E706F7"/>
    <w:rsid w:val="00E7173A"/>
    <w:rsid w:val="00E73427"/>
    <w:rsid w:val="00E734DC"/>
    <w:rsid w:val="00E761A4"/>
    <w:rsid w:val="00E7631D"/>
    <w:rsid w:val="00E8072D"/>
    <w:rsid w:val="00E81CD4"/>
    <w:rsid w:val="00E822A3"/>
    <w:rsid w:val="00E822A5"/>
    <w:rsid w:val="00E825BF"/>
    <w:rsid w:val="00E82606"/>
    <w:rsid w:val="00E82B54"/>
    <w:rsid w:val="00E83952"/>
    <w:rsid w:val="00E944EA"/>
    <w:rsid w:val="00E970FC"/>
    <w:rsid w:val="00EA3978"/>
    <w:rsid w:val="00EB4779"/>
    <w:rsid w:val="00EB47AD"/>
    <w:rsid w:val="00EB4D7C"/>
    <w:rsid w:val="00EB6A06"/>
    <w:rsid w:val="00EB7D0A"/>
    <w:rsid w:val="00EC3018"/>
    <w:rsid w:val="00EC4A20"/>
    <w:rsid w:val="00EC5931"/>
    <w:rsid w:val="00ED18AC"/>
    <w:rsid w:val="00ED1FB9"/>
    <w:rsid w:val="00ED2BC8"/>
    <w:rsid w:val="00ED46B4"/>
    <w:rsid w:val="00ED55D4"/>
    <w:rsid w:val="00ED7422"/>
    <w:rsid w:val="00EE24E7"/>
    <w:rsid w:val="00EE62AA"/>
    <w:rsid w:val="00EF1BDD"/>
    <w:rsid w:val="00EF4ECF"/>
    <w:rsid w:val="00F0251B"/>
    <w:rsid w:val="00F026CC"/>
    <w:rsid w:val="00F02AED"/>
    <w:rsid w:val="00F05226"/>
    <w:rsid w:val="00F05DA8"/>
    <w:rsid w:val="00F1375C"/>
    <w:rsid w:val="00F34B98"/>
    <w:rsid w:val="00F433E8"/>
    <w:rsid w:val="00F51644"/>
    <w:rsid w:val="00F53AB6"/>
    <w:rsid w:val="00F550A5"/>
    <w:rsid w:val="00F55827"/>
    <w:rsid w:val="00F55F79"/>
    <w:rsid w:val="00F56212"/>
    <w:rsid w:val="00F651BA"/>
    <w:rsid w:val="00F657E8"/>
    <w:rsid w:val="00F6731A"/>
    <w:rsid w:val="00F7140A"/>
    <w:rsid w:val="00F72964"/>
    <w:rsid w:val="00F73E1A"/>
    <w:rsid w:val="00F76A52"/>
    <w:rsid w:val="00F778DD"/>
    <w:rsid w:val="00F82A09"/>
    <w:rsid w:val="00F84FBC"/>
    <w:rsid w:val="00F8567F"/>
    <w:rsid w:val="00F8590E"/>
    <w:rsid w:val="00F90D48"/>
    <w:rsid w:val="00F955CE"/>
    <w:rsid w:val="00FA250C"/>
    <w:rsid w:val="00FA6FD9"/>
    <w:rsid w:val="00FB06BD"/>
    <w:rsid w:val="00FB0A70"/>
    <w:rsid w:val="00FB1C1E"/>
    <w:rsid w:val="00FB4778"/>
    <w:rsid w:val="00FC2AC7"/>
    <w:rsid w:val="00FC6958"/>
    <w:rsid w:val="00FC6C30"/>
    <w:rsid w:val="00FD469C"/>
    <w:rsid w:val="00FE2BC5"/>
    <w:rsid w:val="00FE3BD9"/>
    <w:rsid w:val="00FE48E3"/>
    <w:rsid w:val="00FE4963"/>
    <w:rsid w:val="00FE7432"/>
    <w:rsid w:val="00FF3F21"/>
    <w:rsid w:val="00FF5113"/>
    <w:rsid w:val="00FF6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A0ED07"/>
  <w15:docId w15:val="{0B211C2C-49B8-40CD-A878-F330B607E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8FE"/>
    <w:pPr>
      <w:spacing w:after="120"/>
    </w:pPr>
    <w:rPr>
      <w:rFonts w:ascii="Bookman Old Style" w:hAnsi="Bookman Old Style"/>
      <w:sz w:val="24"/>
      <w:szCs w:val="24"/>
      <w:lang w:val="ro-RO" w:eastAsia="zh-CN"/>
    </w:rPr>
  </w:style>
  <w:style w:type="paragraph" w:styleId="Heading1">
    <w:name w:val="heading 1"/>
    <w:basedOn w:val="Normal"/>
    <w:next w:val="Normal"/>
    <w:link w:val="Heading1Char"/>
    <w:qFormat/>
    <w:rsid w:val="006634C9"/>
    <w:pPr>
      <w:keepNext/>
      <w:pageBreakBefore/>
      <w:spacing w:before="600" w:after="600"/>
      <w:contextualSpacing/>
      <w:jc w:val="center"/>
      <w:outlineLvl w:val="0"/>
    </w:pPr>
    <w:rPr>
      <w:b/>
      <w:noProof/>
      <w:sz w:val="36"/>
      <w:szCs w:val="36"/>
    </w:rPr>
  </w:style>
  <w:style w:type="paragraph" w:styleId="Heading2">
    <w:name w:val="heading 2"/>
    <w:basedOn w:val="Normal"/>
    <w:next w:val="Normal"/>
    <w:link w:val="Heading2Char"/>
    <w:unhideWhenUsed/>
    <w:qFormat/>
    <w:rsid w:val="006634C9"/>
    <w:pPr>
      <w:keepNext/>
      <w:pageBreakBefore/>
      <w:spacing w:before="360" w:after="480"/>
      <w:jc w:val="center"/>
      <w:outlineLvl w:val="1"/>
    </w:pPr>
    <w:rPr>
      <w:b/>
      <w:noProof/>
      <w:sz w:val="28"/>
      <w:szCs w:val="28"/>
    </w:rPr>
  </w:style>
  <w:style w:type="paragraph" w:styleId="Heading3">
    <w:name w:val="heading 3"/>
    <w:basedOn w:val="Normal"/>
    <w:next w:val="Normal"/>
    <w:link w:val="Heading3Char"/>
    <w:semiHidden/>
    <w:unhideWhenUsed/>
    <w:qFormat/>
    <w:rsid w:val="00DD0B05"/>
    <w:pPr>
      <w:keepNext/>
      <w:numPr>
        <w:ilvl w:val="2"/>
        <w:numId w:val="3"/>
      </w:numPr>
      <w:spacing w:before="240" w:after="60"/>
      <w:outlineLvl w:val="2"/>
    </w:pPr>
  </w:style>
  <w:style w:type="paragraph" w:styleId="Heading4">
    <w:name w:val="heading 4"/>
    <w:basedOn w:val="Normal"/>
    <w:next w:val="Normal"/>
    <w:link w:val="Heading4Char"/>
    <w:semiHidden/>
    <w:unhideWhenUsed/>
    <w:qFormat/>
    <w:rsid w:val="00DD0B05"/>
    <w:pPr>
      <w:keepNext/>
      <w:numPr>
        <w:ilvl w:val="3"/>
        <w:numId w:val="3"/>
      </w:numPr>
      <w:spacing w:before="240" w:after="60"/>
      <w:outlineLvl w:val="3"/>
    </w:pPr>
  </w:style>
  <w:style w:type="paragraph" w:styleId="Heading5">
    <w:name w:val="heading 5"/>
    <w:basedOn w:val="Normal"/>
    <w:next w:val="Normal"/>
    <w:link w:val="Heading5Char"/>
    <w:semiHidden/>
    <w:unhideWhenUsed/>
    <w:qFormat/>
    <w:rsid w:val="00DD0B05"/>
    <w:pPr>
      <w:numPr>
        <w:ilvl w:val="4"/>
        <w:numId w:val="3"/>
      </w:numPr>
      <w:spacing w:before="240" w:after="60"/>
      <w:outlineLvl w:val="4"/>
    </w:pPr>
  </w:style>
  <w:style w:type="paragraph" w:styleId="Heading6">
    <w:name w:val="heading 6"/>
    <w:basedOn w:val="Normal"/>
    <w:next w:val="Normal"/>
    <w:link w:val="Heading6Char"/>
    <w:semiHidden/>
    <w:unhideWhenUsed/>
    <w:qFormat/>
    <w:rsid w:val="00DD0B05"/>
    <w:pPr>
      <w:numPr>
        <w:ilvl w:val="5"/>
        <w:numId w:val="3"/>
      </w:numPr>
      <w:spacing w:before="240" w:after="60"/>
      <w:outlineLvl w:val="5"/>
    </w:pPr>
  </w:style>
  <w:style w:type="paragraph" w:styleId="Heading7">
    <w:name w:val="heading 7"/>
    <w:basedOn w:val="Normal"/>
    <w:next w:val="Normal"/>
    <w:link w:val="Heading7Char"/>
    <w:semiHidden/>
    <w:unhideWhenUsed/>
    <w:qFormat/>
    <w:rsid w:val="00DD0B05"/>
    <w:pPr>
      <w:numPr>
        <w:ilvl w:val="6"/>
        <w:numId w:val="3"/>
      </w:numPr>
      <w:spacing w:before="240" w:after="60"/>
      <w:outlineLvl w:val="6"/>
    </w:pPr>
  </w:style>
  <w:style w:type="paragraph" w:styleId="Heading8">
    <w:name w:val="heading 8"/>
    <w:basedOn w:val="Normal"/>
    <w:next w:val="Normal"/>
    <w:link w:val="Heading8Char"/>
    <w:semiHidden/>
    <w:unhideWhenUsed/>
    <w:qFormat/>
    <w:rsid w:val="00DD0B05"/>
    <w:pPr>
      <w:numPr>
        <w:ilvl w:val="7"/>
        <w:numId w:val="3"/>
      </w:numPr>
      <w:spacing w:before="240" w:after="60"/>
      <w:outlineLvl w:val="7"/>
    </w:pPr>
  </w:style>
  <w:style w:type="paragraph" w:styleId="Heading9">
    <w:name w:val="heading 9"/>
    <w:basedOn w:val="Normal"/>
    <w:next w:val="Normal"/>
    <w:link w:val="Heading9Char"/>
    <w:semiHidden/>
    <w:unhideWhenUsed/>
    <w:qFormat/>
    <w:rsid w:val="00DD0B05"/>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D53"/>
    <w:pPr>
      <w:pBdr>
        <w:bottom w:val="single" w:sz="4" w:space="0" w:color="auto"/>
      </w:pBdr>
      <w:tabs>
        <w:tab w:val="center" w:pos="4320"/>
        <w:tab w:val="right" w:pos="8640"/>
      </w:tabs>
      <w:jc w:val="center"/>
    </w:pPr>
  </w:style>
  <w:style w:type="paragraph" w:styleId="Footer">
    <w:name w:val="footer"/>
    <w:basedOn w:val="Normal"/>
    <w:autoRedefine/>
    <w:rsid w:val="00DB06F5"/>
    <w:pPr>
      <w:tabs>
        <w:tab w:val="center" w:pos="4320"/>
        <w:tab w:val="right" w:pos="8640"/>
      </w:tabs>
      <w:jc w:val="right"/>
    </w:pPr>
    <w:rPr>
      <w:sz w:val="20"/>
      <w:szCs w:val="20"/>
    </w:rPr>
  </w:style>
  <w:style w:type="numbering" w:styleId="111111">
    <w:name w:val="Outline List 2"/>
    <w:basedOn w:val="NoList"/>
    <w:rsid w:val="00DD0B05"/>
    <w:pPr>
      <w:numPr>
        <w:numId w:val="1"/>
      </w:numPr>
    </w:pPr>
  </w:style>
  <w:style w:type="paragraph" w:styleId="BodyText">
    <w:name w:val="Body Text"/>
    <w:basedOn w:val="Normal"/>
    <w:link w:val="BodyTextChar"/>
    <w:rsid w:val="007841B0"/>
    <w:pPr>
      <w:ind w:firstLine="180"/>
    </w:pPr>
  </w:style>
  <w:style w:type="numbering" w:styleId="1ai">
    <w:name w:val="Outline List 1"/>
    <w:basedOn w:val="NoList"/>
    <w:rsid w:val="00DD0B05"/>
    <w:pPr>
      <w:numPr>
        <w:numId w:val="2"/>
      </w:numPr>
    </w:pPr>
  </w:style>
  <w:style w:type="character" w:styleId="IntenseEmphasis">
    <w:name w:val="Intense Emphasis"/>
    <w:uiPriority w:val="21"/>
    <w:qFormat/>
    <w:rsid w:val="00DD0B05"/>
    <w:rPr>
      <w:b w:val="0"/>
      <w:bCs w:val="0"/>
      <w:i w:val="0"/>
      <w:iCs w:val="0"/>
      <w:color w:val="auto"/>
    </w:rPr>
  </w:style>
  <w:style w:type="character" w:styleId="SubtleEmphasis">
    <w:name w:val="Subtle Emphasis"/>
    <w:uiPriority w:val="19"/>
    <w:qFormat/>
    <w:rsid w:val="00DD0B05"/>
    <w:rPr>
      <w:i w:val="0"/>
      <w:iCs w:val="0"/>
      <w:color w:val="auto"/>
    </w:rPr>
  </w:style>
  <w:style w:type="character" w:styleId="Emphasis">
    <w:name w:val="Emphasis"/>
    <w:qFormat/>
    <w:rsid w:val="00DD0B05"/>
    <w:rPr>
      <w:i w:val="0"/>
      <w:iCs w:val="0"/>
    </w:rPr>
  </w:style>
  <w:style w:type="character" w:styleId="HTMLAcronym">
    <w:name w:val="HTML Acronym"/>
    <w:basedOn w:val="DefaultParagraphFont"/>
    <w:rsid w:val="00DD0B05"/>
  </w:style>
  <w:style w:type="paragraph" w:styleId="HTMLAddress">
    <w:name w:val="HTML Address"/>
    <w:basedOn w:val="Normal"/>
    <w:link w:val="HTMLAddressChar"/>
    <w:rsid w:val="00DD0B05"/>
  </w:style>
  <w:style w:type="character" w:customStyle="1" w:styleId="HTMLAddressChar">
    <w:name w:val="HTML Address Char"/>
    <w:link w:val="HTMLAddress"/>
    <w:rsid w:val="00DD0B05"/>
    <w:rPr>
      <w:rFonts w:ascii="Bookman Old Style" w:hAnsi="Bookman Old Style"/>
      <w:sz w:val="24"/>
      <w:szCs w:val="24"/>
      <w:lang w:val="ro-RO" w:eastAsia="zh-CN"/>
    </w:rPr>
  </w:style>
  <w:style w:type="paragraph" w:styleId="EnvelopeAddress">
    <w:name w:val="envelope address"/>
    <w:basedOn w:val="Normal"/>
    <w:rsid w:val="00DD0B05"/>
    <w:pPr>
      <w:framePr w:w="7920" w:h="1980" w:hRule="exact" w:hSpace="180" w:wrap="auto" w:hAnchor="page" w:xAlign="center" w:yAlign="bottom"/>
      <w:ind w:left="2880"/>
    </w:pPr>
  </w:style>
  <w:style w:type="paragraph" w:styleId="MessageHeader">
    <w:name w:val="Message Header"/>
    <w:basedOn w:val="Normal"/>
    <w:link w:val="MessageHeaderChar"/>
    <w:rsid w:val="00DD0B05"/>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link w:val="MessageHeader"/>
    <w:rsid w:val="00DD0B05"/>
    <w:rPr>
      <w:rFonts w:ascii="Bookman Old Style" w:hAnsi="Bookman Old Style"/>
      <w:sz w:val="24"/>
      <w:szCs w:val="24"/>
      <w:shd w:val="pct20" w:color="auto" w:fill="auto"/>
      <w:lang w:val="ro-RO" w:eastAsia="zh-CN"/>
    </w:rPr>
  </w:style>
  <w:style w:type="character" w:customStyle="1" w:styleId="Heading1Char">
    <w:name w:val="Heading 1 Char"/>
    <w:link w:val="Heading1"/>
    <w:rsid w:val="006634C9"/>
    <w:rPr>
      <w:rFonts w:ascii="Bookman Old Style" w:hAnsi="Bookman Old Style"/>
      <w:b/>
      <w:noProof/>
      <w:sz w:val="36"/>
      <w:szCs w:val="36"/>
      <w:lang w:val="ro-RO" w:eastAsia="zh-CN"/>
    </w:rPr>
  </w:style>
  <w:style w:type="character" w:customStyle="1" w:styleId="Heading2Char">
    <w:name w:val="Heading 2 Char"/>
    <w:link w:val="Heading2"/>
    <w:rsid w:val="006634C9"/>
    <w:rPr>
      <w:rFonts w:ascii="Bookman Old Style" w:hAnsi="Bookman Old Style"/>
      <w:b/>
      <w:noProof/>
      <w:sz w:val="28"/>
      <w:szCs w:val="28"/>
      <w:lang w:val="ro-RO" w:eastAsia="zh-CN"/>
    </w:rPr>
  </w:style>
  <w:style w:type="character" w:customStyle="1" w:styleId="Heading3Char">
    <w:name w:val="Heading 3 Char"/>
    <w:link w:val="Heading3"/>
    <w:semiHidden/>
    <w:rsid w:val="00DD0B05"/>
    <w:rPr>
      <w:rFonts w:ascii="Bookman Old Style" w:hAnsi="Bookman Old Style"/>
      <w:sz w:val="24"/>
      <w:szCs w:val="24"/>
      <w:lang w:val="ro-RO" w:eastAsia="zh-CN"/>
    </w:rPr>
  </w:style>
  <w:style w:type="character" w:customStyle="1" w:styleId="Heading4Char">
    <w:name w:val="Heading 4 Char"/>
    <w:link w:val="Heading4"/>
    <w:semiHidden/>
    <w:rsid w:val="00DD0B05"/>
    <w:rPr>
      <w:rFonts w:ascii="Bookman Old Style" w:hAnsi="Bookman Old Style"/>
      <w:sz w:val="24"/>
      <w:szCs w:val="24"/>
      <w:lang w:val="ro-RO" w:eastAsia="zh-CN"/>
    </w:rPr>
  </w:style>
  <w:style w:type="character" w:customStyle="1" w:styleId="Heading5Char">
    <w:name w:val="Heading 5 Char"/>
    <w:link w:val="Heading5"/>
    <w:semiHidden/>
    <w:rsid w:val="00DD0B05"/>
    <w:rPr>
      <w:rFonts w:ascii="Bookman Old Style" w:hAnsi="Bookman Old Style"/>
      <w:sz w:val="24"/>
      <w:szCs w:val="24"/>
      <w:lang w:val="ro-RO" w:eastAsia="zh-CN"/>
    </w:rPr>
  </w:style>
  <w:style w:type="character" w:customStyle="1" w:styleId="Heading6Char">
    <w:name w:val="Heading 6 Char"/>
    <w:link w:val="Heading6"/>
    <w:semiHidden/>
    <w:rsid w:val="00DD0B05"/>
    <w:rPr>
      <w:rFonts w:ascii="Bookman Old Style" w:hAnsi="Bookman Old Style"/>
      <w:sz w:val="24"/>
      <w:szCs w:val="24"/>
      <w:lang w:val="ro-RO" w:eastAsia="zh-CN"/>
    </w:rPr>
  </w:style>
  <w:style w:type="character" w:customStyle="1" w:styleId="Heading7Char">
    <w:name w:val="Heading 7 Char"/>
    <w:link w:val="Heading7"/>
    <w:semiHidden/>
    <w:rsid w:val="00DD0B05"/>
    <w:rPr>
      <w:rFonts w:ascii="Bookman Old Style" w:hAnsi="Bookman Old Style"/>
      <w:sz w:val="24"/>
      <w:szCs w:val="24"/>
      <w:lang w:val="ro-RO" w:eastAsia="zh-CN"/>
    </w:rPr>
  </w:style>
  <w:style w:type="character" w:customStyle="1" w:styleId="Heading8Char">
    <w:name w:val="Heading 8 Char"/>
    <w:link w:val="Heading8"/>
    <w:semiHidden/>
    <w:rsid w:val="00DD0B05"/>
    <w:rPr>
      <w:rFonts w:ascii="Bookman Old Style" w:hAnsi="Bookman Old Style"/>
      <w:sz w:val="24"/>
      <w:szCs w:val="24"/>
      <w:lang w:val="ro-RO" w:eastAsia="zh-CN"/>
    </w:rPr>
  </w:style>
  <w:style w:type="character" w:customStyle="1" w:styleId="Heading9Char">
    <w:name w:val="Heading 9 Char"/>
    <w:link w:val="Heading9"/>
    <w:semiHidden/>
    <w:rsid w:val="00DD0B05"/>
    <w:rPr>
      <w:rFonts w:ascii="Bookman Old Style" w:hAnsi="Bookman Old Style"/>
      <w:sz w:val="24"/>
      <w:szCs w:val="24"/>
      <w:lang w:val="ro-RO" w:eastAsia="zh-CN"/>
    </w:rPr>
  </w:style>
  <w:style w:type="numbering" w:styleId="ArticleSection">
    <w:name w:val="Outline List 3"/>
    <w:basedOn w:val="NoList"/>
    <w:rsid w:val="00DD0B05"/>
    <w:pPr>
      <w:numPr>
        <w:numId w:val="3"/>
      </w:numPr>
    </w:pPr>
  </w:style>
  <w:style w:type="paragraph" w:styleId="Bibliography">
    <w:name w:val="Bibliography"/>
    <w:basedOn w:val="Normal"/>
    <w:next w:val="Normal"/>
    <w:uiPriority w:val="37"/>
    <w:semiHidden/>
    <w:unhideWhenUsed/>
    <w:rsid w:val="00DD0B05"/>
  </w:style>
  <w:style w:type="character" w:styleId="HTMLCite">
    <w:name w:val="HTML Cite"/>
    <w:rsid w:val="00DD0B05"/>
    <w:rPr>
      <w:i w:val="0"/>
      <w:iCs w:val="0"/>
    </w:rPr>
  </w:style>
  <w:style w:type="paragraph" w:styleId="Quote">
    <w:name w:val="Quote"/>
    <w:basedOn w:val="Normal"/>
    <w:next w:val="Normal"/>
    <w:link w:val="QuoteChar"/>
    <w:uiPriority w:val="29"/>
    <w:qFormat/>
    <w:rsid w:val="00DD0B05"/>
  </w:style>
  <w:style w:type="character" w:customStyle="1" w:styleId="QuoteChar">
    <w:name w:val="Quote Char"/>
    <w:link w:val="Quote"/>
    <w:uiPriority w:val="29"/>
    <w:rsid w:val="00DD0B05"/>
    <w:rPr>
      <w:rFonts w:ascii="Bookman Old Style" w:hAnsi="Bookman Old Style"/>
      <w:sz w:val="24"/>
      <w:szCs w:val="24"/>
      <w:lang w:val="ro-RO" w:eastAsia="zh-CN"/>
    </w:rPr>
  </w:style>
  <w:style w:type="paragraph" w:styleId="IntenseQuote">
    <w:name w:val="Intense Quote"/>
    <w:basedOn w:val="Normal"/>
    <w:next w:val="Normal"/>
    <w:link w:val="IntenseQuoteChar"/>
    <w:uiPriority w:val="30"/>
    <w:qFormat/>
    <w:rsid w:val="00DD0B05"/>
    <w:pPr>
      <w:pBdr>
        <w:bottom w:val="single" w:sz="4" w:space="4" w:color="4F81BD"/>
      </w:pBdr>
      <w:spacing w:before="200" w:after="280"/>
      <w:ind w:left="936" w:right="936"/>
    </w:pPr>
  </w:style>
  <w:style w:type="character" w:customStyle="1" w:styleId="IntenseQuoteChar">
    <w:name w:val="Intense Quote Char"/>
    <w:link w:val="IntenseQuote"/>
    <w:uiPriority w:val="30"/>
    <w:rsid w:val="00DD0B05"/>
    <w:rPr>
      <w:rFonts w:ascii="Bookman Old Style" w:hAnsi="Bookman Old Style"/>
      <w:sz w:val="24"/>
      <w:szCs w:val="24"/>
      <w:lang w:val="ro-RO" w:eastAsia="zh-CN"/>
    </w:rPr>
  </w:style>
  <w:style w:type="character" w:styleId="HTMLCode">
    <w:name w:val="HTML Code"/>
    <w:rsid w:val="00DD0B05"/>
    <w:rPr>
      <w:rFonts w:ascii="Bookman Old Style" w:hAnsi="Bookman Old Style" w:cs="Times New Roman"/>
      <w:sz w:val="24"/>
      <w:szCs w:val="24"/>
    </w:rPr>
  </w:style>
  <w:style w:type="paragraph" w:styleId="BodyText2">
    <w:name w:val="Body Text 2"/>
    <w:basedOn w:val="Normal"/>
    <w:link w:val="BodyText2Char"/>
    <w:rsid w:val="00DD0B05"/>
    <w:pPr>
      <w:spacing w:line="480" w:lineRule="auto"/>
    </w:pPr>
  </w:style>
  <w:style w:type="character" w:customStyle="1" w:styleId="BodyText2Char">
    <w:name w:val="Body Text 2 Char"/>
    <w:link w:val="BodyText2"/>
    <w:rsid w:val="00DD0B05"/>
    <w:rPr>
      <w:rFonts w:ascii="Bookman Old Style" w:hAnsi="Bookman Old Style"/>
      <w:sz w:val="24"/>
      <w:szCs w:val="24"/>
      <w:lang w:val="ro-RO" w:eastAsia="zh-CN"/>
    </w:rPr>
  </w:style>
  <w:style w:type="paragraph" w:styleId="BodyText3">
    <w:name w:val="Body Text 3"/>
    <w:basedOn w:val="Normal"/>
    <w:link w:val="BodyText3Char"/>
    <w:rsid w:val="00DD0B05"/>
  </w:style>
  <w:style w:type="character" w:customStyle="1" w:styleId="BodyText3Char">
    <w:name w:val="Body Text 3 Char"/>
    <w:link w:val="BodyText3"/>
    <w:rsid w:val="00DD0B05"/>
    <w:rPr>
      <w:rFonts w:ascii="Bookman Old Style" w:hAnsi="Bookman Old Style"/>
      <w:sz w:val="24"/>
      <w:szCs w:val="24"/>
      <w:lang w:val="ro-RO" w:eastAsia="zh-CN"/>
    </w:rPr>
  </w:style>
  <w:style w:type="paragraph" w:styleId="TOC1">
    <w:name w:val="toc 1"/>
    <w:basedOn w:val="Normal"/>
    <w:next w:val="Normal"/>
    <w:autoRedefine/>
    <w:uiPriority w:val="39"/>
    <w:rsid w:val="00DD0B05"/>
  </w:style>
  <w:style w:type="paragraph" w:styleId="TOC2">
    <w:name w:val="toc 2"/>
    <w:basedOn w:val="Normal"/>
    <w:next w:val="Normal"/>
    <w:autoRedefine/>
    <w:uiPriority w:val="39"/>
    <w:rsid w:val="00DD0B05"/>
    <w:pPr>
      <w:ind w:left="240"/>
    </w:pPr>
  </w:style>
  <w:style w:type="paragraph" w:styleId="TOC3">
    <w:name w:val="toc 3"/>
    <w:basedOn w:val="Normal"/>
    <w:next w:val="Normal"/>
    <w:autoRedefine/>
    <w:rsid w:val="00DD0B05"/>
    <w:pPr>
      <w:ind w:left="480"/>
    </w:pPr>
  </w:style>
  <w:style w:type="paragraph" w:styleId="TOC4">
    <w:name w:val="toc 4"/>
    <w:basedOn w:val="Normal"/>
    <w:next w:val="Normal"/>
    <w:autoRedefine/>
    <w:rsid w:val="00DD0B05"/>
    <w:pPr>
      <w:ind w:left="720"/>
    </w:pPr>
  </w:style>
  <w:style w:type="paragraph" w:styleId="TOC5">
    <w:name w:val="toc 5"/>
    <w:basedOn w:val="Normal"/>
    <w:next w:val="Normal"/>
    <w:autoRedefine/>
    <w:rsid w:val="00DD0B05"/>
    <w:pPr>
      <w:ind w:left="960"/>
    </w:pPr>
  </w:style>
  <w:style w:type="paragraph" w:styleId="TOC6">
    <w:name w:val="toc 6"/>
    <w:basedOn w:val="Normal"/>
    <w:next w:val="Normal"/>
    <w:autoRedefine/>
    <w:rsid w:val="00DD0B05"/>
    <w:pPr>
      <w:ind w:left="1200"/>
    </w:pPr>
  </w:style>
  <w:style w:type="paragraph" w:styleId="TOC7">
    <w:name w:val="toc 7"/>
    <w:basedOn w:val="Normal"/>
    <w:next w:val="Normal"/>
    <w:autoRedefine/>
    <w:rsid w:val="00DD0B05"/>
    <w:pPr>
      <w:ind w:left="1440"/>
    </w:pPr>
  </w:style>
  <w:style w:type="paragraph" w:styleId="TOC8">
    <w:name w:val="toc 8"/>
    <w:basedOn w:val="Normal"/>
    <w:next w:val="Normal"/>
    <w:autoRedefine/>
    <w:rsid w:val="00DD0B05"/>
    <w:pPr>
      <w:ind w:left="1680"/>
    </w:pPr>
  </w:style>
  <w:style w:type="paragraph" w:styleId="TOC9">
    <w:name w:val="toc 9"/>
    <w:basedOn w:val="Normal"/>
    <w:next w:val="Normal"/>
    <w:autoRedefine/>
    <w:rsid w:val="00DD0B05"/>
    <w:pPr>
      <w:ind w:left="1920"/>
    </w:pPr>
  </w:style>
  <w:style w:type="paragraph" w:styleId="Date">
    <w:name w:val="Date"/>
    <w:basedOn w:val="Normal"/>
    <w:next w:val="Normal"/>
    <w:link w:val="DateChar"/>
    <w:rsid w:val="00DD0B05"/>
  </w:style>
  <w:style w:type="character" w:customStyle="1" w:styleId="DateChar">
    <w:name w:val="Date Char"/>
    <w:link w:val="Date"/>
    <w:rsid w:val="00DD0B05"/>
    <w:rPr>
      <w:rFonts w:ascii="Bookman Old Style" w:hAnsi="Bookman Old Style"/>
      <w:sz w:val="24"/>
      <w:szCs w:val="24"/>
      <w:lang w:val="ro-RO" w:eastAsia="zh-CN"/>
    </w:rPr>
  </w:style>
  <w:style w:type="character" w:styleId="HTMLDefinition">
    <w:name w:val="HTML Definition"/>
    <w:rsid w:val="00DD0B05"/>
    <w:rPr>
      <w:i w:val="0"/>
      <w:iCs w:val="0"/>
    </w:rPr>
  </w:style>
  <w:style w:type="paragraph" w:styleId="Salutation">
    <w:name w:val="Salutation"/>
    <w:basedOn w:val="Normal"/>
    <w:next w:val="Normal"/>
    <w:link w:val="SalutationChar"/>
    <w:rsid w:val="00DD0B05"/>
  </w:style>
  <w:style w:type="character" w:customStyle="1" w:styleId="SalutationChar">
    <w:name w:val="Salutation Char"/>
    <w:link w:val="Salutation"/>
    <w:rsid w:val="00DD0B05"/>
    <w:rPr>
      <w:rFonts w:ascii="Bookman Old Style" w:hAnsi="Bookman Old Style"/>
      <w:sz w:val="24"/>
      <w:szCs w:val="24"/>
      <w:lang w:val="ro-RO" w:eastAsia="zh-CN"/>
    </w:rPr>
  </w:style>
  <w:style w:type="paragraph" w:styleId="Closing">
    <w:name w:val="Closing"/>
    <w:basedOn w:val="Normal"/>
    <w:link w:val="ClosingChar"/>
    <w:rsid w:val="00DD0B05"/>
    <w:pPr>
      <w:ind w:left="4320"/>
    </w:pPr>
  </w:style>
  <w:style w:type="character" w:customStyle="1" w:styleId="ClosingChar">
    <w:name w:val="Closing Char"/>
    <w:link w:val="Closing"/>
    <w:rsid w:val="00DD0B05"/>
    <w:rPr>
      <w:rFonts w:ascii="Bookman Old Style" w:hAnsi="Bookman Old Style"/>
      <w:sz w:val="24"/>
      <w:szCs w:val="24"/>
      <w:lang w:val="ro-RO" w:eastAsia="zh-CN"/>
    </w:rPr>
  </w:style>
  <w:style w:type="table" w:customStyle="1" w:styleId="Grilcolorat1">
    <w:name w:val="Grilă colorată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1">
    <w:name w:val="Grilă de culoare deschisă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1">
    <w:name w:val="Grilă de culoare deschisă - Accentuare 1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1">
    <w:name w:val="Grilă medie 1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1">
    <w:name w:val="Grilă medie 2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1">
    <w:name w:val="Grilă medie 3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bleGrid">
    <w:name w:val="Table Grid"/>
    <w:basedOn w:val="TableNormal"/>
    <w:rsid w:val="00DD0B05"/>
    <w:rPr>
      <w:rFonts w:ascii="Bookman Old Style"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DD0B05"/>
    <w:rPr>
      <w:color w:val="auto"/>
      <w:u w:val="none"/>
    </w:rPr>
  </w:style>
  <w:style w:type="character" w:styleId="FollowedHyperlink">
    <w:name w:val="FollowedHyperlink"/>
    <w:rsid w:val="00DD0B05"/>
    <w:rPr>
      <w:color w:val="auto"/>
      <w:u w:val="none"/>
    </w:rPr>
  </w:style>
  <w:style w:type="paragraph" w:styleId="BodyTextIndent">
    <w:name w:val="Body Text Indent"/>
    <w:basedOn w:val="Normal"/>
    <w:link w:val="BodyTextIndentChar"/>
    <w:rsid w:val="00DD0B05"/>
    <w:pPr>
      <w:ind w:left="360"/>
    </w:pPr>
  </w:style>
  <w:style w:type="character" w:customStyle="1" w:styleId="BodyTextIndentChar">
    <w:name w:val="Body Text Indent Char"/>
    <w:link w:val="BodyTextIndent"/>
    <w:rsid w:val="00DD0B05"/>
    <w:rPr>
      <w:rFonts w:ascii="Bookman Old Style" w:hAnsi="Bookman Old Style"/>
      <w:sz w:val="24"/>
      <w:szCs w:val="24"/>
      <w:lang w:val="ro-RO" w:eastAsia="zh-CN"/>
    </w:rPr>
  </w:style>
  <w:style w:type="paragraph" w:styleId="BodyTextIndent2">
    <w:name w:val="Body Text Indent 2"/>
    <w:basedOn w:val="Normal"/>
    <w:link w:val="BodyTextIndent2Char"/>
    <w:rsid w:val="00DD0B05"/>
    <w:pPr>
      <w:spacing w:line="480" w:lineRule="auto"/>
      <w:ind w:left="360"/>
    </w:pPr>
  </w:style>
  <w:style w:type="character" w:customStyle="1" w:styleId="BodyTextIndent2Char">
    <w:name w:val="Body Text Indent 2 Char"/>
    <w:link w:val="BodyTextIndent2"/>
    <w:rsid w:val="00DD0B05"/>
    <w:rPr>
      <w:rFonts w:ascii="Bookman Old Style" w:hAnsi="Bookman Old Style"/>
      <w:sz w:val="24"/>
      <w:szCs w:val="24"/>
      <w:lang w:val="ro-RO" w:eastAsia="zh-CN"/>
    </w:rPr>
  </w:style>
  <w:style w:type="paragraph" w:styleId="BodyTextIndent3">
    <w:name w:val="Body Text Indent 3"/>
    <w:basedOn w:val="Normal"/>
    <w:link w:val="BodyTextIndent3Char"/>
    <w:rsid w:val="00DD0B05"/>
    <w:pPr>
      <w:ind w:left="360"/>
    </w:pPr>
  </w:style>
  <w:style w:type="character" w:customStyle="1" w:styleId="BodyTextIndent3Char">
    <w:name w:val="Body Text Indent 3 Char"/>
    <w:link w:val="BodyTextIndent3"/>
    <w:rsid w:val="00DD0B05"/>
    <w:rPr>
      <w:rFonts w:ascii="Bookman Old Style" w:hAnsi="Bookman Old Style"/>
      <w:sz w:val="24"/>
      <w:szCs w:val="24"/>
      <w:lang w:val="ro-RO" w:eastAsia="zh-CN"/>
    </w:rPr>
  </w:style>
  <w:style w:type="paragraph" w:styleId="NormalIndent">
    <w:name w:val="Normal Indent"/>
    <w:basedOn w:val="Normal"/>
    <w:rsid w:val="00DD0B05"/>
    <w:pPr>
      <w:ind w:left="720"/>
    </w:pPr>
  </w:style>
  <w:style w:type="paragraph" w:styleId="Index1">
    <w:name w:val="index 1"/>
    <w:basedOn w:val="Normal"/>
    <w:next w:val="Normal"/>
    <w:autoRedefine/>
    <w:rsid w:val="00DD0B05"/>
    <w:pPr>
      <w:ind w:left="240" w:hanging="240"/>
    </w:pPr>
  </w:style>
  <w:style w:type="paragraph" w:styleId="Index2">
    <w:name w:val="index 2"/>
    <w:basedOn w:val="Normal"/>
    <w:next w:val="Normal"/>
    <w:autoRedefine/>
    <w:rsid w:val="00DD0B05"/>
    <w:pPr>
      <w:ind w:left="480" w:hanging="240"/>
    </w:pPr>
  </w:style>
  <w:style w:type="paragraph" w:styleId="Index3">
    <w:name w:val="index 3"/>
    <w:basedOn w:val="Normal"/>
    <w:next w:val="Normal"/>
    <w:autoRedefine/>
    <w:rsid w:val="00DD0B05"/>
    <w:pPr>
      <w:ind w:left="720" w:hanging="240"/>
    </w:pPr>
  </w:style>
  <w:style w:type="paragraph" w:styleId="Index4">
    <w:name w:val="index 4"/>
    <w:basedOn w:val="Normal"/>
    <w:next w:val="Normal"/>
    <w:autoRedefine/>
    <w:rsid w:val="00DD0B05"/>
    <w:pPr>
      <w:ind w:left="960" w:hanging="240"/>
    </w:pPr>
  </w:style>
  <w:style w:type="paragraph" w:styleId="Index5">
    <w:name w:val="index 5"/>
    <w:basedOn w:val="Normal"/>
    <w:next w:val="Normal"/>
    <w:autoRedefine/>
    <w:rsid w:val="00DD0B05"/>
    <w:pPr>
      <w:ind w:left="1200" w:hanging="240"/>
    </w:pPr>
  </w:style>
  <w:style w:type="paragraph" w:styleId="Index6">
    <w:name w:val="index 6"/>
    <w:basedOn w:val="Normal"/>
    <w:next w:val="Normal"/>
    <w:autoRedefine/>
    <w:rsid w:val="00DD0B05"/>
    <w:pPr>
      <w:ind w:left="1440" w:hanging="240"/>
    </w:pPr>
  </w:style>
  <w:style w:type="paragraph" w:styleId="Index7">
    <w:name w:val="index 7"/>
    <w:basedOn w:val="Normal"/>
    <w:next w:val="Normal"/>
    <w:autoRedefine/>
    <w:rsid w:val="00DD0B05"/>
    <w:pPr>
      <w:ind w:left="1680" w:hanging="240"/>
    </w:pPr>
  </w:style>
  <w:style w:type="paragraph" w:styleId="Index8">
    <w:name w:val="index 8"/>
    <w:basedOn w:val="Normal"/>
    <w:next w:val="Normal"/>
    <w:autoRedefine/>
    <w:rsid w:val="00DD0B05"/>
    <w:pPr>
      <w:ind w:left="1920" w:hanging="240"/>
    </w:pPr>
  </w:style>
  <w:style w:type="paragraph" w:styleId="Index9">
    <w:name w:val="index 9"/>
    <w:basedOn w:val="Normal"/>
    <w:next w:val="Normal"/>
    <w:autoRedefine/>
    <w:rsid w:val="00DD0B05"/>
    <w:pPr>
      <w:ind w:left="2160" w:hanging="240"/>
    </w:pPr>
  </w:style>
  <w:style w:type="paragraph" w:styleId="Caption">
    <w:name w:val="caption"/>
    <w:basedOn w:val="Normal"/>
    <w:next w:val="Normal"/>
    <w:semiHidden/>
    <w:unhideWhenUsed/>
    <w:qFormat/>
    <w:rsid w:val="00DD0B05"/>
  </w:style>
  <w:style w:type="paragraph" w:styleId="List">
    <w:name w:val="List"/>
    <w:basedOn w:val="Normal"/>
    <w:rsid w:val="00DD0B05"/>
    <w:pPr>
      <w:ind w:left="360" w:hanging="360"/>
      <w:contextualSpacing/>
    </w:pPr>
  </w:style>
  <w:style w:type="paragraph" w:styleId="List2">
    <w:name w:val="List 2"/>
    <w:basedOn w:val="Normal"/>
    <w:rsid w:val="00DD0B05"/>
    <w:pPr>
      <w:ind w:left="720" w:hanging="360"/>
      <w:contextualSpacing/>
    </w:pPr>
  </w:style>
  <w:style w:type="paragraph" w:styleId="List3">
    <w:name w:val="List 3"/>
    <w:basedOn w:val="Normal"/>
    <w:rsid w:val="00DD0B05"/>
    <w:pPr>
      <w:ind w:left="1080" w:hanging="360"/>
      <w:contextualSpacing/>
    </w:pPr>
  </w:style>
  <w:style w:type="paragraph" w:styleId="List4">
    <w:name w:val="List 4"/>
    <w:basedOn w:val="Normal"/>
    <w:rsid w:val="00DD0B05"/>
    <w:pPr>
      <w:ind w:left="1440" w:hanging="360"/>
      <w:contextualSpacing/>
    </w:pPr>
  </w:style>
  <w:style w:type="paragraph" w:styleId="List5">
    <w:name w:val="List 5"/>
    <w:basedOn w:val="Normal"/>
    <w:rsid w:val="00DD0B05"/>
    <w:pPr>
      <w:ind w:left="1800" w:hanging="360"/>
      <w:contextualSpacing/>
    </w:pPr>
  </w:style>
  <w:style w:type="table" w:customStyle="1" w:styleId="Listcolorat1">
    <w:name w:val="Listă colorată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Continue">
    <w:name w:val="List Continue"/>
    <w:basedOn w:val="Normal"/>
    <w:rsid w:val="00DD0B05"/>
    <w:pPr>
      <w:ind w:left="360"/>
      <w:contextualSpacing/>
    </w:pPr>
  </w:style>
  <w:style w:type="paragraph" w:styleId="ListContinue2">
    <w:name w:val="List Continue 2"/>
    <w:basedOn w:val="Normal"/>
    <w:rsid w:val="00DD0B05"/>
    <w:pPr>
      <w:ind w:left="720"/>
      <w:contextualSpacing/>
    </w:pPr>
  </w:style>
  <w:style w:type="paragraph" w:styleId="ListContinue3">
    <w:name w:val="List Continue 3"/>
    <w:basedOn w:val="Normal"/>
    <w:rsid w:val="00DD0B05"/>
    <w:pPr>
      <w:ind w:left="1080"/>
      <w:contextualSpacing/>
    </w:pPr>
  </w:style>
  <w:style w:type="paragraph" w:styleId="ListContinue4">
    <w:name w:val="List Continue 4"/>
    <w:basedOn w:val="Normal"/>
    <w:rsid w:val="00DD0B05"/>
    <w:pPr>
      <w:ind w:left="1440"/>
      <w:contextualSpacing/>
    </w:pPr>
  </w:style>
  <w:style w:type="paragraph" w:styleId="ListContinue5">
    <w:name w:val="List Continue 5"/>
    <w:basedOn w:val="Normal"/>
    <w:rsid w:val="00DD0B05"/>
    <w:pPr>
      <w:ind w:left="1800"/>
      <w:contextualSpacing/>
    </w:pPr>
  </w:style>
  <w:style w:type="paragraph" w:styleId="ListBullet">
    <w:name w:val="List Bullet"/>
    <w:basedOn w:val="Normal"/>
    <w:rsid w:val="00DD0B05"/>
    <w:pPr>
      <w:numPr>
        <w:numId w:val="4"/>
      </w:numPr>
      <w:contextualSpacing/>
    </w:pPr>
  </w:style>
  <w:style w:type="paragraph" w:styleId="ListBullet2">
    <w:name w:val="List Bullet 2"/>
    <w:basedOn w:val="Normal"/>
    <w:rsid w:val="00DD0B05"/>
    <w:pPr>
      <w:numPr>
        <w:numId w:val="5"/>
      </w:numPr>
      <w:contextualSpacing/>
    </w:pPr>
  </w:style>
  <w:style w:type="paragraph" w:styleId="ListBullet3">
    <w:name w:val="List Bullet 3"/>
    <w:basedOn w:val="Normal"/>
    <w:rsid w:val="00DD0B05"/>
    <w:pPr>
      <w:numPr>
        <w:numId w:val="6"/>
      </w:numPr>
      <w:contextualSpacing/>
    </w:pPr>
  </w:style>
  <w:style w:type="paragraph" w:styleId="ListBullet4">
    <w:name w:val="List Bullet 4"/>
    <w:basedOn w:val="Normal"/>
    <w:rsid w:val="00DD0B05"/>
    <w:pPr>
      <w:numPr>
        <w:numId w:val="7"/>
      </w:numPr>
      <w:contextualSpacing/>
    </w:pPr>
  </w:style>
  <w:style w:type="paragraph" w:styleId="ListBullet5">
    <w:name w:val="List Bullet 5"/>
    <w:basedOn w:val="Normal"/>
    <w:rsid w:val="00DD0B05"/>
    <w:pPr>
      <w:numPr>
        <w:numId w:val="8"/>
      </w:numPr>
      <w:contextualSpacing/>
    </w:pPr>
  </w:style>
  <w:style w:type="table" w:customStyle="1" w:styleId="Listdeculoaredeschis1">
    <w:name w:val="Listă de culoare deschisă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1">
    <w:name w:val="Listă de culoare deschisă - Accentuare 1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1">
    <w:name w:val="Listă de culoare închisă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D0B05"/>
    <w:rPr>
      <w:rFonts w:ascii="Bookman Old Style"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D0B05"/>
    <w:rPr>
      <w:rFonts w:ascii="Bookman Old Style"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D0B05"/>
    <w:rPr>
      <w:rFonts w:ascii="Bookman Old Style"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D0B05"/>
    <w:rPr>
      <w:rFonts w:ascii="Bookman Old Style"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1">
    <w:name w:val="Listă medi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1">
    <w:name w:val="Listă medie 1 - Accentuar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1">
    <w:name w:val="Listă medie 2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styleId="ListNumber">
    <w:name w:val="List Number"/>
    <w:basedOn w:val="Normal"/>
    <w:rsid w:val="00DD0B05"/>
    <w:pPr>
      <w:numPr>
        <w:numId w:val="9"/>
      </w:numPr>
      <w:contextualSpacing/>
    </w:pPr>
  </w:style>
  <w:style w:type="paragraph" w:styleId="ListNumber2">
    <w:name w:val="List Number 2"/>
    <w:basedOn w:val="Normal"/>
    <w:rsid w:val="00DD0B05"/>
    <w:pPr>
      <w:numPr>
        <w:numId w:val="10"/>
      </w:numPr>
      <w:contextualSpacing/>
    </w:pPr>
  </w:style>
  <w:style w:type="paragraph" w:styleId="ListNumber3">
    <w:name w:val="List Number 3"/>
    <w:basedOn w:val="Normal"/>
    <w:rsid w:val="00DD0B05"/>
    <w:pPr>
      <w:numPr>
        <w:numId w:val="11"/>
      </w:numPr>
      <w:contextualSpacing/>
    </w:pPr>
  </w:style>
  <w:style w:type="paragraph" w:styleId="ListNumber4">
    <w:name w:val="List Number 4"/>
    <w:basedOn w:val="Normal"/>
    <w:rsid w:val="00DD0B05"/>
    <w:pPr>
      <w:numPr>
        <w:numId w:val="12"/>
      </w:numPr>
      <w:contextualSpacing/>
    </w:pPr>
  </w:style>
  <w:style w:type="paragraph" w:styleId="ListNumber5">
    <w:name w:val="List Number 5"/>
    <w:basedOn w:val="Normal"/>
    <w:rsid w:val="00DD0B05"/>
    <w:pPr>
      <w:numPr>
        <w:numId w:val="13"/>
      </w:numPr>
      <w:contextualSpacing/>
    </w:pPr>
  </w:style>
  <w:style w:type="paragraph" w:styleId="ListParagraph">
    <w:name w:val="List Paragraph"/>
    <w:basedOn w:val="Normal"/>
    <w:uiPriority w:val="34"/>
    <w:qFormat/>
    <w:rsid w:val="00DD0B05"/>
    <w:pPr>
      <w:ind w:left="720"/>
    </w:pPr>
  </w:style>
  <w:style w:type="character" w:styleId="HTMLTypewriter">
    <w:name w:val="HTML Typewriter"/>
    <w:rsid w:val="00DD0B05"/>
    <w:rPr>
      <w:rFonts w:ascii="Bookman Old Style" w:hAnsi="Bookman Old Style" w:cs="Times New Roman"/>
      <w:sz w:val="24"/>
      <w:szCs w:val="24"/>
    </w:rPr>
  </w:style>
  <w:style w:type="character" w:styleId="HTMLSample">
    <w:name w:val="HTML Sample"/>
    <w:rsid w:val="00DD0B05"/>
    <w:rPr>
      <w:rFonts w:ascii="Bookman Old Style" w:hAnsi="Bookman Old Style" w:cs="Times New Roman"/>
    </w:rPr>
  </w:style>
  <w:style w:type="paragraph" w:styleId="NormalWeb">
    <w:name w:val="Normal (Web)"/>
    <w:basedOn w:val="Normal"/>
    <w:rsid w:val="00DD0B05"/>
  </w:style>
  <w:style w:type="character" w:styleId="LineNumber">
    <w:name w:val="line number"/>
    <w:basedOn w:val="DefaultParagraphFont"/>
    <w:rsid w:val="00DD0B05"/>
  </w:style>
  <w:style w:type="character" w:styleId="PageNumber">
    <w:name w:val="page number"/>
    <w:basedOn w:val="DefaultParagraphFont"/>
    <w:rsid w:val="00DD0B05"/>
  </w:style>
  <w:style w:type="paragraph" w:styleId="DocumentMap">
    <w:name w:val="Document Map"/>
    <w:basedOn w:val="Normal"/>
    <w:link w:val="DocumentMapChar"/>
    <w:rsid w:val="00DD0B05"/>
  </w:style>
  <w:style w:type="character" w:customStyle="1" w:styleId="DocumentMapChar">
    <w:name w:val="Document Map Char"/>
    <w:link w:val="DocumentMap"/>
    <w:rsid w:val="00DD0B05"/>
    <w:rPr>
      <w:rFonts w:ascii="Bookman Old Style" w:hAnsi="Bookman Old Style"/>
      <w:sz w:val="24"/>
      <w:szCs w:val="24"/>
      <w:lang w:val="ro-RO" w:eastAsia="zh-CN"/>
    </w:rPr>
  </w:style>
  <w:style w:type="paragraph" w:styleId="HTMLPreformatted">
    <w:name w:val="HTML Preformatted"/>
    <w:basedOn w:val="Normal"/>
    <w:link w:val="HTMLPreformattedChar"/>
    <w:rsid w:val="00DD0B05"/>
  </w:style>
  <w:style w:type="character" w:customStyle="1" w:styleId="HTMLPreformattedChar">
    <w:name w:val="HTML Preformatted Char"/>
    <w:link w:val="HTMLPreformatted"/>
    <w:rsid w:val="00DD0B05"/>
    <w:rPr>
      <w:rFonts w:ascii="Bookman Old Style" w:hAnsi="Bookman Old Style"/>
      <w:sz w:val="24"/>
      <w:szCs w:val="24"/>
      <w:lang w:val="ro-RO" w:eastAsia="zh-CN"/>
    </w:rPr>
  </w:style>
  <w:style w:type="paragraph" w:styleId="BodyTextFirstIndent">
    <w:name w:val="Body Text First Indent"/>
    <w:basedOn w:val="BodyText"/>
    <w:link w:val="BodyTextFirstIndentChar"/>
    <w:rsid w:val="00DD0B05"/>
    <w:pPr>
      <w:ind w:firstLine="210"/>
    </w:pPr>
  </w:style>
  <w:style w:type="character" w:customStyle="1" w:styleId="BodyTextChar">
    <w:name w:val="Body Text Char"/>
    <w:link w:val="BodyText"/>
    <w:rsid w:val="00DD0B05"/>
    <w:rPr>
      <w:rFonts w:ascii="Bookman Old Style" w:hAnsi="Bookman Old Style"/>
      <w:sz w:val="24"/>
      <w:szCs w:val="24"/>
      <w:lang w:val="ro-RO" w:eastAsia="zh-CN"/>
    </w:rPr>
  </w:style>
  <w:style w:type="character" w:customStyle="1" w:styleId="BodyTextFirstIndentChar">
    <w:name w:val="Body Text First Indent Char"/>
    <w:link w:val="BodyTextFirstIndent"/>
    <w:rsid w:val="00DD0B05"/>
    <w:rPr>
      <w:rFonts w:ascii="Bookman Old Style" w:hAnsi="Bookman Old Style"/>
      <w:sz w:val="24"/>
      <w:szCs w:val="24"/>
      <w:lang w:val="ro-RO" w:eastAsia="zh-CN"/>
    </w:rPr>
  </w:style>
  <w:style w:type="paragraph" w:styleId="BodyTextFirstIndent2">
    <w:name w:val="Body Text First Indent 2"/>
    <w:basedOn w:val="BodyTextIndent"/>
    <w:link w:val="BodyTextFirstIndent2Char"/>
    <w:rsid w:val="00DD0B05"/>
    <w:pPr>
      <w:ind w:firstLine="210"/>
    </w:pPr>
  </w:style>
  <w:style w:type="character" w:customStyle="1" w:styleId="BodyTextFirstIndent2Char">
    <w:name w:val="Body Text First Indent 2 Char"/>
    <w:link w:val="BodyTextFirstIndent2"/>
    <w:rsid w:val="00DD0B05"/>
    <w:rPr>
      <w:rFonts w:ascii="Bookman Old Style" w:hAnsi="Bookman Old Style"/>
      <w:sz w:val="24"/>
      <w:szCs w:val="24"/>
      <w:lang w:val="ro-RO" w:eastAsia="zh-CN"/>
    </w:rPr>
  </w:style>
  <w:style w:type="character" w:styleId="CommentReference">
    <w:name w:val="annotation reference"/>
    <w:rsid w:val="00DD0B05"/>
    <w:rPr>
      <w:sz w:val="24"/>
      <w:szCs w:val="24"/>
    </w:rPr>
  </w:style>
  <w:style w:type="character" w:styleId="EndnoteReference">
    <w:name w:val="endnote reference"/>
    <w:rsid w:val="00DD0B05"/>
    <w:rPr>
      <w:vertAlign w:val="baseline"/>
    </w:rPr>
  </w:style>
  <w:style w:type="character" w:styleId="FootnoteReference">
    <w:name w:val="footnote reference"/>
    <w:rsid w:val="00A31E18"/>
    <w:rPr>
      <w:vertAlign w:val="superscript"/>
    </w:rPr>
  </w:style>
  <w:style w:type="character" w:styleId="IntenseReference">
    <w:name w:val="Intense Reference"/>
    <w:uiPriority w:val="32"/>
    <w:qFormat/>
    <w:rsid w:val="00DD0B05"/>
    <w:rPr>
      <w:b w:val="0"/>
      <w:bCs w:val="0"/>
      <w:smallCaps w:val="0"/>
      <w:color w:val="auto"/>
      <w:spacing w:val="0"/>
      <w:u w:val="none"/>
    </w:rPr>
  </w:style>
  <w:style w:type="character" w:styleId="SubtleReference">
    <w:name w:val="Subtle Reference"/>
    <w:uiPriority w:val="31"/>
    <w:qFormat/>
    <w:rsid w:val="00DD0B05"/>
    <w:rPr>
      <w:smallCaps w:val="0"/>
      <w:color w:val="auto"/>
      <w:u w:val="none"/>
    </w:rPr>
  </w:style>
  <w:style w:type="paragraph" w:styleId="EnvelopeReturn">
    <w:name w:val="envelope return"/>
    <w:basedOn w:val="Normal"/>
    <w:rsid w:val="00DD0B05"/>
  </w:style>
  <w:style w:type="character" w:styleId="Strong">
    <w:name w:val="Strong"/>
    <w:qFormat/>
    <w:rsid w:val="00DD0B05"/>
    <w:rPr>
      <w:b w:val="0"/>
      <w:bCs w:val="0"/>
    </w:rPr>
  </w:style>
  <w:style w:type="paragraph" w:styleId="Signature">
    <w:name w:val="Signature"/>
    <w:basedOn w:val="Normal"/>
    <w:link w:val="SignatureChar"/>
    <w:rsid w:val="00DD0B05"/>
    <w:pPr>
      <w:ind w:left="4320"/>
    </w:pPr>
  </w:style>
  <w:style w:type="character" w:customStyle="1" w:styleId="SignatureChar">
    <w:name w:val="Signature Char"/>
    <w:link w:val="Signature"/>
    <w:rsid w:val="00DD0B05"/>
    <w:rPr>
      <w:rFonts w:ascii="Bookman Old Style" w:hAnsi="Bookman Old Style"/>
      <w:sz w:val="24"/>
      <w:szCs w:val="24"/>
      <w:lang w:val="ro-RO" w:eastAsia="zh-CN"/>
    </w:rPr>
  </w:style>
  <w:style w:type="paragraph" w:styleId="E-mailSignature">
    <w:name w:val="E-mail Signature"/>
    <w:basedOn w:val="Normal"/>
    <w:link w:val="E-mailSignatureChar"/>
    <w:rsid w:val="00DD0B05"/>
  </w:style>
  <w:style w:type="character" w:customStyle="1" w:styleId="E-mailSignatureChar">
    <w:name w:val="E-mail Signature Char"/>
    <w:link w:val="E-mailSignature"/>
    <w:rsid w:val="00DD0B05"/>
    <w:rPr>
      <w:rFonts w:ascii="Bookman Old Style" w:hAnsi="Bookman Old Style"/>
      <w:sz w:val="24"/>
      <w:szCs w:val="24"/>
      <w:lang w:val="ro-RO" w:eastAsia="zh-CN"/>
    </w:rPr>
  </w:style>
  <w:style w:type="paragraph" w:styleId="CommentText">
    <w:name w:val="annotation text"/>
    <w:basedOn w:val="Normal"/>
    <w:link w:val="CommentTextChar"/>
    <w:rsid w:val="00DD0B05"/>
  </w:style>
  <w:style w:type="character" w:customStyle="1" w:styleId="CommentTextChar">
    <w:name w:val="Comment Text Char"/>
    <w:link w:val="CommentText"/>
    <w:rsid w:val="00DD0B05"/>
    <w:rPr>
      <w:rFonts w:ascii="Bookman Old Style" w:hAnsi="Bookman Old Style"/>
      <w:sz w:val="24"/>
      <w:szCs w:val="24"/>
      <w:lang w:val="ro-RO" w:eastAsia="zh-CN"/>
    </w:rPr>
  </w:style>
  <w:style w:type="paragraph" w:styleId="CommentSubject">
    <w:name w:val="annotation subject"/>
    <w:basedOn w:val="CommentText"/>
    <w:next w:val="CommentText"/>
    <w:link w:val="CommentSubjectChar"/>
    <w:rsid w:val="00DD0B05"/>
    <w:rPr>
      <w:rFonts w:ascii="Cambria" w:eastAsia="Times New Roman" w:hAnsi="Cambria"/>
      <w:b/>
      <w:bCs/>
      <w:i/>
      <w:iCs/>
      <w:sz w:val="28"/>
      <w:szCs w:val="28"/>
    </w:rPr>
  </w:style>
  <w:style w:type="character" w:customStyle="1" w:styleId="CommentSubjectChar">
    <w:name w:val="Comment Subject Char"/>
    <w:link w:val="CommentSubject"/>
    <w:rsid w:val="00DD0B05"/>
    <w:rPr>
      <w:rFonts w:ascii="Cambria" w:eastAsia="Times New Roman" w:hAnsi="Cambria" w:cs="Times New Roman"/>
      <w:b/>
      <w:bCs/>
      <w:i/>
      <w:iCs/>
      <w:sz w:val="28"/>
      <w:szCs w:val="28"/>
      <w:lang w:val="ro-RO" w:eastAsia="zh-CN"/>
    </w:rPr>
  </w:style>
  <w:style w:type="paragraph" w:styleId="Subtitle">
    <w:name w:val="Subtitle"/>
    <w:basedOn w:val="Normal"/>
    <w:next w:val="Normal"/>
    <w:link w:val="SubtitleChar"/>
    <w:qFormat/>
    <w:rsid w:val="00DD0B05"/>
    <w:pPr>
      <w:spacing w:after="60"/>
      <w:jc w:val="center"/>
      <w:outlineLvl w:val="1"/>
    </w:pPr>
  </w:style>
  <w:style w:type="character" w:customStyle="1" w:styleId="SubtitleChar">
    <w:name w:val="Subtitle Char"/>
    <w:link w:val="Subtitle"/>
    <w:rsid w:val="00DD0B05"/>
    <w:rPr>
      <w:rFonts w:ascii="Bookman Old Style" w:hAnsi="Bookman Old Style"/>
      <w:sz w:val="24"/>
      <w:szCs w:val="24"/>
      <w:lang w:val="ro-RO" w:eastAsia="zh-CN"/>
    </w:rPr>
  </w:style>
  <w:style w:type="table" w:styleId="TableClassic1">
    <w:name w:val="Table Classic 1"/>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0B05"/>
    <w:pPr>
      <w:spacing w:after="120"/>
    </w:pPr>
    <w:rPr>
      <w:rFonts w:ascii="Bookman Old Style"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DD0B05"/>
    <w:pPr>
      <w:spacing w:after="120"/>
    </w:pPr>
    <w:rPr>
      <w:rFonts w:ascii="Bookman Old Style"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0B05"/>
    <w:pPr>
      <w:spacing w:after="120"/>
    </w:pPr>
    <w:rPr>
      <w:rFonts w:ascii="Bookman Old Style"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0B05"/>
    <w:pPr>
      <w:spacing w:after="120"/>
    </w:pPr>
    <w:rPr>
      <w:rFonts w:ascii="Bookman Old Style"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DD0B05"/>
    <w:pPr>
      <w:spacing w:after="120"/>
    </w:pPr>
    <w:rPr>
      <w:rFonts w:ascii="Bookman Old Style"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0B05"/>
    <w:pPr>
      <w:spacing w:after="120"/>
    </w:pPr>
    <w:rPr>
      <w:rFonts w:ascii="Bookman Old Style"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0B05"/>
    <w:pPr>
      <w:spacing w:after="120"/>
    </w:pPr>
    <w:rPr>
      <w:rFonts w:ascii="Bookman Old Style"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DD0B05"/>
    <w:pPr>
      <w:spacing w:after="120"/>
    </w:pPr>
    <w:rPr>
      <w:rFonts w:ascii="Bookman Old Style"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DD0B05"/>
  </w:style>
  <w:style w:type="paragraph" w:styleId="TableofAuthorities">
    <w:name w:val="table of authorities"/>
    <w:basedOn w:val="Normal"/>
    <w:next w:val="Normal"/>
    <w:rsid w:val="00DD0B05"/>
    <w:pPr>
      <w:ind w:left="240" w:hanging="240"/>
    </w:pPr>
  </w:style>
  <w:style w:type="table" w:styleId="Table3Deffects1">
    <w:name w:val="Table 3D effects 1"/>
    <w:basedOn w:val="TableNormal"/>
    <w:rsid w:val="00DD0B05"/>
    <w:pPr>
      <w:spacing w:after="120"/>
    </w:pPr>
    <w:rPr>
      <w:rFonts w:ascii="Bookman Old Style"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0B05"/>
    <w:pPr>
      <w:spacing w:after="120"/>
    </w:pPr>
    <w:rPr>
      <w:rFonts w:ascii="Bookman Old Style"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0B05"/>
    <w:pPr>
      <w:spacing w:after="120"/>
    </w:pPr>
    <w:rPr>
      <w:rFonts w:ascii="Bookman Old Style"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DD0B05"/>
    <w:pPr>
      <w:spacing w:after="120"/>
    </w:pPr>
    <w:rPr>
      <w:rFonts w:ascii="Bookman Old Style"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0B05"/>
    <w:pPr>
      <w:spacing w:after="120"/>
    </w:pPr>
    <w:rPr>
      <w:rFonts w:ascii="Bookman Old Style"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0B05"/>
    <w:pPr>
      <w:spacing w:after="120"/>
    </w:pPr>
    <w:rPr>
      <w:rFonts w:ascii="Bookman Old Style"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0B05"/>
    <w:pPr>
      <w:spacing w:after="120"/>
    </w:pPr>
    <w:rPr>
      <w:rFonts w:ascii="Bookman Old Style"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0B05"/>
    <w:pPr>
      <w:spacing w:after="120"/>
    </w:pPr>
    <w:rPr>
      <w:rFonts w:ascii="Bookman Old Style"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0B05"/>
    <w:pPr>
      <w:spacing w:after="120"/>
    </w:pPr>
    <w:rPr>
      <w:rFonts w:ascii="Bookman Old Style"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0B05"/>
    <w:pPr>
      <w:spacing w:after="120"/>
    </w:pPr>
    <w:rPr>
      <w:rFonts w:ascii="Bookman Old Style"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0B05"/>
    <w:pPr>
      <w:spacing w:after="120"/>
    </w:pPr>
    <w:rPr>
      <w:rFonts w:ascii="Bookman Old Style"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0B05"/>
    <w:pPr>
      <w:spacing w:after="120"/>
    </w:pPr>
    <w:rPr>
      <w:rFonts w:ascii="Bookman Old Style"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0B05"/>
    <w:pPr>
      <w:spacing w:after="120"/>
    </w:pPr>
    <w:rPr>
      <w:rFonts w:ascii="Bookman Old Style"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0B05"/>
    <w:pPr>
      <w:spacing w:after="120"/>
    </w:pPr>
    <w:rPr>
      <w:rFonts w:ascii="Bookman Old Style"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0B05"/>
    <w:pPr>
      <w:spacing w:after="120"/>
    </w:pPr>
    <w:rPr>
      <w:rFonts w:ascii="Bookman Old Style"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D0B05"/>
    <w:pPr>
      <w:spacing w:after="120"/>
    </w:pPr>
    <w:rPr>
      <w:rFonts w:ascii="Bookman Old Style"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0B05"/>
    <w:pPr>
      <w:spacing w:after="120"/>
    </w:pPr>
    <w:rPr>
      <w:rFonts w:ascii="Bookman Old Style"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0B05"/>
    <w:pPr>
      <w:spacing w:after="120"/>
    </w:pPr>
    <w:rPr>
      <w:rFonts w:ascii="Bookman Old Style"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rsid w:val="00DD0B05"/>
    <w:rPr>
      <w:rFonts w:ascii="Bookman Old Style" w:hAnsi="Bookman Old Style" w:cs="Times New Roman"/>
      <w:sz w:val="24"/>
      <w:szCs w:val="24"/>
    </w:rPr>
  </w:style>
  <w:style w:type="table" w:styleId="TableTheme">
    <w:name w:val="Table Theme"/>
    <w:basedOn w:val="TableNormal"/>
    <w:rsid w:val="00DD0B05"/>
    <w:pPr>
      <w:spacing w:after="120"/>
    </w:pPr>
    <w:rPr>
      <w:rFonts w:ascii="Bookman Old Style"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DD0B05"/>
    <w:pPr>
      <w:ind w:left="1440" w:right="1440"/>
    </w:pPr>
  </w:style>
  <w:style w:type="paragraph" w:styleId="BalloonText">
    <w:name w:val="Balloon Text"/>
    <w:basedOn w:val="Normal"/>
    <w:link w:val="BalloonTextChar"/>
    <w:rsid w:val="00DD0B05"/>
    <w:pPr>
      <w:spacing w:after="0"/>
    </w:pPr>
  </w:style>
  <w:style w:type="character" w:customStyle="1" w:styleId="BalloonTextChar">
    <w:name w:val="Balloon Text Char"/>
    <w:link w:val="BalloonText"/>
    <w:rsid w:val="00DD0B05"/>
    <w:rPr>
      <w:rFonts w:ascii="Bookman Old Style" w:hAnsi="Bookman Old Style"/>
      <w:sz w:val="24"/>
      <w:szCs w:val="24"/>
      <w:lang w:val="ro-RO" w:eastAsia="zh-CN"/>
    </w:rPr>
  </w:style>
  <w:style w:type="paragraph" w:styleId="EndnoteText">
    <w:name w:val="endnote text"/>
    <w:basedOn w:val="Normal"/>
    <w:link w:val="EndnoteTextChar"/>
    <w:rsid w:val="00DD0B05"/>
  </w:style>
  <w:style w:type="character" w:customStyle="1" w:styleId="EndnoteTextChar">
    <w:name w:val="Endnote Text Char"/>
    <w:link w:val="EndnoteText"/>
    <w:rsid w:val="00DD0B05"/>
    <w:rPr>
      <w:rFonts w:ascii="Bookman Old Style" w:hAnsi="Bookman Old Style"/>
      <w:sz w:val="24"/>
      <w:szCs w:val="24"/>
      <w:lang w:val="ro-RO" w:eastAsia="zh-CN"/>
    </w:rPr>
  </w:style>
  <w:style w:type="paragraph" w:styleId="FootnoteText">
    <w:name w:val="footnote text"/>
    <w:basedOn w:val="Normal"/>
    <w:link w:val="FootnoteTextChar"/>
    <w:rsid w:val="00DD0B05"/>
  </w:style>
  <w:style w:type="character" w:customStyle="1" w:styleId="FootnoteTextChar">
    <w:name w:val="Footnote Text Char"/>
    <w:link w:val="FootnoteText"/>
    <w:rsid w:val="00DD0B05"/>
    <w:rPr>
      <w:rFonts w:ascii="Bookman Old Style" w:hAnsi="Bookman Old Style"/>
      <w:sz w:val="24"/>
      <w:szCs w:val="24"/>
      <w:lang w:val="ro-RO" w:eastAsia="zh-CN"/>
    </w:rPr>
  </w:style>
  <w:style w:type="paragraph" w:styleId="PlainText">
    <w:name w:val="Plain Text"/>
    <w:basedOn w:val="Normal"/>
    <w:link w:val="PlainTextChar"/>
    <w:rsid w:val="00DD0B05"/>
  </w:style>
  <w:style w:type="character" w:customStyle="1" w:styleId="PlainTextChar">
    <w:name w:val="Plain Text Char"/>
    <w:link w:val="PlainText"/>
    <w:rsid w:val="00DD0B05"/>
    <w:rPr>
      <w:rFonts w:ascii="Bookman Old Style" w:hAnsi="Bookman Old Style"/>
      <w:sz w:val="24"/>
      <w:szCs w:val="24"/>
      <w:lang w:val="ro-RO" w:eastAsia="zh-CN"/>
    </w:rPr>
  </w:style>
  <w:style w:type="character" w:styleId="PlaceholderText">
    <w:name w:val="Placeholder Text"/>
    <w:uiPriority w:val="99"/>
    <w:semiHidden/>
    <w:rsid w:val="00DD0B05"/>
    <w:rPr>
      <w:color w:val="auto"/>
    </w:rPr>
  </w:style>
  <w:style w:type="paragraph" w:styleId="Title">
    <w:name w:val="Title"/>
    <w:basedOn w:val="Normal"/>
    <w:next w:val="Normal"/>
    <w:link w:val="TitleChar"/>
    <w:qFormat/>
    <w:rsid w:val="00DD0B05"/>
    <w:pPr>
      <w:spacing w:before="240" w:after="60"/>
      <w:jc w:val="center"/>
      <w:outlineLvl w:val="0"/>
    </w:pPr>
  </w:style>
  <w:style w:type="character" w:customStyle="1" w:styleId="TitleChar">
    <w:name w:val="Title Char"/>
    <w:link w:val="Title"/>
    <w:rsid w:val="00DD0B05"/>
    <w:rPr>
      <w:rFonts w:ascii="Bookman Old Style" w:hAnsi="Bookman Old Style"/>
      <w:sz w:val="24"/>
      <w:szCs w:val="24"/>
      <w:lang w:val="ro-RO" w:eastAsia="zh-CN"/>
    </w:rPr>
  </w:style>
  <w:style w:type="paragraph" w:styleId="TOCHeading">
    <w:name w:val="TOC Heading"/>
    <w:basedOn w:val="Heading1"/>
    <w:next w:val="Normal"/>
    <w:uiPriority w:val="39"/>
    <w:semiHidden/>
    <w:unhideWhenUsed/>
    <w:qFormat/>
    <w:rsid w:val="00DD0B05"/>
    <w:pPr>
      <w:outlineLvl w:val="9"/>
    </w:pPr>
  </w:style>
  <w:style w:type="paragraph" w:styleId="IndexHeading">
    <w:name w:val="index heading"/>
    <w:basedOn w:val="Normal"/>
    <w:next w:val="Index1"/>
    <w:rsid w:val="00DD0B05"/>
  </w:style>
  <w:style w:type="paragraph" w:styleId="NoteHeading">
    <w:name w:val="Note Heading"/>
    <w:basedOn w:val="Normal"/>
    <w:next w:val="Normal"/>
    <w:link w:val="NoteHeadingChar"/>
    <w:rsid w:val="00DD0B05"/>
  </w:style>
  <w:style w:type="character" w:customStyle="1" w:styleId="NoteHeadingChar">
    <w:name w:val="Note Heading Char"/>
    <w:link w:val="NoteHeading"/>
    <w:rsid w:val="00DD0B05"/>
    <w:rPr>
      <w:rFonts w:ascii="Bookman Old Style" w:hAnsi="Bookman Old Style"/>
      <w:sz w:val="24"/>
      <w:szCs w:val="24"/>
      <w:lang w:val="ro-RO" w:eastAsia="zh-CN"/>
    </w:rPr>
  </w:style>
  <w:style w:type="paragraph" w:styleId="TOAHeading">
    <w:name w:val="toa heading"/>
    <w:basedOn w:val="Normal"/>
    <w:next w:val="Normal"/>
    <w:rsid w:val="00DD0B05"/>
    <w:pPr>
      <w:spacing w:before="120"/>
    </w:pPr>
  </w:style>
  <w:style w:type="character" w:styleId="BookTitle">
    <w:name w:val="Book Title"/>
    <w:uiPriority w:val="33"/>
    <w:qFormat/>
    <w:rsid w:val="00DD0B05"/>
    <w:rPr>
      <w:b w:val="0"/>
      <w:bCs w:val="0"/>
      <w:smallCaps w:val="0"/>
      <w:spacing w:val="0"/>
    </w:rPr>
  </w:style>
  <w:style w:type="table" w:customStyle="1" w:styleId="Umbrirecolorat1">
    <w:name w:val="Umbrire colorată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1">
    <w:name w:val="Umbrire de culoare deschisă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1">
    <w:name w:val="Umbrire de culoare deschisă - Accentuare 1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1">
    <w:name w:val="Umbrire medi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1">
    <w:name w:val="Umbrire medie 1 - Accentuar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1">
    <w:name w:val="Umbrire medie 2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rsid w:val="00DD0B05"/>
    <w:rPr>
      <w:i w:val="0"/>
      <w:iCs w:val="0"/>
    </w:rPr>
  </w:style>
  <w:style w:type="paragraph" w:customStyle="1" w:styleId="RITitlu">
    <w:name w:val="_RI_Titlu"/>
    <w:basedOn w:val="Normal"/>
    <w:qFormat/>
    <w:rsid w:val="0094230F"/>
    <w:pPr>
      <w:keepNext/>
      <w:keepLines/>
      <w:pageBreakBefore/>
      <w:suppressAutoHyphens/>
      <w:spacing w:before="240" w:after="480"/>
      <w:contextualSpacing/>
      <w:jc w:val="center"/>
      <w:outlineLvl w:val="0"/>
    </w:pPr>
    <w:rPr>
      <w:rFonts w:ascii="Verdana" w:hAnsi="Verdana"/>
      <w:b/>
      <w:smallCaps/>
      <w:sz w:val="32"/>
      <w:szCs w:val="28"/>
    </w:rPr>
  </w:style>
  <w:style w:type="paragraph" w:customStyle="1" w:styleId="CITE">
    <w:name w:val="CITE"/>
    <w:basedOn w:val="Normal"/>
    <w:qFormat/>
    <w:rsid w:val="00070DD5"/>
    <w:pPr>
      <w:spacing w:after="0"/>
      <w:ind w:left="397" w:right="397" w:firstLine="397"/>
      <w:jc w:val="both"/>
    </w:pPr>
    <w:rPr>
      <w:rFonts w:ascii="Palatino Linotype" w:eastAsia="Times New Roman" w:hAnsi="Palatino Linotype"/>
      <w:sz w:val="20"/>
      <w:lang w:eastAsia="en-US"/>
    </w:rPr>
  </w:style>
  <w:style w:type="paragraph" w:customStyle="1" w:styleId="RIText">
    <w:name w:val="_RI_Text"/>
    <w:basedOn w:val="Normal"/>
    <w:qFormat/>
    <w:rsid w:val="00784618"/>
    <w:pPr>
      <w:spacing w:after="0"/>
      <w:ind w:firstLine="284"/>
      <w:jc w:val="both"/>
    </w:pPr>
  </w:style>
  <w:style w:type="paragraph" w:customStyle="1" w:styleId="RIEpigraph">
    <w:name w:val="_RI_Epigraph"/>
    <w:basedOn w:val="Normal"/>
    <w:qFormat/>
    <w:rsid w:val="001B10E5"/>
    <w:pPr>
      <w:spacing w:before="240" w:after="360"/>
      <w:ind w:left="720"/>
    </w:pPr>
    <w:rPr>
      <w:i/>
      <w:noProof/>
      <w:sz w:val="22"/>
      <w:szCs w:val="22"/>
    </w:rPr>
  </w:style>
  <w:style w:type="paragraph" w:customStyle="1" w:styleId="RISubText">
    <w:name w:val="_RI_SubText"/>
    <w:basedOn w:val="Normal"/>
    <w:qFormat/>
    <w:rsid w:val="000923F9"/>
    <w:pPr>
      <w:ind w:left="576"/>
      <w:contextualSpacing/>
    </w:pPr>
    <w:rPr>
      <w:noProof/>
      <w:sz w:val="20"/>
      <w:szCs w:val="20"/>
    </w:rPr>
  </w:style>
  <w:style w:type="paragraph" w:customStyle="1" w:styleId="RIVerse">
    <w:name w:val="_RI_Verse"/>
    <w:basedOn w:val="Normal"/>
    <w:qFormat/>
    <w:rsid w:val="00581712"/>
    <w:pPr>
      <w:spacing w:before="240" w:after="240"/>
      <w:ind w:firstLine="144"/>
      <w:contextualSpacing/>
    </w:pPr>
    <w:rPr>
      <w:i/>
      <w:noProof/>
    </w:rPr>
  </w:style>
  <w:style w:type="paragraph" w:customStyle="1" w:styleId="RINota">
    <w:name w:val="_RI_Nota"/>
    <w:basedOn w:val="Normal"/>
    <w:next w:val="Normal"/>
    <w:qFormat/>
    <w:rsid w:val="00CE6B07"/>
    <w:pPr>
      <w:keepLines/>
      <w:spacing w:before="120" w:after="0"/>
      <w:ind w:left="288" w:hanging="288"/>
      <w:jc w:val="both"/>
    </w:pPr>
    <w:rPr>
      <w:rFonts w:ascii="Arial" w:hAnsi="Arial" w:cs="Arial"/>
      <w:bCs/>
      <w:sz w:val="20"/>
      <w:szCs w:val="20"/>
      <w:lang w:eastAsia="ro-RO"/>
    </w:rPr>
  </w:style>
  <w:style w:type="character" w:customStyle="1" w:styleId="Footnote">
    <w:name w:val="Footnote"/>
    <w:uiPriority w:val="99"/>
    <w:rsid w:val="000F5991"/>
    <w:rPr>
      <w:rFonts w:ascii="Palatino Linotype" w:hAnsi="Palatino Linotype" w:cs="Palatino Linotype" w:hint="default"/>
      <w:b/>
      <w:bCs/>
      <w:sz w:val="16"/>
      <w:szCs w:val="16"/>
    </w:rPr>
  </w:style>
  <w:style w:type="paragraph" w:customStyle="1" w:styleId="StilCentrat">
    <w:name w:val="Stil Centrat"/>
    <w:basedOn w:val="Normal"/>
    <w:rsid w:val="002D6682"/>
    <w:pPr>
      <w:spacing w:after="0"/>
      <w:jc w:val="center"/>
    </w:pPr>
    <w:rPr>
      <w:rFonts w:eastAsia="Times New Roman"/>
      <w:color w:val="000000"/>
      <w:szCs w:val="20"/>
      <w:lang w:val="en-US" w:eastAsia="en-US"/>
    </w:rPr>
  </w:style>
  <w:style w:type="paragraph" w:customStyle="1" w:styleId="TX-CENT-SM">
    <w:name w:val="TX-CENT-SM"/>
    <w:basedOn w:val="Normal"/>
    <w:rsid w:val="007D4F24"/>
    <w:pPr>
      <w:spacing w:after="0"/>
      <w:jc w:val="center"/>
    </w:pPr>
    <w:rPr>
      <w:rFonts w:ascii="Palatino Linotype" w:eastAsia="Times New Roman" w:hAnsi="Palatino Linotype"/>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0499">
      <w:bodyDiv w:val="1"/>
      <w:marLeft w:val="0"/>
      <w:marRight w:val="0"/>
      <w:marTop w:val="0"/>
      <w:marBottom w:val="0"/>
      <w:divBdr>
        <w:top w:val="none" w:sz="0" w:space="0" w:color="auto"/>
        <w:left w:val="none" w:sz="0" w:space="0" w:color="auto"/>
        <w:bottom w:val="none" w:sz="0" w:space="0" w:color="auto"/>
        <w:right w:val="none" w:sz="0" w:space="0" w:color="auto"/>
      </w:divBdr>
    </w:div>
    <w:div w:id="77485574">
      <w:bodyDiv w:val="1"/>
      <w:marLeft w:val="0"/>
      <w:marRight w:val="0"/>
      <w:marTop w:val="0"/>
      <w:marBottom w:val="0"/>
      <w:divBdr>
        <w:top w:val="none" w:sz="0" w:space="0" w:color="auto"/>
        <w:left w:val="none" w:sz="0" w:space="0" w:color="auto"/>
        <w:bottom w:val="none" w:sz="0" w:space="0" w:color="auto"/>
        <w:right w:val="none" w:sz="0" w:space="0" w:color="auto"/>
      </w:divBdr>
    </w:div>
    <w:div w:id="131562942">
      <w:bodyDiv w:val="1"/>
      <w:marLeft w:val="0"/>
      <w:marRight w:val="0"/>
      <w:marTop w:val="0"/>
      <w:marBottom w:val="0"/>
      <w:divBdr>
        <w:top w:val="none" w:sz="0" w:space="0" w:color="auto"/>
        <w:left w:val="none" w:sz="0" w:space="0" w:color="auto"/>
        <w:bottom w:val="none" w:sz="0" w:space="0" w:color="auto"/>
        <w:right w:val="none" w:sz="0" w:space="0" w:color="auto"/>
      </w:divBdr>
    </w:div>
    <w:div w:id="216672195">
      <w:bodyDiv w:val="1"/>
      <w:marLeft w:val="0"/>
      <w:marRight w:val="0"/>
      <w:marTop w:val="0"/>
      <w:marBottom w:val="0"/>
      <w:divBdr>
        <w:top w:val="none" w:sz="0" w:space="0" w:color="auto"/>
        <w:left w:val="none" w:sz="0" w:space="0" w:color="auto"/>
        <w:bottom w:val="none" w:sz="0" w:space="0" w:color="auto"/>
        <w:right w:val="none" w:sz="0" w:space="0" w:color="auto"/>
      </w:divBdr>
    </w:div>
    <w:div w:id="234171605">
      <w:bodyDiv w:val="1"/>
      <w:marLeft w:val="0"/>
      <w:marRight w:val="0"/>
      <w:marTop w:val="0"/>
      <w:marBottom w:val="0"/>
      <w:divBdr>
        <w:top w:val="none" w:sz="0" w:space="0" w:color="auto"/>
        <w:left w:val="none" w:sz="0" w:space="0" w:color="auto"/>
        <w:bottom w:val="none" w:sz="0" w:space="0" w:color="auto"/>
        <w:right w:val="none" w:sz="0" w:space="0" w:color="auto"/>
      </w:divBdr>
    </w:div>
    <w:div w:id="253900232">
      <w:bodyDiv w:val="1"/>
      <w:marLeft w:val="0"/>
      <w:marRight w:val="0"/>
      <w:marTop w:val="0"/>
      <w:marBottom w:val="0"/>
      <w:divBdr>
        <w:top w:val="none" w:sz="0" w:space="0" w:color="auto"/>
        <w:left w:val="none" w:sz="0" w:space="0" w:color="auto"/>
        <w:bottom w:val="none" w:sz="0" w:space="0" w:color="auto"/>
        <w:right w:val="none" w:sz="0" w:space="0" w:color="auto"/>
      </w:divBdr>
    </w:div>
    <w:div w:id="265818877">
      <w:bodyDiv w:val="1"/>
      <w:marLeft w:val="0"/>
      <w:marRight w:val="0"/>
      <w:marTop w:val="0"/>
      <w:marBottom w:val="0"/>
      <w:divBdr>
        <w:top w:val="none" w:sz="0" w:space="0" w:color="auto"/>
        <w:left w:val="none" w:sz="0" w:space="0" w:color="auto"/>
        <w:bottom w:val="none" w:sz="0" w:space="0" w:color="auto"/>
        <w:right w:val="none" w:sz="0" w:space="0" w:color="auto"/>
      </w:divBdr>
    </w:div>
    <w:div w:id="282426717">
      <w:bodyDiv w:val="1"/>
      <w:marLeft w:val="0"/>
      <w:marRight w:val="0"/>
      <w:marTop w:val="0"/>
      <w:marBottom w:val="0"/>
      <w:divBdr>
        <w:top w:val="none" w:sz="0" w:space="0" w:color="auto"/>
        <w:left w:val="none" w:sz="0" w:space="0" w:color="auto"/>
        <w:bottom w:val="none" w:sz="0" w:space="0" w:color="auto"/>
        <w:right w:val="none" w:sz="0" w:space="0" w:color="auto"/>
      </w:divBdr>
    </w:div>
    <w:div w:id="330838387">
      <w:bodyDiv w:val="1"/>
      <w:marLeft w:val="0"/>
      <w:marRight w:val="0"/>
      <w:marTop w:val="0"/>
      <w:marBottom w:val="0"/>
      <w:divBdr>
        <w:top w:val="none" w:sz="0" w:space="0" w:color="auto"/>
        <w:left w:val="none" w:sz="0" w:space="0" w:color="auto"/>
        <w:bottom w:val="none" w:sz="0" w:space="0" w:color="auto"/>
        <w:right w:val="none" w:sz="0" w:space="0" w:color="auto"/>
      </w:divBdr>
    </w:div>
    <w:div w:id="367992783">
      <w:bodyDiv w:val="1"/>
      <w:marLeft w:val="0"/>
      <w:marRight w:val="0"/>
      <w:marTop w:val="0"/>
      <w:marBottom w:val="0"/>
      <w:divBdr>
        <w:top w:val="none" w:sz="0" w:space="0" w:color="auto"/>
        <w:left w:val="none" w:sz="0" w:space="0" w:color="auto"/>
        <w:bottom w:val="none" w:sz="0" w:space="0" w:color="auto"/>
        <w:right w:val="none" w:sz="0" w:space="0" w:color="auto"/>
      </w:divBdr>
    </w:div>
    <w:div w:id="416705872">
      <w:bodyDiv w:val="1"/>
      <w:marLeft w:val="0"/>
      <w:marRight w:val="0"/>
      <w:marTop w:val="0"/>
      <w:marBottom w:val="0"/>
      <w:divBdr>
        <w:top w:val="none" w:sz="0" w:space="0" w:color="auto"/>
        <w:left w:val="none" w:sz="0" w:space="0" w:color="auto"/>
        <w:bottom w:val="none" w:sz="0" w:space="0" w:color="auto"/>
        <w:right w:val="none" w:sz="0" w:space="0" w:color="auto"/>
      </w:divBdr>
    </w:div>
    <w:div w:id="420874023">
      <w:bodyDiv w:val="1"/>
      <w:marLeft w:val="0"/>
      <w:marRight w:val="0"/>
      <w:marTop w:val="0"/>
      <w:marBottom w:val="0"/>
      <w:divBdr>
        <w:top w:val="none" w:sz="0" w:space="0" w:color="auto"/>
        <w:left w:val="none" w:sz="0" w:space="0" w:color="auto"/>
        <w:bottom w:val="none" w:sz="0" w:space="0" w:color="auto"/>
        <w:right w:val="none" w:sz="0" w:space="0" w:color="auto"/>
      </w:divBdr>
    </w:div>
    <w:div w:id="496461274">
      <w:bodyDiv w:val="1"/>
      <w:marLeft w:val="0"/>
      <w:marRight w:val="0"/>
      <w:marTop w:val="0"/>
      <w:marBottom w:val="0"/>
      <w:divBdr>
        <w:top w:val="none" w:sz="0" w:space="0" w:color="auto"/>
        <w:left w:val="none" w:sz="0" w:space="0" w:color="auto"/>
        <w:bottom w:val="none" w:sz="0" w:space="0" w:color="auto"/>
        <w:right w:val="none" w:sz="0" w:space="0" w:color="auto"/>
      </w:divBdr>
    </w:div>
    <w:div w:id="543718337">
      <w:bodyDiv w:val="1"/>
      <w:marLeft w:val="0"/>
      <w:marRight w:val="0"/>
      <w:marTop w:val="0"/>
      <w:marBottom w:val="0"/>
      <w:divBdr>
        <w:top w:val="none" w:sz="0" w:space="0" w:color="auto"/>
        <w:left w:val="none" w:sz="0" w:space="0" w:color="auto"/>
        <w:bottom w:val="none" w:sz="0" w:space="0" w:color="auto"/>
        <w:right w:val="none" w:sz="0" w:space="0" w:color="auto"/>
      </w:divBdr>
    </w:div>
    <w:div w:id="584613068">
      <w:bodyDiv w:val="1"/>
      <w:marLeft w:val="0"/>
      <w:marRight w:val="0"/>
      <w:marTop w:val="0"/>
      <w:marBottom w:val="0"/>
      <w:divBdr>
        <w:top w:val="none" w:sz="0" w:space="0" w:color="auto"/>
        <w:left w:val="none" w:sz="0" w:space="0" w:color="auto"/>
        <w:bottom w:val="none" w:sz="0" w:space="0" w:color="auto"/>
        <w:right w:val="none" w:sz="0" w:space="0" w:color="auto"/>
      </w:divBdr>
    </w:div>
    <w:div w:id="604267763">
      <w:bodyDiv w:val="1"/>
      <w:marLeft w:val="0"/>
      <w:marRight w:val="0"/>
      <w:marTop w:val="0"/>
      <w:marBottom w:val="0"/>
      <w:divBdr>
        <w:top w:val="none" w:sz="0" w:space="0" w:color="auto"/>
        <w:left w:val="none" w:sz="0" w:space="0" w:color="auto"/>
        <w:bottom w:val="none" w:sz="0" w:space="0" w:color="auto"/>
        <w:right w:val="none" w:sz="0" w:space="0" w:color="auto"/>
      </w:divBdr>
    </w:div>
    <w:div w:id="625889657">
      <w:bodyDiv w:val="1"/>
      <w:marLeft w:val="0"/>
      <w:marRight w:val="0"/>
      <w:marTop w:val="0"/>
      <w:marBottom w:val="0"/>
      <w:divBdr>
        <w:top w:val="none" w:sz="0" w:space="0" w:color="auto"/>
        <w:left w:val="none" w:sz="0" w:space="0" w:color="auto"/>
        <w:bottom w:val="none" w:sz="0" w:space="0" w:color="auto"/>
        <w:right w:val="none" w:sz="0" w:space="0" w:color="auto"/>
      </w:divBdr>
    </w:div>
    <w:div w:id="846214110">
      <w:bodyDiv w:val="1"/>
      <w:marLeft w:val="0"/>
      <w:marRight w:val="0"/>
      <w:marTop w:val="0"/>
      <w:marBottom w:val="0"/>
      <w:divBdr>
        <w:top w:val="none" w:sz="0" w:space="0" w:color="auto"/>
        <w:left w:val="none" w:sz="0" w:space="0" w:color="auto"/>
        <w:bottom w:val="none" w:sz="0" w:space="0" w:color="auto"/>
        <w:right w:val="none" w:sz="0" w:space="0" w:color="auto"/>
      </w:divBdr>
    </w:div>
    <w:div w:id="873153042">
      <w:bodyDiv w:val="1"/>
      <w:marLeft w:val="0"/>
      <w:marRight w:val="0"/>
      <w:marTop w:val="0"/>
      <w:marBottom w:val="0"/>
      <w:divBdr>
        <w:top w:val="none" w:sz="0" w:space="0" w:color="auto"/>
        <w:left w:val="none" w:sz="0" w:space="0" w:color="auto"/>
        <w:bottom w:val="none" w:sz="0" w:space="0" w:color="auto"/>
        <w:right w:val="none" w:sz="0" w:space="0" w:color="auto"/>
      </w:divBdr>
    </w:div>
    <w:div w:id="982545887">
      <w:bodyDiv w:val="1"/>
      <w:marLeft w:val="0"/>
      <w:marRight w:val="0"/>
      <w:marTop w:val="0"/>
      <w:marBottom w:val="0"/>
      <w:divBdr>
        <w:top w:val="none" w:sz="0" w:space="0" w:color="auto"/>
        <w:left w:val="none" w:sz="0" w:space="0" w:color="auto"/>
        <w:bottom w:val="none" w:sz="0" w:space="0" w:color="auto"/>
        <w:right w:val="none" w:sz="0" w:space="0" w:color="auto"/>
      </w:divBdr>
    </w:div>
    <w:div w:id="984356439">
      <w:bodyDiv w:val="1"/>
      <w:marLeft w:val="0"/>
      <w:marRight w:val="0"/>
      <w:marTop w:val="0"/>
      <w:marBottom w:val="0"/>
      <w:divBdr>
        <w:top w:val="none" w:sz="0" w:space="0" w:color="auto"/>
        <w:left w:val="none" w:sz="0" w:space="0" w:color="auto"/>
        <w:bottom w:val="none" w:sz="0" w:space="0" w:color="auto"/>
        <w:right w:val="none" w:sz="0" w:space="0" w:color="auto"/>
      </w:divBdr>
    </w:div>
    <w:div w:id="1072779400">
      <w:bodyDiv w:val="1"/>
      <w:marLeft w:val="0"/>
      <w:marRight w:val="0"/>
      <w:marTop w:val="0"/>
      <w:marBottom w:val="0"/>
      <w:divBdr>
        <w:top w:val="none" w:sz="0" w:space="0" w:color="auto"/>
        <w:left w:val="none" w:sz="0" w:space="0" w:color="auto"/>
        <w:bottom w:val="none" w:sz="0" w:space="0" w:color="auto"/>
        <w:right w:val="none" w:sz="0" w:space="0" w:color="auto"/>
      </w:divBdr>
    </w:div>
    <w:div w:id="1111509109">
      <w:bodyDiv w:val="1"/>
      <w:marLeft w:val="0"/>
      <w:marRight w:val="0"/>
      <w:marTop w:val="0"/>
      <w:marBottom w:val="0"/>
      <w:divBdr>
        <w:top w:val="none" w:sz="0" w:space="0" w:color="auto"/>
        <w:left w:val="none" w:sz="0" w:space="0" w:color="auto"/>
        <w:bottom w:val="none" w:sz="0" w:space="0" w:color="auto"/>
        <w:right w:val="none" w:sz="0" w:space="0" w:color="auto"/>
      </w:divBdr>
    </w:div>
    <w:div w:id="1126043122">
      <w:bodyDiv w:val="1"/>
      <w:marLeft w:val="0"/>
      <w:marRight w:val="0"/>
      <w:marTop w:val="0"/>
      <w:marBottom w:val="0"/>
      <w:divBdr>
        <w:top w:val="none" w:sz="0" w:space="0" w:color="auto"/>
        <w:left w:val="none" w:sz="0" w:space="0" w:color="auto"/>
        <w:bottom w:val="none" w:sz="0" w:space="0" w:color="auto"/>
        <w:right w:val="none" w:sz="0" w:space="0" w:color="auto"/>
      </w:divBdr>
    </w:div>
    <w:div w:id="1135677471">
      <w:bodyDiv w:val="1"/>
      <w:marLeft w:val="0"/>
      <w:marRight w:val="0"/>
      <w:marTop w:val="0"/>
      <w:marBottom w:val="0"/>
      <w:divBdr>
        <w:top w:val="none" w:sz="0" w:space="0" w:color="auto"/>
        <w:left w:val="none" w:sz="0" w:space="0" w:color="auto"/>
        <w:bottom w:val="none" w:sz="0" w:space="0" w:color="auto"/>
        <w:right w:val="none" w:sz="0" w:space="0" w:color="auto"/>
      </w:divBdr>
    </w:div>
    <w:div w:id="1142498860">
      <w:bodyDiv w:val="1"/>
      <w:marLeft w:val="0"/>
      <w:marRight w:val="0"/>
      <w:marTop w:val="0"/>
      <w:marBottom w:val="0"/>
      <w:divBdr>
        <w:top w:val="none" w:sz="0" w:space="0" w:color="auto"/>
        <w:left w:val="none" w:sz="0" w:space="0" w:color="auto"/>
        <w:bottom w:val="none" w:sz="0" w:space="0" w:color="auto"/>
        <w:right w:val="none" w:sz="0" w:space="0" w:color="auto"/>
      </w:divBdr>
    </w:div>
    <w:div w:id="1199968454">
      <w:bodyDiv w:val="1"/>
      <w:marLeft w:val="0"/>
      <w:marRight w:val="0"/>
      <w:marTop w:val="0"/>
      <w:marBottom w:val="0"/>
      <w:divBdr>
        <w:top w:val="none" w:sz="0" w:space="0" w:color="auto"/>
        <w:left w:val="none" w:sz="0" w:space="0" w:color="auto"/>
        <w:bottom w:val="none" w:sz="0" w:space="0" w:color="auto"/>
        <w:right w:val="none" w:sz="0" w:space="0" w:color="auto"/>
      </w:divBdr>
    </w:div>
    <w:div w:id="1324892051">
      <w:bodyDiv w:val="1"/>
      <w:marLeft w:val="0"/>
      <w:marRight w:val="0"/>
      <w:marTop w:val="0"/>
      <w:marBottom w:val="0"/>
      <w:divBdr>
        <w:top w:val="none" w:sz="0" w:space="0" w:color="auto"/>
        <w:left w:val="none" w:sz="0" w:space="0" w:color="auto"/>
        <w:bottom w:val="none" w:sz="0" w:space="0" w:color="auto"/>
        <w:right w:val="none" w:sz="0" w:space="0" w:color="auto"/>
      </w:divBdr>
    </w:div>
    <w:div w:id="1334802510">
      <w:bodyDiv w:val="1"/>
      <w:marLeft w:val="0"/>
      <w:marRight w:val="0"/>
      <w:marTop w:val="0"/>
      <w:marBottom w:val="0"/>
      <w:divBdr>
        <w:top w:val="none" w:sz="0" w:space="0" w:color="auto"/>
        <w:left w:val="none" w:sz="0" w:space="0" w:color="auto"/>
        <w:bottom w:val="none" w:sz="0" w:space="0" w:color="auto"/>
        <w:right w:val="none" w:sz="0" w:space="0" w:color="auto"/>
      </w:divBdr>
    </w:div>
    <w:div w:id="1335063633">
      <w:bodyDiv w:val="1"/>
      <w:marLeft w:val="0"/>
      <w:marRight w:val="0"/>
      <w:marTop w:val="0"/>
      <w:marBottom w:val="0"/>
      <w:divBdr>
        <w:top w:val="none" w:sz="0" w:space="0" w:color="auto"/>
        <w:left w:val="none" w:sz="0" w:space="0" w:color="auto"/>
        <w:bottom w:val="none" w:sz="0" w:space="0" w:color="auto"/>
        <w:right w:val="none" w:sz="0" w:space="0" w:color="auto"/>
      </w:divBdr>
    </w:div>
    <w:div w:id="1423333866">
      <w:bodyDiv w:val="1"/>
      <w:marLeft w:val="0"/>
      <w:marRight w:val="0"/>
      <w:marTop w:val="0"/>
      <w:marBottom w:val="0"/>
      <w:divBdr>
        <w:top w:val="none" w:sz="0" w:space="0" w:color="auto"/>
        <w:left w:val="none" w:sz="0" w:space="0" w:color="auto"/>
        <w:bottom w:val="none" w:sz="0" w:space="0" w:color="auto"/>
        <w:right w:val="none" w:sz="0" w:space="0" w:color="auto"/>
      </w:divBdr>
    </w:div>
    <w:div w:id="1425102723">
      <w:bodyDiv w:val="1"/>
      <w:marLeft w:val="0"/>
      <w:marRight w:val="0"/>
      <w:marTop w:val="0"/>
      <w:marBottom w:val="0"/>
      <w:divBdr>
        <w:top w:val="none" w:sz="0" w:space="0" w:color="auto"/>
        <w:left w:val="none" w:sz="0" w:space="0" w:color="auto"/>
        <w:bottom w:val="none" w:sz="0" w:space="0" w:color="auto"/>
        <w:right w:val="none" w:sz="0" w:space="0" w:color="auto"/>
      </w:divBdr>
    </w:div>
    <w:div w:id="1446845201">
      <w:bodyDiv w:val="1"/>
      <w:marLeft w:val="0"/>
      <w:marRight w:val="0"/>
      <w:marTop w:val="0"/>
      <w:marBottom w:val="0"/>
      <w:divBdr>
        <w:top w:val="none" w:sz="0" w:space="0" w:color="auto"/>
        <w:left w:val="none" w:sz="0" w:space="0" w:color="auto"/>
        <w:bottom w:val="none" w:sz="0" w:space="0" w:color="auto"/>
        <w:right w:val="none" w:sz="0" w:space="0" w:color="auto"/>
      </w:divBdr>
    </w:div>
    <w:div w:id="1460610398">
      <w:bodyDiv w:val="1"/>
      <w:marLeft w:val="0"/>
      <w:marRight w:val="0"/>
      <w:marTop w:val="0"/>
      <w:marBottom w:val="0"/>
      <w:divBdr>
        <w:top w:val="none" w:sz="0" w:space="0" w:color="auto"/>
        <w:left w:val="none" w:sz="0" w:space="0" w:color="auto"/>
        <w:bottom w:val="none" w:sz="0" w:space="0" w:color="auto"/>
        <w:right w:val="none" w:sz="0" w:space="0" w:color="auto"/>
      </w:divBdr>
    </w:div>
    <w:div w:id="1467158800">
      <w:bodyDiv w:val="1"/>
      <w:marLeft w:val="0"/>
      <w:marRight w:val="0"/>
      <w:marTop w:val="0"/>
      <w:marBottom w:val="0"/>
      <w:divBdr>
        <w:top w:val="none" w:sz="0" w:space="0" w:color="auto"/>
        <w:left w:val="none" w:sz="0" w:space="0" w:color="auto"/>
        <w:bottom w:val="none" w:sz="0" w:space="0" w:color="auto"/>
        <w:right w:val="none" w:sz="0" w:space="0" w:color="auto"/>
      </w:divBdr>
    </w:div>
    <w:div w:id="1486123130">
      <w:bodyDiv w:val="1"/>
      <w:marLeft w:val="0"/>
      <w:marRight w:val="0"/>
      <w:marTop w:val="0"/>
      <w:marBottom w:val="0"/>
      <w:divBdr>
        <w:top w:val="none" w:sz="0" w:space="0" w:color="auto"/>
        <w:left w:val="none" w:sz="0" w:space="0" w:color="auto"/>
        <w:bottom w:val="none" w:sz="0" w:space="0" w:color="auto"/>
        <w:right w:val="none" w:sz="0" w:space="0" w:color="auto"/>
      </w:divBdr>
    </w:div>
    <w:div w:id="1502165019">
      <w:bodyDiv w:val="1"/>
      <w:marLeft w:val="0"/>
      <w:marRight w:val="0"/>
      <w:marTop w:val="0"/>
      <w:marBottom w:val="0"/>
      <w:divBdr>
        <w:top w:val="none" w:sz="0" w:space="0" w:color="auto"/>
        <w:left w:val="none" w:sz="0" w:space="0" w:color="auto"/>
        <w:bottom w:val="none" w:sz="0" w:space="0" w:color="auto"/>
        <w:right w:val="none" w:sz="0" w:space="0" w:color="auto"/>
      </w:divBdr>
    </w:div>
    <w:div w:id="1584140564">
      <w:bodyDiv w:val="1"/>
      <w:marLeft w:val="0"/>
      <w:marRight w:val="0"/>
      <w:marTop w:val="0"/>
      <w:marBottom w:val="0"/>
      <w:divBdr>
        <w:top w:val="none" w:sz="0" w:space="0" w:color="auto"/>
        <w:left w:val="none" w:sz="0" w:space="0" w:color="auto"/>
        <w:bottom w:val="none" w:sz="0" w:space="0" w:color="auto"/>
        <w:right w:val="none" w:sz="0" w:space="0" w:color="auto"/>
      </w:divBdr>
    </w:div>
    <w:div w:id="1587686353">
      <w:bodyDiv w:val="1"/>
      <w:marLeft w:val="0"/>
      <w:marRight w:val="0"/>
      <w:marTop w:val="0"/>
      <w:marBottom w:val="0"/>
      <w:divBdr>
        <w:top w:val="none" w:sz="0" w:space="0" w:color="auto"/>
        <w:left w:val="none" w:sz="0" w:space="0" w:color="auto"/>
        <w:bottom w:val="none" w:sz="0" w:space="0" w:color="auto"/>
        <w:right w:val="none" w:sz="0" w:space="0" w:color="auto"/>
      </w:divBdr>
    </w:div>
    <w:div w:id="1611813381">
      <w:bodyDiv w:val="1"/>
      <w:marLeft w:val="0"/>
      <w:marRight w:val="0"/>
      <w:marTop w:val="0"/>
      <w:marBottom w:val="0"/>
      <w:divBdr>
        <w:top w:val="none" w:sz="0" w:space="0" w:color="auto"/>
        <w:left w:val="none" w:sz="0" w:space="0" w:color="auto"/>
        <w:bottom w:val="none" w:sz="0" w:space="0" w:color="auto"/>
        <w:right w:val="none" w:sz="0" w:space="0" w:color="auto"/>
      </w:divBdr>
    </w:div>
    <w:div w:id="1649941181">
      <w:bodyDiv w:val="1"/>
      <w:marLeft w:val="0"/>
      <w:marRight w:val="0"/>
      <w:marTop w:val="0"/>
      <w:marBottom w:val="0"/>
      <w:divBdr>
        <w:top w:val="none" w:sz="0" w:space="0" w:color="auto"/>
        <w:left w:val="none" w:sz="0" w:space="0" w:color="auto"/>
        <w:bottom w:val="none" w:sz="0" w:space="0" w:color="auto"/>
        <w:right w:val="none" w:sz="0" w:space="0" w:color="auto"/>
      </w:divBdr>
    </w:div>
    <w:div w:id="1683126625">
      <w:bodyDiv w:val="1"/>
      <w:marLeft w:val="0"/>
      <w:marRight w:val="0"/>
      <w:marTop w:val="0"/>
      <w:marBottom w:val="0"/>
      <w:divBdr>
        <w:top w:val="none" w:sz="0" w:space="0" w:color="auto"/>
        <w:left w:val="none" w:sz="0" w:space="0" w:color="auto"/>
        <w:bottom w:val="none" w:sz="0" w:space="0" w:color="auto"/>
        <w:right w:val="none" w:sz="0" w:space="0" w:color="auto"/>
      </w:divBdr>
    </w:div>
    <w:div w:id="1716543124">
      <w:bodyDiv w:val="1"/>
      <w:marLeft w:val="0"/>
      <w:marRight w:val="0"/>
      <w:marTop w:val="0"/>
      <w:marBottom w:val="0"/>
      <w:divBdr>
        <w:top w:val="none" w:sz="0" w:space="0" w:color="auto"/>
        <w:left w:val="none" w:sz="0" w:space="0" w:color="auto"/>
        <w:bottom w:val="none" w:sz="0" w:space="0" w:color="auto"/>
        <w:right w:val="none" w:sz="0" w:space="0" w:color="auto"/>
      </w:divBdr>
    </w:div>
    <w:div w:id="1776242039">
      <w:bodyDiv w:val="1"/>
      <w:marLeft w:val="0"/>
      <w:marRight w:val="0"/>
      <w:marTop w:val="0"/>
      <w:marBottom w:val="0"/>
      <w:divBdr>
        <w:top w:val="none" w:sz="0" w:space="0" w:color="auto"/>
        <w:left w:val="none" w:sz="0" w:space="0" w:color="auto"/>
        <w:bottom w:val="none" w:sz="0" w:space="0" w:color="auto"/>
        <w:right w:val="none" w:sz="0" w:space="0" w:color="auto"/>
      </w:divBdr>
    </w:div>
    <w:div w:id="1810591942">
      <w:bodyDiv w:val="1"/>
      <w:marLeft w:val="0"/>
      <w:marRight w:val="0"/>
      <w:marTop w:val="0"/>
      <w:marBottom w:val="0"/>
      <w:divBdr>
        <w:top w:val="none" w:sz="0" w:space="0" w:color="auto"/>
        <w:left w:val="none" w:sz="0" w:space="0" w:color="auto"/>
        <w:bottom w:val="none" w:sz="0" w:space="0" w:color="auto"/>
        <w:right w:val="none" w:sz="0" w:space="0" w:color="auto"/>
      </w:divBdr>
    </w:div>
    <w:div w:id="1886023403">
      <w:bodyDiv w:val="1"/>
      <w:marLeft w:val="0"/>
      <w:marRight w:val="0"/>
      <w:marTop w:val="0"/>
      <w:marBottom w:val="0"/>
      <w:divBdr>
        <w:top w:val="none" w:sz="0" w:space="0" w:color="auto"/>
        <w:left w:val="none" w:sz="0" w:space="0" w:color="auto"/>
        <w:bottom w:val="none" w:sz="0" w:space="0" w:color="auto"/>
        <w:right w:val="none" w:sz="0" w:space="0" w:color="auto"/>
      </w:divBdr>
    </w:div>
    <w:div w:id="1937133115">
      <w:bodyDiv w:val="1"/>
      <w:marLeft w:val="0"/>
      <w:marRight w:val="0"/>
      <w:marTop w:val="0"/>
      <w:marBottom w:val="0"/>
      <w:divBdr>
        <w:top w:val="none" w:sz="0" w:space="0" w:color="auto"/>
        <w:left w:val="none" w:sz="0" w:space="0" w:color="auto"/>
        <w:bottom w:val="none" w:sz="0" w:space="0" w:color="auto"/>
        <w:right w:val="none" w:sz="0" w:space="0" w:color="auto"/>
      </w:divBdr>
    </w:div>
    <w:div w:id="1981765340">
      <w:bodyDiv w:val="1"/>
      <w:marLeft w:val="0"/>
      <w:marRight w:val="0"/>
      <w:marTop w:val="0"/>
      <w:marBottom w:val="0"/>
      <w:divBdr>
        <w:top w:val="none" w:sz="0" w:space="0" w:color="auto"/>
        <w:left w:val="none" w:sz="0" w:space="0" w:color="auto"/>
        <w:bottom w:val="none" w:sz="0" w:space="0" w:color="auto"/>
        <w:right w:val="none" w:sz="0" w:space="0" w:color="auto"/>
      </w:divBdr>
    </w:div>
    <w:div w:id="2028290051">
      <w:bodyDiv w:val="1"/>
      <w:marLeft w:val="0"/>
      <w:marRight w:val="0"/>
      <w:marTop w:val="0"/>
      <w:marBottom w:val="0"/>
      <w:divBdr>
        <w:top w:val="none" w:sz="0" w:space="0" w:color="auto"/>
        <w:left w:val="none" w:sz="0" w:space="0" w:color="auto"/>
        <w:bottom w:val="none" w:sz="0" w:space="0" w:color="auto"/>
        <w:right w:val="none" w:sz="0" w:space="0" w:color="auto"/>
      </w:divBdr>
    </w:div>
    <w:div w:id="2042782723">
      <w:bodyDiv w:val="1"/>
      <w:marLeft w:val="0"/>
      <w:marRight w:val="0"/>
      <w:marTop w:val="0"/>
      <w:marBottom w:val="0"/>
      <w:divBdr>
        <w:top w:val="none" w:sz="0" w:space="0" w:color="auto"/>
        <w:left w:val="none" w:sz="0" w:space="0" w:color="auto"/>
        <w:bottom w:val="none" w:sz="0" w:space="0" w:color="auto"/>
        <w:right w:val="none" w:sz="0" w:space="0" w:color="auto"/>
      </w:divBdr>
    </w:div>
    <w:div w:id="2043939159">
      <w:bodyDiv w:val="1"/>
      <w:marLeft w:val="0"/>
      <w:marRight w:val="0"/>
      <w:marTop w:val="0"/>
      <w:marBottom w:val="0"/>
      <w:divBdr>
        <w:top w:val="none" w:sz="0" w:space="0" w:color="auto"/>
        <w:left w:val="none" w:sz="0" w:space="0" w:color="auto"/>
        <w:bottom w:val="none" w:sz="0" w:space="0" w:color="auto"/>
        <w:right w:val="none" w:sz="0" w:space="0" w:color="auto"/>
      </w:divBdr>
    </w:div>
    <w:div w:id="2045867312">
      <w:bodyDiv w:val="1"/>
      <w:marLeft w:val="0"/>
      <w:marRight w:val="0"/>
      <w:marTop w:val="0"/>
      <w:marBottom w:val="0"/>
      <w:divBdr>
        <w:top w:val="none" w:sz="0" w:space="0" w:color="auto"/>
        <w:left w:val="none" w:sz="0" w:space="0" w:color="auto"/>
        <w:bottom w:val="none" w:sz="0" w:space="0" w:color="auto"/>
        <w:right w:val="none" w:sz="0" w:space="0" w:color="auto"/>
      </w:divBdr>
    </w:div>
    <w:div w:id="2047483048">
      <w:bodyDiv w:val="1"/>
      <w:marLeft w:val="0"/>
      <w:marRight w:val="0"/>
      <w:marTop w:val="0"/>
      <w:marBottom w:val="0"/>
      <w:divBdr>
        <w:top w:val="none" w:sz="0" w:space="0" w:color="auto"/>
        <w:left w:val="none" w:sz="0" w:space="0" w:color="auto"/>
        <w:bottom w:val="none" w:sz="0" w:space="0" w:color="auto"/>
        <w:right w:val="none" w:sz="0" w:space="0" w:color="auto"/>
      </w:divBdr>
    </w:div>
    <w:div w:id="2066028786">
      <w:bodyDiv w:val="1"/>
      <w:marLeft w:val="0"/>
      <w:marRight w:val="0"/>
      <w:marTop w:val="0"/>
      <w:marBottom w:val="0"/>
      <w:divBdr>
        <w:top w:val="none" w:sz="0" w:space="0" w:color="auto"/>
        <w:left w:val="none" w:sz="0" w:space="0" w:color="auto"/>
        <w:bottom w:val="none" w:sz="0" w:space="0" w:color="auto"/>
        <w:right w:val="none" w:sz="0" w:space="0" w:color="auto"/>
      </w:divBdr>
    </w:div>
    <w:div w:id="2124227251">
      <w:bodyDiv w:val="1"/>
      <w:marLeft w:val="0"/>
      <w:marRight w:val="0"/>
      <w:marTop w:val="0"/>
      <w:marBottom w:val="0"/>
      <w:divBdr>
        <w:top w:val="none" w:sz="0" w:space="0" w:color="auto"/>
        <w:left w:val="none" w:sz="0" w:space="0" w:color="auto"/>
        <w:bottom w:val="none" w:sz="0" w:space="0" w:color="auto"/>
        <w:right w:val="none" w:sz="0" w:space="0" w:color="auto"/>
      </w:divBdr>
    </w:div>
    <w:div w:id="214403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My%20Documents\ebook_ro_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86E9C-A025-43AF-AB13-26CDEAAD3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ebook_ro_ri.dot</Template>
  <TotalTime>1</TotalTime>
  <Pages>1</Pages>
  <Words>27524</Words>
  <Characters>156888</Characters>
  <Application>Microsoft Office Word</Application>
  <DocSecurity>0</DocSecurity>
  <Lines>1307</Lines>
  <Paragraphs>368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Promisiuni furate</vt:lpstr>
      <vt:lpstr>Promisiuni furate</vt:lpstr>
    </vt:vector>
  </TitlesOfParts>
  <Company/>
  <LinksUpToDate>false</LinksUpToDate>
  <CharactersWithSpaces>184044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4</cp:revision>
  <cp:lastPrinted>2010-02-19T16:31:00Z</cp:lastPrinted>
  <dcterms:created xsi:type="dcterms:W3CDTF">2014-03-08T19:36:00Z</dcterms:created>
  <dcterms:modified xsi:type="dcterms:W3CDTF">2018-12-14T13:53:00Z</dcterms:modified>
</cp:coreProperties>
</file>