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center"/>
        <w:rPr>
          <w:rFonts w:ascii="Baskerville Old Face" w:hAnsi="Baskerville Old Face" w:cs="Bookman Old Style"/>
          <w:b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sz w:val="28"/>
          <w:szCs w:val="28"/>
        </w:rPr>
        <w:t>DOMINIQUE ARLY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center"/>
        <w:rPr>
          <w:rFonts w:ascii="Baskerville Old Face" w:hAnsi="Baskerville Old Face" w:cs="Bookman Old Style"/>
          <w:b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sz w:val="28"/>
          <w:szCs w:val="28"/>
        </w:rPr>
        <w:t>Vechile seifuri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center"/>
        <w:rPr>
          <w:rFonts w:ascii="Baskerville Old Face" w:hAnsi="Baskerville Old Face" w:cs="Bookman Old Style"/>
          <w:b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sz w:val="28"/>
          <w:szCs w:val="28"/>
        </w:rPr>
        <w:t>ALCRIS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</w:p>
    <w:p w:rsidR="00DA3000" w:rsidRPr="009C37A7" w:rsidRDefault="00DA3000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bookmarkStart w:id="0" w:name="OLE_LINK8"/>
      <w:bookmarkStart w:id="1" w:name="OLE_LINK7"/>
      <w:bookmarkStart w:id="2" w:name="OLE_LINK1"/>
      <w:bookmarkStart w:id="3" w:name="OLE_LINK2"/>
      <w:bookmarkStart w:id="4" w:name="OLE_LINK3"/>
      <w:bookmarkStart w:id="5" w:name="OLE_LINK14"/>
      <w:bookmarkStart w:id="6" w:name="OLE_LINK23"/>
      <w:bookmarkStart w:id="7" w:name="OLE_LINK66"/>
      <w:bookmarkStart w:id="8" w:name="OLE_LINK84"/>
      <w:bookmarkStart w:id="9" w:name="OLE_LINK216"/>
      <w:bookmarkStart w:id="10" w:name="OLE_LINK5"/>
      <w:bookmarkStart w:id="11" w:name="OLE_LINK6"/>
      <w:r w:rsidRPr="009C37A7">
        <w:rPr>
          <w:rFonts w:ascii="Baskerville Old Face" w:hAnsi="Baskerville Old Face"/>
          <w:i/>
          <w:noProof/>
          <w:sz w:val="28"/>
        </w:rPr>
        <w:lastRenderedPageBreak/>
        <w:t xml:space="preserve">Capitolul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9C37A7">
        <w:rPr>
          <w:rFonts w:ascii="Baskerville Old Face" w:hAnsi="Baskerville Old Face"/>
          <w:i/>
          <w:noProof/>
          <w:sz w:val="28"/>
        </w:rPr>
        <w:t>1</w:t>
      </w:r>
    </w:p>
    <w:bookmarkEnd w:id="10"/>
    <w:bookmarkEnd w:id="11"/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puternic tunet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luminii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lucitoare a fulgerului care 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cerul. Bubuitura se auzi foarte aproape de locul unde ne aflam.</w:t>
      </w:r>
    </w:p>
    <w:p w:rsidR="00E82559" w:rsidRPr="009C37A7" w:rsidRDefault="00E82559" w:rsidP="006671E3">
      <w:pPr>
        <w:widowControl w:val="0"/>
        <w:tabs>
          <w:tab w:val="left" w:pos="51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 te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toate luminile s-au stins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 cine intereseaz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asta?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spunse Georgette,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ile de cauciuc.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Coborî prima din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dar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mine,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ncet:</w:t>
      </w:r>
    </w:p>
    <w:p w:rsidR="00E82559" w:rsidRPr="009C37A7" w:rsidRDefault="00E82559" w:rsidP="006671E3">
      <w:pPr>
        <w:widowControl w:val="0"/>
        <w:tabs>
          <w:tab w:val="left" w:pos="51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 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 Pune-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alea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drumul!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ca un 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nunt important:</w:t>
      </w:r>
    </w:p>
    <w:p w:rsidR="00E82559" w:rsidRPr="009C37A7" w:rsidRDefault="00E82559" w:rsidP="006671E3">
      <w:pPr>
        <w:widowControl w:val="0"/>
        <w:tabs>
          <w:tab w:val="left" w:pos="51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Le-am dat cu tâlc.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trag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mi le potrivesc bine pe degete. Apoi cobor din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caut cuf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rul pe care-l adusesem cu noi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scot din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 sculele. Ploaia îmi bate în fa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ntunericul din jur e profund.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Vom traversa de-a dreptul, spun 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prinde de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pornim. Pa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tri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puternic pe asfalt, dar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nfund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ncet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iarb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trecem dincolo de strad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ntind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tre zidul 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iroie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de ploaie.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e prea înalt, îi spun ca s-o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dau mâna, 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prinde de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trag sus.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ncalece zidul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i-mi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 geanta!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Apoi sare de partea cealalt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prind tocmai la timp.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fulger lumineaz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ada casei. Ferestrele au obloanele trase. Dar nu asta ne intereseaz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Vom intra oricum pe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principal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Tunetul love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el, dar cu mai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Merg înainte pe aleea pietruit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cu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ntinse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ca un orb.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Ajung la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rile de intrare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Georgette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urmeaz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ndeaproape.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Pip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 cu o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descop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broasca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Scot din geant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sculele, o aleg pe cea care mi se pare potrivit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deschid. Nimic mai simplu! Aud un sc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ncurajator.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Merge?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Georgette.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De minune!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pocnet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opera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iunea a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it.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 pe clan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deschid.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strecor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untru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chem: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Haide,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intra!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Prietena mea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Ajuns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scoate lanterna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lumineaz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jur: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mult mai bine aici!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hol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trat care se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un coridor ce conduce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o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 Aceasta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nspre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dreapta – o scar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atrag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sting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lumina.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Mi s-a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aud un zgomot pe scar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Dar nu era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lemnul treptelor care pocnise. Sau nu? îmi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respira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ia. Se aude din nou zgomotul.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par pa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care coboar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Unul... al doilea... al treilea...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Cineva coboar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 aia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 de mine!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Proprietarul nu-i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fugim.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lumina unui nou fulger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resc pe scar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om ce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spre mine cu un pistol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Trage. Zgomotul pistolului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cel al tunetului se aud deodat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Simt o puternic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arsur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Georgette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urle ca scoas a din min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retrag, dar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împiedic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cad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genunchi. Geanta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 cade.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ridic, ating cu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cap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tul unei scule care iese din geant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Omul va trage din nou.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coboare.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ridic, scot scula, o ridic deasupra capului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lovesc cu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puterea. Se aude o lovitur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surd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apoi un zgomot de corp care cade.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începe din nou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ipe.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Simt o adiere de vânt. Aerul proasp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trunde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pere. Prietena mea a deschis geamul. Sare pe fereastr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 aud alerg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prin curte.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 recuperez geanta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pornesc imediat pe urmele ei. Ajungem la zidul pe care-l escaladaser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mai devreme. Ne oprim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sufl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nenorocire! Am crezut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te-a ucis!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 m-a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nit. La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st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ng. Eu l-am lovit pe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destul de tare...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o scul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L-ai lovit în cap?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unde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doare. Sar peste zid cu mare greutate.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rana de glon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provoac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puternic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ce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omul pe care l-am lovit? Mai ales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l-am nimerit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cap.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nseamn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murit!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sprijin de Georgette pentru a ajunge la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 doare?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spund, dar 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conduc eu, adaug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pe scaun.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Simt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le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Sunt un asasin! mai întâi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acum criminal! Eu, 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iat bun, muncitor!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te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departe de acum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luni nu aveam nimic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repro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atelierul de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erie unde lucram,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 fiul cel mare al patronului, Jean-Louis. Veni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o vreme lucr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 Apoi 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vr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dea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vorbeasc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vrei? îl întrebai.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discut ceva cu tine, Eric.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Îl privii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continuare de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ceva de zis,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spun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lucr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nd, nu?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drese glasul.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 bine, 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Se opri, se frec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falc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elegeam nimic.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cuvinte dezl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nate din care se putea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o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delicat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Nimic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intereseze.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Noi doi n-am fost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prieteni, dar nici n-am avut vreodat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vreo ceart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Acum zece ani, când am fost angajat aici, el nu terminase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liceul tehnic. Era 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iat timid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sperios,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ndoial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din pricina severit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ii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maistrul Marcelin. Pe vremea aceea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nul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era respectat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temut de angaja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de familie.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mie mi-era fric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el. Eram timid la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ndul meu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destul de naiv pe deasupra. Abia terminasem armata, eram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ne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tiutor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trezisem singur pe lume.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Tata murise în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iva ani, pe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aveam cincisprezece,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accident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atunci, eram elevul unuia dintre cele mai bune colegii din Fran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termin liceul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aveam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urmez apoi facultatea de litere. Dar mama,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rman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m-a mutat la un liceu tehnic,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aveam mai rapid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ansa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câ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 singur existen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 M-am angajat cu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de norm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undeva, dar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armat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eram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plin.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am terminat serviciul militar, a murit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mama. Cancer.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vecin mi-a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caut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 Unul dintre muncitorii lui Marcelin se pensionase,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venit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locul lui. Era o meserie care-mi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cea, 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salariul nu era prea mare.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schimb, oamenii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deau bac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uri bune pentru treburi mai urgente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refuzam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lucrez peste program.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tata nu se simte prea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tiam prea bine: avea ulcer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ultima vreme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crizele de astm erau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dese.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fratele meu va termina colegiul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pricepeam.</w:t>
      </w:r>
    </w:p>
    <w:p w:rsidR="00E82559" w:rsidRPr="009C37A7" w:rsidRDefault="00E82559" w:rsidP="006671E3">
      <w:pPr>
        <w:widowControl w:val="0"/>
        <w:tabs>
          <w:tab w:val="left" w:pos="5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schimb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profilul afacerilor noastre.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elegi?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eria este o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ieftin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nici nu ai mare lucru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cut. Marile lucr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 pe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antiere le iau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mplarii. Noi nu intervenim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casa este gata.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rest, repara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iile, cheile, toate astea sunt mai mult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zicem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noi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avem ceva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cut. Nu mai merit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investi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ia. Ne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ocup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de feronerie.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cui,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elegeam unde bate.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Abia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afacerea mai este rentabil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Fratele meu va fi singurul care se va mai ocupa de asta.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Tres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asta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nseamn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te mai putem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stra aici.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Restrângere de personal.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se va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 tot ce-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dator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Încercai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lupt.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spui ce vrei, dar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m-a angajat.</w:t>
      </w:r>
    </w:p>
    <w:p w:rsidR="00E82559" w:rsidRPr="009C37A7" w:rsidRDefault="00E82559" w:rsidP="006671E3">
      <w:pPr>
        <w:widowControl w:val="0"/>
        <w:tabs>
          <w:tab w:val="left" w:pos="6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El mi-a spus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avertizez. Eu voi fi noul pre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edinte-director general. Vom începe treaba de luna viitoare.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plec?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La sfâr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itul lunii. Mai ai zece zile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ndulceasc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posibil vestea: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noi regret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m, dar nu avem ce face. Pentru a putea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tim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sta. Avem nevoie de utilaj performant. Nu ne mai permitem deocamdat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cheltuieli suplimentare. Dar,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trece perioada asta grea,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Eram mut de uimire.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meu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va da referin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 excelente. El crede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va fi prea greu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angajezi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un muncitor de 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dejde. Ai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ncerci la concuren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la Bruyet, de exemplu, cel mai important din domeniu.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Îl oprii cu un gest obosit.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te mai deranja, am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Jean-Louis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singur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Din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ntoarse din nou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tre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facem?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evit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falimentul! Nu mai suntem pe vremea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bunicilor,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ceau aici broa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pentru tot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lucrau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atelier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ase oameni. Nici pe vremea bunicului, care era singurul fabricant de seifuri din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rat.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atelierele de pe strada Courlason, una dintre cele mai vechi din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familia Marcelin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ntemeiase o dinastie de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 Dar cererea nu mai era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de mare. Cu fiecare an, comenzile erau din ce în ce mai slabe.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am fost angajat eu, eram trei colegi. Cinci ani mai târziu, cel mai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 dintre ei a murit,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adus un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nlocuitor.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martie anul trecut, cel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lalt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iat,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lene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dezinteresat, a fost pus pe liber.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reorientare a afacerilor se impunea, din nefericire pentru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 ironie!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credeam la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post. Credeam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un loc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sigur, de unde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ies la pensie. Nu aveam ambi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prea mari,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atelierul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convenea de minune. Nu aveam nevoi deosebite,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banii pe care-i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tigam erau suficien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pentru a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 bine. Chiar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isem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ceva economii. Nu m-a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imaginat vreodat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omer.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Din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cate, nici cel mai binevoitor angajator nu m-ar fi putut primi, nici pentru cele mai bune referin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 din lume. Nu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eram un prost profesionist, dimpotriv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Ci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toate afacerile de acest gen mergeau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 Majoritatea atelierelor se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supravie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uiasc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Profitul era tot mai mic.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ntorsei la munca mea, din care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ntrerupsese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iatul cu vestea lui cea proast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Avea dreptate, lucr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noastre erau simple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uri.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foarte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rentabile, de altfel. Materia prim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manopera costau destul de mult. Dar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erau oameni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raci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patronul nu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ridice prea mult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ul. Tehnologia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nvechit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Lucram cu diamantul, iar acesta era scump. Pe de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ndite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inile ce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ceau copii de chei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timp record </w:t>
      </w:r>
      <w:r w:rsidRPr="009C37A7">
        <w:rPr>
          <w:rFonts w:ascii="Cambria" w:hAnsi="Cambria" w:cs="Cambria"/>
          <w:sz w:val="28"/>
          <w:szCs w:val="28"/>
        </w:rPr>
        <w:lastRenderedPageBreak/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mult decât rezonabil.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eam de la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la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ase, dar azi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rziai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teptarea patronului, care fusese chemat de urgen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un client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era plecat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timp, realizai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oprise probabil la vreun bistro din drumul lui, pentru a nu risca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atelier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ntoarce. De vreme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ncredin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ase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corvoad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fiului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nsemna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avea chef de o discu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sentimental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mine.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 la dispozi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o zi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pot digera pe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ndelete vestea.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dezbr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cai de salopet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o pusei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dulap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luai hainele de strad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De obicei,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lucru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opream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la barul din col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schimb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cuvinte cu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osp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a, o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brunet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vesel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foarte cald. Aerul era sufocant, mai ales prin compara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cu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postul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coros al atelierului. Cafeneaua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gea, dar trecui prin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vitrinei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opresc.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discut cu Georgette.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bii pasul. Ajunsei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parcare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intrai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Locuiam pe strada Jean-Jacques Rousseau, într-un bloc modest.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team aici de zece ani,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Marcelin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dusese acolo prima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semnarea contractului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Omul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 pe administrator, care-i spusese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cu pricina era liber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gata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nchiriat. Mi-a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imediat,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ideal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 singur: o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baia. De atunci, nu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utasem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primul rând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convenabil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chiria era destul de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mprietenisem cu vecina de palier. Fata se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tase ospitalier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chiar foarte.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vremea aceea nu eram prea descurc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femeile. De altfel, nici acum nu sunt. Din pricina asta, nici nu i-am dat mare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 Dar ea a fost prima care m-a salutat, foarte amabil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Acesta a fost primul pas.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zile mai târziu, într-o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ne-am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lnit am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ndoi pe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ri. Ea mi-a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s-a prezentat: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seara. Eu sunt doamna Bollard. Prietenii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spun Georgette.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Înalt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bine propor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vopsit blond,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rotund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ochii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prui, gura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ie, gropi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obraji. Portretul unei femei frumoase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proaspete, chiar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era vreo prin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pove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surâdea foarte amabil,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ntinsei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na, bucuros de 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Eric Janicaut.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, nu-i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dar de unde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Îl cunoa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tem pe patronul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meu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spun. Eu sunt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 la o alimentar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el lucreaz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fabric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confec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schimbul de noapte, de la nou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seara la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ase diminea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felul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nu ajungem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vedem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na,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el vine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eu plec la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culc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el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plece.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etajul trei. Foarte amabil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invit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fac o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ciocnim un pahar?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Nu refuzai, dar nici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tiui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Femeia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 o 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Martini.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Intrai. Casa lor era mult mai bine aranjat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a mea.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primul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nd, mai mare. Aveau trei camere.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invit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sufragerie.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perea era mobilat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modern, cu o canapea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fotolii,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cafea, televizor.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lua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loc.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picioare.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deranjez.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Fu uimit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atitudinea mea.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Chicoti: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Vai, ce timizi suntem! De cine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team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? Charles nu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peste o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Voi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la paharele, le voi pune la loc.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nici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car nu va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venit aici.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Râse ironic: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Vecinii de palier? Nici în privin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lor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griji. Sunt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ni. Abia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d, iar unii nici nu aud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Oare ce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 din toate 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nuntele astea?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ani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 Optsprezece?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s-ar zice! Eu am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opt.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dat mai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in!</w:t>
      </w:r>
    </w:p>
    <w:p w:rsidR="00E82559" w:rsidRPr="009C37A7" w:rsidRDefault="00E82559" w:rsidP="006671E3">
      <w:pPr>
        <w:widowControl w:val="0"/>
        <w:tabs>
          <w:tab w:val="left" w:pos="5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Mincinosule! 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prostia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rit la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aptesprezece ani. La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eram deja prea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fine, sper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logodit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Vreo prieten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Mai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povesti apoi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cu cincisprezece ani mai mare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ea, deja chelise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cuse burt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Era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pus pe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obrajii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ard.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ea nu era deloc jenat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Vorbea lejer,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timp ce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eza paharele pe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vi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turna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utura.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Veni lâng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destul de aproape.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Eu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spun, iar ea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amuzat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nduio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atitudinea mea.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fu timpul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plec,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pe obraz cu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rful degetelor.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Ajuns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in, cam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chef. La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nz luam masa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restaurant pe care mi-l recomandase Marcelin, iar seara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umeam cu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sandvi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terminat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masa mea frugal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solitar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scufundai într-o trist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visare.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repro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am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comportasem ca un imbecil. Femeia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avansuri clare, iar eu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 nimic.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car din polite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tot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conversa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trec pe la ea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mai târziu,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ndii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9C37A7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ntoarcerea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plecarea acestuia. Dar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rbatul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absolut incapabil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bat la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nu avui prea mult timp de regrete. A doua zi, pe la ora zece seara, când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mbrac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pijama, cineva sun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Deschisei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prag.</w:t>
      </w:r>
    </w:p>
    <w:p w:rsidR="00E82559" w:rsidRPr="009C37A7" w:rsidRDefault="00E82559" w:rsidP="006671E3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 lumin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opti ea. Scuze, dar,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rog ceva. Nu pot deschise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dulapului, 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stricat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Poate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da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cap.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mbrac., bolborosii 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împinse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Purta doar un capot.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schimba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destul de bine. Haide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insist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Inima-mi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 nebune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te, dar am urmat-o imediat.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conduse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dormitor.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perea era abia luminat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o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Am dat ocol patului. În oglinda dulapului o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 pe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 mea vecin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Se afla chiar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spatele meu, foarte aproape.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rtit cheia,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lnit o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rezisten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da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s-a deschis destul de repede.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it?</w:t>
      </w:r>
    </w:p>
    <w:p w:rsidR="00E82559" w:rsidRPr="009C37A7" w:rsidRDefault="00E82559" w:rsidP="006671E3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 Broasca trebuie uns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Voi trece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 pe aici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rezolv asta.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Ah!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ind din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ag</w:t>
      </w:r>
      <w:r w:rsidRPr="009C37A7">
        <w:rPr>
          <w:rFonts w:ascii="Cambria" w:hAnsi="Cambria" w:cs="Cambria"/>
          <w:sz w:val="28"/>
          <w:szCs w:val="28"/>
        </w:rPr>
        <w:t>ăţă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piciorul firul lampei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i-l scoase din priz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Lumina se stinse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pe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ntuneric.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Ah! Cât sunt de neîndemânatic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 Unde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Tocmai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trezii direct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 sale. Gura 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 buzele.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Dragul meu...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Pentru o clip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Auzii un fo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net de haine, apoi vecina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prinse iar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e. De data asta era goal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Degetele sale agile descheiau nasturii bluzei de pijama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dezbr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cau.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pe pat.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pielea fin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opti ea,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frumos.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foc. Eu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ezitam. Mi-era parc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s-o ating. Pielea ei era pufoas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Spune-mi. Ai mai fost cu vreo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prea des, nu?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prea.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Pariez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nu-ai fost decât la fete. Pentru care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inat, i-am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dreptate.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 bine, nu va mai fi necesar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 asta!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Mai dai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bani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i. Cine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tie ce se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Nu-i prea iste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partea ta! Promite-mi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te mai duci acolo.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râse amuzat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acuma ai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vorbe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cu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noaptea aceea, Georgette se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perfec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ionize educa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sentimental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De atunci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nainte, 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lneam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ori pe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Cu anii, leg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alur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aproape conjugal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Cu Charles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rela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foarte cordiale,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trebuie spun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rbatul nu a avut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nici cea mai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De altfel,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strasem aceea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iat bun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cat cu soarta sa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statutul de celibatar.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bookmarkStart w:id="12" w:name="OLE_LINK11"/>
      <w:bookmarkStart w:id="13" w:name="OLE_LINK12"/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bookmarkEnd w:id="12"/>
    <w:bookmarkEnd w:id="13"/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seara aceea deci,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direct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aveam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o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persoan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lume cu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esc problemele.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cur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a legume pentru masa de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Ce-i cu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asta? se mir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 Ce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mplat?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pierd locul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oftai eu,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povestit tot.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se încrunt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au dreptul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dea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cu un avocat sau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duci la sindicat.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eu nu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risc niciun conflict cu angajatorul meu.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N-ai dreptate. Omul e un nemernic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lase pe drumuri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ta timp. I-a convenit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ai lucrat pentru el, nu?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e bolnav.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el destule necazuri.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Dragul meu pisoia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 S-ar spune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sufletul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nu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pic de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Puse 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itul pe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veni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mine, pentru a-mi da un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 tandru de consolare. Se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genunchii mei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nasturii bluzei. Dar starea mea de spirit nu era prea propice dragostei.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observ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lipsa mea de entuziasm.</w:t>
      </w:r>
    </w:p>
    <w:p w:rsidR="00E82559" w:rsidRPr="009C37A7" w:rsidRDefault="00E82559" w:rsidP="006671E3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acum?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 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mbind.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prea deprimat?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revii.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 de pe genunchii mei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ncheie la bluz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revii repede,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Haide, sus! mai ai o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dispozi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pentru a merge pe la celelalte ateliere,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vezi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de lucru.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ine.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mâine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continui ce-ai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 azi. Doar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vei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 din prima, ceea ce 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probabil. Cei din bran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un muncitor bun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vrednic. N-ai fost dat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 cu ceva, ci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permit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mpunse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old pentru 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convinge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 salariu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ceri. Cam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ani nu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 crescut salariul?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Marcelin a cam profitat de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tatea 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Vorbele ei îmi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ceau bine,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aveam nevoie de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ncurajare.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Haide! Rade-te, pune-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costumul gri. Schimb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pantofii.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 perfect.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ascultai. De altfel, o ascultam de obicei. Era spre binele meu.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Plecai de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sigur pe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Dar efectul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nu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dureze.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Ajunsei pe strada Marmagne, la atelierul lui Bruyet. Trei muncitori 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ceau de lucru. Patronul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primi foarte cordial.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Salut, Janicaut. Merge?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Se poate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S-a întâmplat ceva?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Sunt în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omaj.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Chipul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expresie de mil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Dar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putui da 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nduio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area lui nu era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o masc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Aha, deci nu-i merge prea bine lui Marcelin, a?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de mult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vreme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omul are probleme de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punct 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ngrijeasc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tatea. Nu las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afacerea fiului lui?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explicai totul.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Bruyet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ie, cl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tind din cap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ascund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satisfac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fond, era vorba despre dispari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unui concurent de pe pia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pare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 pentru Marcelin.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pentru tine îmi pare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oric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vrea, nu te pot angaja. Nu-i posibil,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ne. Deja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pot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stra trei muncitori. Cost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mult, mai sunt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taxele.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tesc totul, nu-mi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ceva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 Sunt 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descurca mai bine de unul singur.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Refrenul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sta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auzisem de mai multe ori. Patroni cople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de taxe, muncitori care mai mult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ngreuneaz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traiul angajatorilor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 toate astea, Bruyet 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construise o vil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frumoas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Saint-Doulchard.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Mi-ar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iau la mine, crede-m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un tip bun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ncredere. Dar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momentul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sunt nevoit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unul dintre ai mei.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final, omul m-a sf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la Parelli.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 doua mea încercare fu la fel de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fructuoas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Parelli nu voia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angajeze un muncitor calificat. Un ucenic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ajungea.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Descurajat,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ntorsei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Ascultai la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Georgettei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auzii vocea lui Charles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zgomotele familiare de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tire a mesei. Familia Bollard lua cina.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aparen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era un menaj bun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fericit,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necazuri. Un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fericit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momentul acela nu fusesem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gelos pe Charles. Georgette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spunea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eu eram preferatul ei, cel care se bucura de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rata ei tandre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aveam de ce s-o cred,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demonstra deplin dragostea ei.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fui surprins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dui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invidiez. Nu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petrecea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de prietena mea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zile pe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seara,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ceea ce eu nu puteam, ci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rbatul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avea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lui, unde era bine „instalat”,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un loc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stabil, unde era bine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fie foame,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 ceva, apoi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tii de culcare.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starea în care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aflam,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crezui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f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ncercai pentru prima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parfumul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ruit de Georgette.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rase unul asem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lui Charles, pentru ca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simt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arom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propriul pat.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Aveam de gând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odihnesc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teptarea orei la care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rbatul se ducea la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îl auzii plecând,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pe palier. Cobora scara.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ajuns jos, intrai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apartamentul lor,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bat la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 zi, dragule! Cum a fost?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din baie. Era goal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Nimic interesant.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continua foarte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un prosop.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o vedeam astfel, foarte calm impudic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eram la fel de emo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ionat 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primele clipe ale rela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iei noastre. Era la fel de frumoas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zece ani: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tul perfect,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nii tari,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oldurile rotunde, pulpele albe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fine.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Te-ai dus la mai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Doi.</w:t>
      </w:r>
      <w:bookmarkStart w:id="14" w:name="_GoBack"/>
      <w:bookmarkEnd w:id="14"/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Dar mai sunt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i-au zis 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tia?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Palavre.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mâine vei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i! Haide, vino-ncoace!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 prosopul în mân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dormitor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s-o urmez.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spre pat,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 la o parte cuvertura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Haide, pisoia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dezbr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cai de pijama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venii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 ei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nnodar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jurul trupului meu.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ruta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ntruna,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optind: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Nu mai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a. Sunt sigur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vei descurca. Cu meseria ta, e simplu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altceva.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Atunci a fost momentul în care a pronun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 pentru prima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fraza fatal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Dar nu i-am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 imediat sensul.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alte posibilit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Oftai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spunsei:</w:t>
      </w:r>
    </w:p>
    <w:p w:rsidR="00E82559" w:rsidRPr="009C37A7" w:rsidRDefault="00E82559" w:rsidP="006671E3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dar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prefera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eria. Alte slujbe nu-mi spun mare lucru.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cu un ton indulgent: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da, pisoia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nse puternic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un copil.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am trecut de treizeci deja.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vorbesc de vârst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t,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Din fericire, sunt eu aici.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grij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tine.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aprig. Era singurul tratament de care aveam nevoie. Dragostea 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Începea o noapte de uitare, de pasiune, de fericire.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 doua zi îl întâlnii pe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nul Marcelin.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atelier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ajunsei acolo.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Veni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mine, cu o expresie de suferin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chip.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na,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mi-ar fi prezentat condolean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e: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vrei, dragul meu? Nu am cum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procedez altfel.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Coborî vocea: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Eu nu mai am autoritate, sunt bolnav, nu mai pot munci. Ceilal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neputincios.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ji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spusei eu jenat;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descurc.</w:t>
      </w:r>
    </w:p>
    <w:p w:rsidR="00E82559" w:rsidRPr="009C37A7" w:rsidRDefault="00E82559" w:rsidP="006671E3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Ginerele meu a avut ideea asta.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iatul are un atelier de feronerie. L-a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ndemnat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Jean-Louis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lucru, cic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s-ar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tiga mult mai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ochi: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tii, eu le-am zis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streze, dar ei au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ndurile lor. Nu vor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mai aib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niciun angajat, vor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numai 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cartea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salariul minim,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prea mult la impozite.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te-ar fi luat, ar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nsemnat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banii pe care-i meri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un lucru ca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ar fi dat de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nuit.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elegi? Tu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mai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bani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angajatorul. Nu mergea!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eleg,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eleg. Ei, asta 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fost pe la alte ateliere?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La Bruyet te-ai dus?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 Absolut nimic. Nu poate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permit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angajeze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momentul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sta. Asta e ceea ce mi-a zis, cel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Deci n-a vrut? E un nemernic!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M-am dus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la Parelli.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Nici el nu face angaj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A, da,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tiu.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sta-i exploateaz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mici,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ie vorba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nul. Zice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meserie. Pe naiba! La Lister ai fost?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e chiar un tip bun.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poate, sigur te ajut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tesc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referin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 care nu se pot refuza, pur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simplu.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spun acolo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un celebru specialist.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de lucru pe aici, pe la noi, n-ai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duci la Paris.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fond, nu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nimic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Bourges, nu?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faci? Aveam reputa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de burlac convins.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Îl ascultai impasibil, evocând totodat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minte anumite 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nunte din anatomia Georgettei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ldura dragostei sale.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conteaz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tine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aici sau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nu?</w:t>
      </w:r>
    </w:p>
    <w:p w:rsidR="00DA3000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e,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spunsei eu prudent.</w:t>
      </w:r>
    </w:p>
    <w:p w:rsidR="00DA3000" w:rsidRPr="009C37A7" w:rsidRDefault="00DA3000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9C37A7">
        <w:rPr>
          <w:rFonts w:ascii="Baskerville Old Face" w:hAnsi="Baskerville Old Face"/>
          <w:i/>
          <w:noProof/>
          <w:sz w:val="28"/>
        </w:rPr>
        <w:lastRenderedPageBreak/>
        <w:t>Capitolul 2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orele de program, m-am dus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fac o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celorlal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angajatori din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: Lister, Drognac, Girandon. Fiecare 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manier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elegant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trimit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plimbare. Nu-mi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norocul pe la dughenele de la marginea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ului, dintre care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erau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inute de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be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ivi notorii.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M-am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opresc aici pentru moment.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la ora opt seara am ajuns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mi-am parcat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 ca de obicei,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de Renault-ul lui Charles.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intrare,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lnii cu administratoarea imobilului, care verifica cine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cine pleac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bloc. Erau zile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nu o vedeam deloc, dar 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tea foarte bine.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 un tip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ezat, la locul lui, care nu prea primea vizite, care nu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mizerie pe sal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care-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tea la timp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inerea. De aceea,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la inim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trist, domnule Janicaut?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povestit pe scurt,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aveam chef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ir din nou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ecurile. Auzind ce-i spuneam, femeia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înduio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inile:</w:t>
      </w:r>
    </w:p>
    <w:p w:rsidR="00E82559" w:rsidRPr="009C37A7" w:rsidRDefault="00E82559" w:rsidP="006671E3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nenorocire! 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bun ca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 Domnul Marcelin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rost de alt loc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...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M-a sf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la Paris.</w:t>
      </w:r>
    </w:p>
    <w:p w:rsidR="00E82559" w:rsidRPr="009C37A7" w:rsidRDefault="00E82559" w:rsidP="006671E3">
      <w:pPr>
        <w:widowControl w:val="0"/>
        <w:tabs>
          <w:tab w:val="left" w:pos="54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Atunci, înseamn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regret, domnule Janicaut. Sper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un loc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convin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Urcai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rile, lu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ndu-mi la revedere de la femeie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umindu-i pentru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ndurile bune. Ajunsei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de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Georgette era la mine.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 cu coatele pe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cu capul sprijinit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palme.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lejer, doar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bluz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ceva mai lung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Pe cap avea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nnodat un fular.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face pisoia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ul meu?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prea bine...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Cum a fost azi?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spunsul, se aplec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Hm, nu prea bine, nu?</w:t>
      </w:r>
    </w:p>
    <w:p w:rsidR="00E82559" w:rsidRPr="009C37A7" w:rsidRDefault="00E82559" w:rsidP="006671E3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Nimic.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plece sau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vreun angajat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iau locul.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Groaznic!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Marcelin mi-a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 ceva la Paris.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rerea lui,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mare se vor bate angajatorii pe mine.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dea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referin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snet!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ie, încruci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 la piept: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te-ai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ndit la asta?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prinsei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stos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e:</w:t>
      </w:r>
    </w:p>
    <w:p w:rsidR="00E82559" w:rsidRPr="009C37A7" w:rsidRDefault="00E82559" w:rsidP="006671E3">
      <w:pPr>
        <w:widowControl w:val="0"/>
        <w:tabs>
          <w:tab w:val="left" w:pos="66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 Ce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face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tine?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eu? Mai degrab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veni cu tine.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esc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mai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ceva.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arunc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privire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N-ai mâncat?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mi-e foame.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Asta mai lipsea! Adun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-te, omule! Am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cald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pui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tit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te. Gata, hai la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urmai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rziere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ezai la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locul lui Charles.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supa mea?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foc se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lzea puiul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mas de la cina lor. Georgette mesteca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crati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întoarse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mine: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cale, te vei descurca singur.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ntotdeauna e ceva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cut. Nu vor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angajeze, foarte bine. Vei lucra singur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le vei face concuren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Înghi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cu greu.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nebun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Deloc! Ai dreptul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munce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ti. Te vei face reparator, te descurci de minune.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 lucruri pentru care 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studieze ani buni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priceap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orice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ceva care nu merge, orice barac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sau magazin are probleme.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de lucru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pentru o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ani.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vor afla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bine te pricepi, comenzile vor curge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îmi trebuie un atelier.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Utilaje.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vei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Bani.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tu ceva pus deoparte.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destul.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Vei împrumuta.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dui din cap. Eram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ntat de perspectiva asta.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umeri.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 nu i-ai cere bunicului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mi-ar 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Dintre rudele mele apropiate, nu mai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bunicul dinspre partea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lui. Locuia la Saint-Junien-les-Combes,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apropiere de Bellac. Pe vremea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mai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via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petreceam acolo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 din vacan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de var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fiecare an. Bunica Marie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iubea mult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sf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a, dar bunicul Victor nu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rea foarte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ntat de prezen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mea acolo.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ziua moroc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nos,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rtea prin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un aer nemul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umit, coment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cu acreal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orice gest al meu.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moartea bunicii, nu m-a mai invitat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el. Pe atunci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mplinisem doisprezece ani. Din când în când, la rug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mintea mamei,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scriam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o scrisoare la trei-patru luni,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aflu cum o mai duce.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spunde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ntotdeauna prin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nduri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zg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lite pe spatele unei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tale.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tos era,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mergea bine, dar afacerile erau din ce în ce mai dificile. Avea un magazin de vechituri, unele dintre ele destul de valoroase pentru a fi numite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i, iar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mei erau convin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pusese deoparte ceva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i.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E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zg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rcit!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Spunea tata, care era îngrijorat de o eventual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torie a bunicului. Ar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stare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 de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o oarecare, pe care s-o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fapt pe post de bon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dea un salariu.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felul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sta, o parte a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tenirii ne va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pa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Astfel, pentru a afla cu ce se mai ocup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ai mei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trimiteau la Saint-Junien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an, pe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nceputul verii. Nu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team mult, dar puteam astfel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dau seama ce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rte. Soseam diminea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plecam spre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Luam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nzul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ntotdeauna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cios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bunicul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 ne luam la revedere,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el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propun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stau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car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doua zi. De fiecare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aveam ocazia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constat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se schimbase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schimb, aveam impresia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singur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avea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rec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Am continuat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fac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an de la moartea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ilor mei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ncoace. Nu se mai ocupa cu nego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ul, se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ngea tot mai des de diferite probleme de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tate.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aveam chiar eu prilejul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constat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 nu-i era prea bine.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ase destul de mult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era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congestionat.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Se interesa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el de soarta mea, dar mai mult formal, pun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ndu-mi 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nica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ntrebare: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tu? Ce mai faci?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, la care eu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spundeam mereu: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Sunt bine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 La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ta se reducea conversa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privin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persoanei mele.</w:t>
      </w:r>
    </w:p>
    <w:p w:rsidR="00E82559" w:rsidRPr="009C37A7" w:rsidRDefault="00E82559" w:rsidP="006671E3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 asigur, îi spusei Georgettei,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pot conta pe sprijinul bunicului. Este prea egoist.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ncerca. Nu crezi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bani?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Tata zicea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avea. Dar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acolo, mi se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destul de modest.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faci vizita anual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Peste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duci la el nu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ine, poim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ine.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Vei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ceri banii de care ai nevoie. Ce ai de pierdut?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cel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caz te va refuza.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fie fric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el.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insisten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Georgettei,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petrecui ziua de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utarea unui loc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nchiriat pentru viitorul atelier.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interesa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un hangar sau o dughean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fund de curte.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un loc de unde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Agen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iile imobiliare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prezentar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multe posibile spa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de </w:t>
      </w:r>
      <w:r w:rsidRPr="009C37A7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nchiriat, mai bine sau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pozi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ionate. Toate aveau chirii exorbitante. Alte locuri erau de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nzare, dar la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uri de care nu te puteai apropia. Unul dintre agen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spa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 comercial cam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nat, dar potrivit pentru ceea ce voiam. Se afla în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ul vechi. Acoperi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ul necesita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mprosp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tare,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prea mare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taie de cap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Spa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iul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duvei unui mic comerciant care-l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nchiria cu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rezonabil, iar repara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iile aveau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sarcina viitorului chiria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Pute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vizita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seama mai bine despre ce este vorba. Nu este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putea intra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locul cu pricina realizai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iul era suficient de mare, dar tocmai din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pricin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cheltuielile cu repara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iile puteau fi foarte mari,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fac utilizabil.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ntorsei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i-i povestit toate astea Georgettei.</w:t>
      </w:r>
    </w:p>
    <w:p w:rsidR="00E82559" w:rsidRPr="009C37A7" w:rsidRDefault="00E82559" w:rsidP="006671E3">
      <w:pPr>
        <w:widowControl w:val="0"/>
        <w:tabs>
          <w:tab w:val="left" w:pos="5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tine, cam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ai avea nevoie?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zeci-treizeci de mii de franci pe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 bine, îi vei ob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 de la bunicul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el un carnet de economii. Doar a muncit o via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vei oferi zece la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dob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Chiar cincisprezece,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las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rugat.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Patru mii cinci sute de franci pe an?</w:t>
      </w:r>
    </w:p>
    <w:p w:rsidR="00E82559" w:rsidRPr="009C37A7" w:rsidRDefault="00E82559" w:rsidP="006671E3">
      <w:pPr>
        <w:widowControl w:val="0"/>
        <w:tabs>
          <w:tab w:val="left" w:pos="5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Esen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ialul este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 rost de banii 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convingi.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mpine un eventual protest.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Taci. Avem la dispozi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un sfert de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Charles a plecat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cumpere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seara asta doarme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ine ies cu el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mai sta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 la opt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pierdem timpul.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nou. Discu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ncheiat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Plecai la drum în zori. Aveam de parcurs aproape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sute de kilometri, ceea ce, cu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ina pe care o aveam,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nsemna nu mai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de patru ore.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asta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cont de ce ar fi putut interveni pe drum.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mai mult de zece când ajunsei în or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elul Saint-Junienles-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Combes. Clopotele vechii biserici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au credincio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slujb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cinci sute de metri de biseric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un drum pavat cu piatr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cubic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ducea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un mic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tun aflat pe colin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Era numit Moara,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ruinele unei vechi mori de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rezistaser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timpului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se puteau vedea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acum pe malul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ului. Casele erau risipite pe creast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abia vizibile din marea de verdea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nconjura. Prima dintre ele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bunicului meu.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o locuin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construit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form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L. Una dintre aripi, cea cu etaj, era pentru locuit, celelalte formau diferite dependin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e, deasupra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rora se putea vedea un pod. Trecuser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mult vremurile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care grajdurile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celelalte acareturi aveau ce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posti.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Bunica îmi povestea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aici se fabricau br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nzeturi,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sal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mare aflat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parter. Mi-o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tase.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locul ei, bunicul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cuse magazinul de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scut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crescut la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bunicul nu avea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 dragostea de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nici gustul afacerilor cu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 ori vite.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colinde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ara, adun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vechiturile de prin cur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oamenilor, pe care 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ranii le vindeau la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nimic, dar care erau foarte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utate de or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eni. Azi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a,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a,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bunicul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schimbe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cu care pornise la drum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camionet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Afacerile-i mergeau bine, iar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nul Janicaut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 cum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negocieze pentru comorile sale.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timp oarecare,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cam epuizeze.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locuri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ce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rtate, iar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torii, con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acum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vechile lor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ini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lcat erau valoroase, deveniser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exigen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concuren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 Din fericire, bunicul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stoc bun de marf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Avea aproape orice obiect la care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puteam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eram mic, sala care-i servea de magazin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ntotdeauna supra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Negocia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pentru fiecare pies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ul cel mai bun posibil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lnea pe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unul mai naiv, vindea la sume incredibile. Pe atunci,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mai deplasa pe la vreun client mai vechi, conving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despart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amintirile sale la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derizoriu, iar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oamenii aveau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ncredere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el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de prin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ile acelea.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mijlocul cur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cu gazon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rginit de straturi de flori.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intrarea principal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Îl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zui pe bunicul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dintr-o parte a casei. O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ie!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ntr-un costum vechi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murdar, care-l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semene cu un vagabond, cu 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apc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aiurea, cu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cuperoas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umflat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bunicul mi se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 un personaj ireal.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prea mare interes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spuse: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Ah, 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-te din nou.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scurt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pauz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Presupun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merge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Ezitai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spunde: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chiar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de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El clipi din ochi: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s-ar zice. Pari în regul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 chiar foarte bine!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tatea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merge bine,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schimb, am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Bunicul se strâmb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tu ceva, nu? De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dea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nimic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dar patronul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schimbe profilul firmei. Se asociaz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fiul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cu ginerele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 Sunt deja cam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ncurcat.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e numai o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erie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Bourges.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este, dar celelalte nu vor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angaj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le merge prea bine treaba.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Atunci, du-te în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Marcelin,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5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Undeva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existe de lucru.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r,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i-ar prinde bine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vezi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alte locuri.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prefera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 la Bourges.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via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facem numai ce ne place.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 semne de ner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bdare. Discutasem prea mult despre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mine. Mai mult ca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din partea lui, considera discu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ncheiat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apucai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spun motivul pentru care venisem.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hai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bei un pic de vin.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nuita tradi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de bun venit.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utura avea un gust dezagreabil, dar continua s-o cumpere de la un vecin,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vindea ieftin.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conduse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Observai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merge mai greu.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Casa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 ca de obicei, doar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starea de degardare era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vizibil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cu fiecare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Tavanul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casei erau an de an mai afumate, podeaua mai plin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mizerie.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Singura not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prospe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ime, de nou, era oferit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calendarul de perete pe anul acela, ag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 alte calendare publicitare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o fotografie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te, care-l reprezenta pe tataie la vârsta de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zeci de ani.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Sticla de vin,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urme de degete, trona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centrul mesei,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pahar devenit opac din pricina murd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riei.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ncolo, se vedea un co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o farfurie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buc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ele de br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Pe cuptor fierbea o oal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;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o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vag miros de legume fierte se ghicea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aer.</w:t>
      </w:r>
    </w:p>
    <w:p w:rsidR="00E82559" w:rsidRPr="009C37A7" w:rsidRDefault="00E82559" w:rsidP="006671E3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picat tocmai bine,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iete, am pus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zile mari. O ciorb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legume cu sl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 de foame.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apoi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doctorul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la, care voia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interzic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 porc. L-am ascultat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zile. Ei bine,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la fel ca de obicei cu problemele mele, dar nu mai puteam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pe picioare. Eram sl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bit.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morcovii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ia, fie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unt, nici nu puteam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ochi, dar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mite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nghit.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spanacul. Nu mai zic. E bun, dar nu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nca numai asta, ajungi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pi de foame.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toate astea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s-a ajuns la concluzia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cardiac.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ngrije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ti, zisei eu cu mult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convingere.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iau medicamente. Cost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te scot la faliment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degeaba!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 mai bine le arunc la gunoi.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cu reumatismul?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Ce crezi,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poate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?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ntineresc.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turn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din vinul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 acru, dar lui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puse cu mai mult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generozitate.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umii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pentru asta,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utura era greu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nghi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it.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afacerile?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Bunicul avu o expresie de stupefac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vrei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spui? Care afaceri?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Afacerile tale.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 spre cer:</w:t>
      </w:r>
    </w:p>
    <w:p w:rsidR="00E82559" w:rsidRPr="009C37A7" w:rsidRDefault="00E82559" w:rsidP="006671E3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Treburile de felul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sunt dep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ite. Sunt prea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care cutreier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drumurile. Au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tot. Nu mi-a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 nimic.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ai ceva rezerve.</w:t>
      </w:r>
    </w:p>
    <w:p w:rsidR="00E82559" w:rsidRPr="009C37A7" w:rsidRDefault="00E82559" w:rsidP="006671E3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Aveam. Acum nu mai am decât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vremuri mai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ceam 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-doi acolo, acum s-a dus.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subiect.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Tocmai despre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tia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vorbesc.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Economiile tale.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Cine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economii?</w:t>
      </w:r>
    </w:p>
    <w:p w:rsidR="00E82559" w:rsidRPr="009C37A7" w:rsidRDefault="00E82559" w:rsidP="006671E3">
      <w:pPr>
        <w:widowControl w:val="0"/>
        <w:tabs>
          <w:tab w:val="left" w:pos="60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mprumu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din ei? Cu dob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bine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 procent pe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fixezi chiar tu.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tot spui acolo? De ce ai nevoie de bani?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un loc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gata! De ce vrei tu bani?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 o afacere pe cont propriu.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dar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tuse.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absolut incapabil de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ceva.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prea naiv. Pentru a-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ela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trebuie tupeu.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 pe nimeni.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i, atunci cum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 rost de bani?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Din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cinstit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 muncitor, atunci. Cum crezi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bani ceilal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 Asta e singura metod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sei mut de uimire.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 de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nu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dau banii 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tia. Nu-i am. Am avut ceva, dar i-am cheltuit.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cheltui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nchipuie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ndu-mi expresia dezam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spun toate astea, o fac pentru binele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 Pricepi?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Da, tataie,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Aprobarea mea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plac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mult.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 din cap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mai dau un sfat.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singurul meu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tenitor. Bun.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mor,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apuci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vinzi. N-ai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foarte mult din proprietatea asta.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ziua de azi, nu merit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vinzi. De altfel,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las o hârtie. Vei urma instruc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iunile pe care le vei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 acolo.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Regret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nduio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at de cererea mea.</w:t>
      </w:r>
    </w:p>
    <w:p w:rsidR="00E82559" w:rsidRPr="009C37A7" w:rsidRDefault="00E82559" w:rsidP="006671E3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bdare. Mai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ceva de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it. Destul cu astea. Hai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plimb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pe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pe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din spate, pentru a face de acum clasicul ocol al cur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 Aceasta oferea o priveli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dezolant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Era aproape abandonat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ierburi. Doar ici-colo se mai vedeau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straturi de flori.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livad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majoritatea copacilor erau acoperi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mu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chi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licheni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mai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deau fructe.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Nimeni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i-ar putea dori mai mult. Dar trebuie muncit ceva aici.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Râse scurt.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 toate astea vor fi ale tale, poate vei avea chef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retragi la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Ne mai plimbar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in, apoi bunicul zise: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Cam asta e tot! Tot 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tii, n-am mai avut puterea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mai mult!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acum, hai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Ne întoarser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iar bunicul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privirea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tavan.</w:t>
      </w:r>
    </w:p>
    <w:p w:rsidR="00E82559" w:rsidRPr="009C37A7" w:rsidRDefault="00E82559" w:rsidP="006671E3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Fir-ar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fie! Am uitat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amintesc nemernicului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luia care-mi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repar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acoperi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nlocuiasc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iglele. Când e furtun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pod plou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Nici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ce fericit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ai o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Plecai pe la orele trei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ntoarcere aproape melancolic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numai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cusem rost de bani, dar ajunsesem la concluzia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avea dreptate. Nu eram bun de altceva decât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ascult ordinele unui patron.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lnii cu Georgette, 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schimb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rerea.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Te-a refuzat?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Foarte categoric!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Nemernicul! Nici nu merit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relatai pe scurt vorbele bunicului. Se indign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mai imbecil! Dar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patroni cinsti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Pe de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cu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antrenament, oricine poate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devin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asta inten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ionez.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tiu, dragul meu,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tiu! Tu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un copil naiv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asta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vorbea cu însufle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ire. Ochii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sclipeau, obrajii îi erau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ii, ceea ce dovedea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ame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ampania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de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ul 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un prieten de familie.</w:t>
      </w:r>
    </w:p>
    <w:p w:rsidR="00E82559" w:rsidRPr="009C37A7" w:rsidRDefault="00E82559" w:rsidP="006671E3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Vei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onorezi comenzile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 factur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ele.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de deschis un seif sau o caset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nimeni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tie ce 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deschizi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acolo bani de aur,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iva, nu? Nimeni nu va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spun? Un astfel de caz nu s-a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zic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am deschis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seifuri. Dar proprietarul nu ne-a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singuri.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îmi amintesc. Mi-ai spus.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Ochii ei devenir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lucitori.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Discu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cu bunicul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te-a demoralizat. Dar nu fi trist, dragul meu.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renun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m. Sunt aici, cu tine.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apropie încet de mine, apoi se întoarse cu spatele, semn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desfac fermoarul rochiei.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timp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dau jos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rochia, ea rosti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nceti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or: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tii, nemernicul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de Marcel.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vorba despre prietenul lui Charles, cu care-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petrecuser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-amiaza.</w:t>
      </w:r>
    </w:p>
    <w:p w:rsidR="00E82559" w:rsidRPr="009C37A7" w:rsidRDefault="00E82559" w:rsidP="006671E3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Mi-a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avansuri. Semn cu piciorul pe sub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atingeri din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, toate tentativele clasice. Nu am spus nimic.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lui e foarte geloas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Rochia îi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 la picioare.</w:t>
      </w:r>
    </w:p>
    <w:p w:rsidR="00E82559" w:rsidRPr="009C37A7" w:rsidRDefault="00E82559" w:rsidP="006671E3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Nu-mi place deloc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iatul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sta, dar eforturile lui 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 rezultate.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ndesc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profite de asta.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de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rziu, Georgette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aprinse o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igar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Mai spune-mi ce-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povestea Marcelin.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Despre 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Despre seifuri. Cum le numea?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zi. Este termenul pentru seifuri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argou.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Într-o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zi, la vreo trei luni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angajare, Marcelin veni la mine,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vorbise la telefon cu un client.</w:t>
      </w:r>
    </w:p>
    <w:p w:rsidR="00E82559" w:rsidRPr="009C37A7" w:rsidRDefault="00E82559" w:rsidP="006671E3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iau cu mine,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iete. Plec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Saint-Germain. La un client care are un seif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de la tata. Nu-i mai merge broasca.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trebuie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cut?</w:t>
      </w:r>
    </w:p>
    <w:p w:rsidR="00E82559" w:rsidRPr="009C37A7" w:rsidRDefault="00E82559" w:rsidP="006671E3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încerc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-l deschid cu ceva. Dar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a pleca,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uit ce fel de model 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duse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caute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dulapul de arhive. De pe raftul de sus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 jos un registru legat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neagr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Era plin de praf.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vedem. E foarte vechi.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numele Cugnan, din Saint-Germaindu-Puy. Un seif care,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merge deschis cu o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trebuie spart. Asta ar fi singura solu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comenteze despre produc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veche de astfel de seifuri.</w:t>
      </w:r>
    </w:p>
    <w:p w:rsidR="00E82559" w:rsidRPr="009C37A7" w:rsidRDefault="00E82559" w:rsidP="006671E3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zile astea vechi, dinainte de 1930, 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 nu mai sunt sigure.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mine,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iete, nu sunt mai sigure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un simplu dulap din lemn. Un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chiar unul nu foarte experimentat, le poate veni de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hac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minute.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te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tipul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sta de seifuri mai este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func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iune.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pe ici-pe colo, sunt destule, crede-m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Oamenii habar n-au,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se pricep. Au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 vreunul de la cineva, n-au fost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jefui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sunt convin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din pricina asta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toate valorile lor sunt bine protejate. Vorbesc de bijuterii, cecuri, bani. Pricepi? Bine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eles, aici e vorba de particulari. Comercian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sunt mai aviza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modele noi, oric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ar costa,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ce importan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un seif bun.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modele din astea?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Eu unul, nu. Tata a încetat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 realizat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erau prea scumpe pentru nivelul afacerilor noastre. Erau foarte performante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costau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mult.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cele de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1930 sunt mai sigure?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vrei. E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 mai solide, 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elul din care sunt lucrate este mai gros. Sunt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cute cu doi pere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protectori, între care se toarn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substan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refractar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pentru a proteja seiful de un eventual incendiu. Dar s-au mai adus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iri.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zeci de ani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rziu, a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 un 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 special. Iar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 pere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au pus beton armat. 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elul se poate topi, dar betonul trebuie spart, ceea ce ia timp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face zgomot.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scurt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pauz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concluzion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Dar,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 minte! Toate seifurile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nainte de 1960 sunt pocnitori.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majoritatea oamenilor care au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ceva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asta,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simplu nu au avut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de-a face cu niciun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Saint-Germain, ne întâmpin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client disperat. Ne conduse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ne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seiful care era ascuns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perdea simpl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bumbac.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elegea de ce nu mai func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iona cum trebuie.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sincer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fiu, la prima vedere nici eu nu am priceput. Seiful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rea nou. Mai apoi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doar foarte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ngrijit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regulat vopsit. Era doar cea mai de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valoare a familiei!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Marcelin se puse pe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deblocheze broasca, pe care o demontar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pentru a o unge. Proprietarul era foarte fericit.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cinsti cu un pahar de vin.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timpul conversa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iei, patronul se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fi mai bine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avertizeze: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schimba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E deja perimat.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Omul fu uimit:</w:t>
      </w:r>
    </w:p>
    <w:p w:rsidR="00E82559" w:rsidRPr="009C37A7" w:rsidRDefault="00E82559" w:rsidP="006671E3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Glumi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nu-i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a? Tata a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rat cel mai performant model.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chiar de la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e singurul incident pe care l-am avut cu el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de vreme ce sus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broasca va func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 perfect.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dar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mijloace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deschis, crede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remarc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prost primit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Ei, asta-i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 Marcelin. V-am spus pentru binele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conving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altul. Oricum nu mai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Ajungând în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patronul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spuse: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 ce reac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a avut?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sunt la fel.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seifurile alea, care nu mai reprezint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o pies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muzeu, sunt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ceva timp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aceea, am fost chema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la un alt client,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Vasselay. Seiful cu probleme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inuse unei doamne. Murind pe nea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teptate, femeia nu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transmit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tenitorilor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codul secret.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mergem am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ndoi,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spuse Marcelin,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dura destul de mult.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caz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descoperim combina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ia,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ceva unelte ajut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toare, pentru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o gaur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 bagajul, prezent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ndu-mi fiecare scul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care o lua.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ce avem aici, vom face o gaur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vreo trei centimetri. Suficient pentru modelul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spera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deschid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seiful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nevoie de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ceva,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repede.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combina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mai vechi pe care le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ghici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alinierea cifrelor se simte la degete. La un client la Bercy.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povesti cum se întâmplase 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nd, tot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a, un notar murise,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sat cifrul seifului cu documente secrete. Oamenii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 felul de combina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ntreaga noapte.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— Când am ajuns eu, am rezolvat problema cât ai fuma o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igar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nu se întâmpl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fel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la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din Vassely. Se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modelul era ceva mai complicat. Nepotul doamnei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pierdu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bdarea: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N-am ce face.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sparge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Din fericire, seiful nu era ata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at de zid. L-am dat la o parte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l-am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atacat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Atunci am participat la prima mea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spargere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nceput, mi s-a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 dificil. Dar mi-am dat 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se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punge primul strat de 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el, spargerea nu necesit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mult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nare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deschiderea unei cutii de conserve.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fant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orizontal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apoi una pe vertical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se decupeaz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plac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rectangular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dai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mid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Aceasta se poate sparge cu ciocanul. Nu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tai peretele interior.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Astfel, mi-am completat formarea profesional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Patronul 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chiar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m-am descurcat foarte bine.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o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care deja o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face singur,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caz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eu nu pot veni cu tine.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astfel de interven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erau rare; una sau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an.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Georgette stinse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igara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scrumier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 scurt, dragul meu pisoia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,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fi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perfect.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 na! Cum ai ajuns la concluzia asta? N-am furat nimic în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mea.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deschizi seifuri.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Vechi, da!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deja destul!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 în interes profesional.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Dar peste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ase zile n-ai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ai nicio meserie!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ncruci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spuse, nervoas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o victim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societ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ii, asta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 Nu ai cerut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mult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exercita meseria,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tigi cinstit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inea.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acum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somaj. Ai dreptul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aperi.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Voi continua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caut ceva de lucru.</w:t>
      </w:r>
    </w:p>
    <w:p w:rsidR="00E82559" w:rsidRPr="009C37A7" w:rsidRDefault="00E82559" w:rsidP="006671E3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Dar mi-ai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vei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 nimic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meseria ta. Cel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nu aici, la Bourges.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Voi face altceva.</w:t>
      </w:r>
    </w:p>
    <w:p w:rsidR="00E82559" w:rsidRPr="009C37A7" w:rsidRDefault="00E82559" w:rsidP="006671E3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asta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ai destui bani pentru a-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face propriul atelier.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 în parte.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sunt convins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asta mi s-ar potrivi.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asta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faci. Nici nu admit replic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! Iar banii pe care nu-i ai,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vei ob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ine!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Cum?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Tot pe cont propriu.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Ce?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Îi vei lua de la cei care au bani strân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care nu au nevoie de 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Eram stupefiat.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 nu vorbe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serios!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Ba da!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ndesc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la asta,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zile. Mi-am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vei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 de lucru, se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sesc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ntotdeauna alte metode.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minte?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i-am zis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asta, nu?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Vrei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ajung un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cine nu 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felul lui? Fiecare a furat ceva în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lui. Mai mult sau mai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in, e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rat. Dar nu asta conteaz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nu? Nu cantitatea. Ci gestul.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eu,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sunt aici la magazin, mereu iau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ceva. O cutie de somon, un pachet cu mezeluri. Le bag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eala gen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nimeni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tie. Dar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destul de mici. Pierderile sunt prev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zute, incluse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 Am dreptul la partea mea, mi se cuvine.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fi prins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Nicio grij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Cea care supravegheaz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lucru.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eu nu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risc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intru la pu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m-am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ndit bine la asta?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vei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cum trebuie lovitura.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primul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nd, vei face o list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oamenii care au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un seif de la Marcelin. Mi-ai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registru.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foarte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ui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el cât mai lucrezi acolo.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torii sunt poate deja mor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Iar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tenitorii au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strat seifurile, nu? Chiar tu ai zis.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Vom studia lista. Te voi ajuta. Vom alege numele celor care locuiesc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locuri izolate, departe de aglomera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 Vei merge în recunoa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tere. Poate sunt printre ele case de vacan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locuite doar temporar. Astea vor fi prioritare.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Nu-mi venea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cred urechilor.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nu am de gând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ascult ce-mi spui.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Georgette se apropie de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i-mi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opti: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Haide, nu fi prost!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atât de frumoas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DA3000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car lista. Asta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nseamn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nimic!</w:t>
      </w:r>
    </w:p>
    <w:p w:rsidR="00DA3000" w:rsidRPr="009C37A7" w:rsidRDefault="00DA3000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9C37A7">
        <w:rPr>
          <w:rFonts w:ascii="Baskerville Old Face" w:hAnsi="Baskerville Old Face"/>
          <w:i/>
          <w:noProof/>
          <w:sz w:val="28"/>
        </w:rPr>
        <w:lastRenderedPageBreak/>
        <w:t>Capitolul 3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trezii a doua zi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amintii consternat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promisesem Georgettei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blestemata aia de list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„Cât mai repede posibil”, insistase 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apropierea ei,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influen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ei,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capabil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nimic. Nu aveam curajul.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„În seara asta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spun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n-am avut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iau registrul din dulap,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am fost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sat singur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atelier nicio clip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fel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ajung mai devreme la locul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pentru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fiu ispitit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pun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pe registru. Lunea, Marcelin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nu era prea matinal.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Îmi pusei salopeta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apucai de lucru,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auzii pa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culoar. Era Jean-Louis, care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anun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Tata a avut o criz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azi-noapte. Nu va mai veni 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Nimic grav, sper.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De-ale 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Arunc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privire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masa mea de lucru.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ce face?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Sigur.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broa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te, trei chei.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ntrerupse: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fapt, nu conteaz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spun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eu am ceva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nz.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crezi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mai bine. Te descurci, nu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nou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meserie.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imediat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aceea.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ntorsei la repara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iile mele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lucrai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patronul ar fi fost acolo. Rezistai o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de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Dar ocazia era prea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puteam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profit.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tre dulap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luai registrul. Notai pe spatele unei facturi necompletate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zeci de nume,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caracteristicile seifurilor pe care le aveau.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eliminai pe cei care locuiau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 sau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comunele prea populate din preajma centrelor urbane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limitai la modelele realizate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1950.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deja foarte vinovat pentru ceea ce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cusem, dar pornisem pe un drum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Astfel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continuai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cercetez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depozit, unde mi se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zusem 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scule de care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avut nevoie.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r,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care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puteau folosi. Le luai, le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sac de iut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le dusei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Acolo descoperii o veche valiz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ascunz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 tocmai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timp ce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ceam toate astea,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repetam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ncetare argumentele Georgettei. Eram o victim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societ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ii. Din partea mea,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preferat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 cinstit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inea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aveam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lansez pe viitor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ntreprinderi ceva mai dubioase, era doar pentru a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pun pe picioare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muncesc cinstit pe cont propriu.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timp,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eam deloc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cat cu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urc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bagajul luat de la atelier,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apucai din nou de reparat, dar degetele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mergeau greu.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de parc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usem.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ntrerupse din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deschid. Era o femeie brunet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rochie larg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care purta pe 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un rucsac plin de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turi.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contrariat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Mi s-a spus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 aici. Am fost la pia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m-am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ntors, mi-am dat 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pierdusem cheia.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meu are o dublur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dar e plecat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delega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nu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ajung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mai repede,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sat ceva pe foc. Nu stau departe.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 cu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Chipul ei se lumin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dintr-odat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; era foarte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avut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cinci de ani.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 foarte mult.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foarte amabil. Nu mi s-a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ceva. Nici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cum de am pierdut-o. Se poate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 pe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utam portofelul. M-am întors la magazinele de unde am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rat, dar n-am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sit-o. Cineva o fi luat-o.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fel de cheie era? o întrebai 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dintre modelele pe care le aveam la atelier.</w:t>
      </w:r>
    </w:p>
    <w:p w:rsidR="00E82559" w:rsidRPr="009C37A7" w:rsidRDefault="00E82559" w:rsidP="006671E3">
      <w:pPr>
        <w:widowControl w:val="0"/>
        <w:tabs>
          <w:tab w:val="left" w:pos="54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asta,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spuse ea, indic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unul dintre modele.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 va fi o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Cu atât mai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Îmi luai trusa de scule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m.</w:t>
      </w:r>
    </w:p>
    <w:p w:rsidR="00E82559" w:rsidRPr="009C37A7" w:rsidRDefault="00E82559" w:rsidP="006671E3">
      <w:pPr>
        <w:widowControl w:val="0"/>
        <w:tabs>
          <w:tab w:val="left" w:pos="5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e departe, la vreo cinci minute de aici. Pe strada Auron.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urmai. Femeia se lamenta în continuare de mama focului.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ei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nfurie.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ea cum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ias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vreme ce nu mai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ncuie?</w:t>
      </w:r>
    </w:p>
    <w:p w:rsidR="00E82559" w:rsidRPr="009C37A7" w:rsidRDefault="00E82559" w:rsidP="006671E3">
      <w:pPr>
        <w:widowControl w:val="0"/>
        <w:tabs>
          <w:tab w:val="left" w:pos="54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face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 copie?</w:t>
      </w:r>
    </w:p>
    <w:p w:rsidR="00E82559" w:rsidRPr="009C37A7" w:rsidRDefault="00E82559" w:rsidP="006671E3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aduce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dublura,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avea cheia peste o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bine!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amabil!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Locuia la etajul patru într-un bloc modest. Urcar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rile, ea lu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nd-o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pentru a-mi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 drumul.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spate, era la fel de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cusem astfel de lucr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ri, chemat de vreo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domni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sau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chiar avusesem impresia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la un moment dat, mi s-ar fi oferit ocazia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devin ceva mai întreprinz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tor. Dar curajul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lipsise de fiecare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Aici este, îmi indic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Examinai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broasca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alesei scula potrivit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Eram relaxat. Dintr-odat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fost un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locul spargerii. Acolo, tot asta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avut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cut. Nu putea fi mai dificil.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Clienta se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aproape de mine.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puteam respira parfumul,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ei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dila.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auzi un zgomot.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sei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vorul.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Gata! spusei.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Bravo!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 ea, foarte fericit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Alerg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Din fericire, mai e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 Dar intra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rog!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Astfel se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necunoscut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 mai era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cut?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utat seiful, de deschis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 De umplut buzunarele. Scrupulele mele erau de domeniul trecutului. Devenisem dintr-odat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dur.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Cât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datorez?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discuta asta cu patronul meu.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Cum dori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Apoi, scoase din portofel o bancnot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mi-o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ntinse: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Pentru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Acum,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pusesem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ajung bogat peste noapte, puteam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permit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refuz bac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ul.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umesc. Nu a fost o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dificil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nu este necesar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Ba da.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napoi banii.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idee. Am la mine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chei mai vechi.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la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vreuna care se potrive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te, v-o las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asta basta.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Femeia se bucur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felul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sta,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evite o ceart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ei.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ntorsei la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rezerva mea de chei. A treia fu cu noroc.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Asta e?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Va merge?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Absolut perfect.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 din palme, foarte bucuroas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cum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umesc. Nu am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vin alb.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Într-adev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obraz.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ori. Buzele ei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ale mele.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ruta bine. Dar nu mai bine ca Georgette. Altfel. O îmbr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ai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ns. Talia ei era mai sub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ire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 Georgettei.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Femeia se îndep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mine,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 rapid din pleoape, cu obrajii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de panic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5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umesc!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umesc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Pute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la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un pahar de vin.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Eu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cui semn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nu, o prinsei de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, deschisei o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dreapta mea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zui patul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Dar eu nu voiam.,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opti ea uimit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Apoi, foarte docil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pat.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Altfel decât cu Georgette, dar nu mai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Mireille – a vrut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tie prenumele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mi i-a spus pe al ei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dar nu la fel ca Georgette.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cu ochii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lacrimi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rturisi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azi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elat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crezi?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Da, o credeam. Nici eu n-o în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elasem vreodat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Georgette.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vii la mine?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promisesem, în mod 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ipocrit.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nu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de cuv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scopul meu fusese altul: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dovedesc mie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seduc o femeie frumoas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mi-ar fi rezistat, 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cerut iertare pentru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zneala mea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plecat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Dar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Întors la atelier, muncii tot restul dimine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cu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rjire, pentru a recupera timpul pierdut.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Mâncai pe apucate, distrat, dus pe gânduri. În mine se n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tea un alt personaj, care-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cerea dreptul la existen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Oare era posibil ca la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schimb cu totul?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Marcelin veni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el la atelier. Se asigur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terminasem lucrul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 apuc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pus la punct contabilitatea.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haosul care domnea în facturi, se enerv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tare pe fiul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u:</w:t>
      </w:r>
    </w:p>
    <w:p w:rsidR="00E82559" w:rsidRPr="009C37A7" w:rsidRDefault="00E82559" w:rsidP="006671E3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un mai sunt? Va trimite singur-singurel clientela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concuren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! Ar fi fost mai bine pentru el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streze. El pleac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, e domn.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tu pleci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 sunt bolnav, cine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munceasc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El? Domnul? Ha!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 o zi în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numai, l-a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aprobat cu mult entuziasm, dar acum.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vre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domnule?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el se ocup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 de atelier,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 ce face.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recuno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team.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 se ofere din nou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locul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fost oare dezam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git? Alunecasem pe o pant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periculoas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Deja primul pas fusese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sii atelierul imediat ce se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 ora de plecare. Ajuns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teptai pe Georgette pe scar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ndu-se de la serviciu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ajuns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palierul meu,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spre mine, uimit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mbetul meu radios.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îndr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znit, deci? Ah,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sunt de fericit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rugai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urmeze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unde-i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tai lista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sculele pe care le furasem.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Incredibil! zise ea, cu bucurie în glas.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foc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dui 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degeaba o preferam oric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lui Mireille.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Câte nume avem?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Vreo patruzeci, cred.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Formidabil! Cu 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tia de aici, suntem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oameni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Unul singur poate fi de ajuns!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Unul? De ce numai unul?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de acolo o sum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mare?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 din cap,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mai visa atât. Nu vei descoperi pe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tera lui Ali-Baba.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ziua de azi, majoritatea oamenilor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banii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banc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tesc prin viramente bancare.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ntristai.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pentru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ta lucru. Se poate da o lovitur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mare. Dar,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ndoial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asta se 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multe tentative.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chinui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deschid un seif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i-l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gol.</w:t>
      </w:r>
    </w:p>
    <w:p w:rsidR="00E82559" w:rsidRPr="009C37A7" w:rsidRDefault="00E82559" w:rsidP="006671E3">
      <w:pPr>
        <w:widowControl w:val="0"/>
        <w:tabs>
          <w:tab w:val="left" w:pos="5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probabil.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seifuri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valori negociabile, ca bijuteriile spre exemplu, obiecte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ioase.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Avui o expresie foarte dezam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 vom face cu ele?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la asta.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voi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ntreba pe contabilul de la magazin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cum se procedeaz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acest caz, spun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mea mi-a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sat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bijuterii. Sau,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bine!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 Am o prieten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are un prieten bijutier.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tu nu ai nicio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 tocmai asta e. Am avut. Chiar foarte bogat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ei a fost pre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edintele Camerei de Comer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Bourges. O femeie foarte original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altfel. Devenit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s-a mutat la Nice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pat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banii prin cazinouri. Dar asta nu 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 pe aici. Doar familia cunoa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asta.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eles. Poate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merge.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merge, dragul meu pisoi.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Vom împ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totul.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 Tu vei lua totul pân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vei avea destul pentru a-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face un atelier.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un plus,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vei face un cadou. Dar asta vom vedea, nu asta ne preseaz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acum. De unde ai luat sculele?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la patron.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va observa lipsa lor?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le-am luat dintre cele la care s-a renun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at.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Foarte bine. Eu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cauciuc. Le vei folosi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vei merge la o opera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iune.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amprente. De asemenea, m-am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iei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 ta atunci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ai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cut un drum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afara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ului. Cineva ar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ia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atunci. Vei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mprumuta o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 un garaj.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sim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 siguran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prev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zuse totul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nunt.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 doua zi, Marcelin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mai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utasem de lucru.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ntrebasem zadarnic pe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cei care aveau ateliere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continuu cercetarea prin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mprejurimi, la Vierzon, Issoudun, Ch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teauroux.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te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nimeni.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nscrii la somaj.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ti, eu am s-o las mai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cu treaba,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fiul meu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te va angaja din nou.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Plecai de la Marcelin în seara de 29 iunie. Aveam lacrimi în ochi. Patronul îmi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duse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referin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 excep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ionale.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cam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stilul discursurilor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nmorm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ntare: Defunctul are toate calit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ile din lume.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Sâmb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plecai la volanul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inii personale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prima mea expedi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 cercet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la Parassy, un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tuc aflat pe colinele Sancerroi, la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zeci de kilometri de Bourges. Aici, un anume Ardouin,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ef de birou în cadrul prefecturii,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rase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1929 un seif model nou, pe atunci.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Tot pe atunci,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era o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vacan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unde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retrag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pensionare.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fost foarte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murit de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ani, iar casa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tenitorilor.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aflu toate astea de la oamenii din sat.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aceea,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Henrichemont, la doisprezece kilometri distan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aici, un mic or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el agricol. Clientul se numea de 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Bareyre Edmont, ofi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retragere.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o zi superb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numai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plimbare. Purtam blugi, tricou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pusesem ochelarii de soare, pentru a avea o alur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turist.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unde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risem o femeie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odihnindu-se la umbra unor platani.</w:t>
      </w:r>
    </w:p>
    <w:p w:rsidR="00E82559" w:rsidRPr="009C37A7" w:rsidRDefault="00E82559" w:rsidP="006671E3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ziua,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 abordai eu cu o voce foarte amabil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cunosc, dar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numele. A trecut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ta vreme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n-am mai venit pe la Parassy.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mei au fost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</w:t>
      </w:r>
      <w:r w:rsidRPr="009C37A7">
        <w:rPr>
          <w:rFonts w:ascii="Cambria" w:hAnsi="Cambria" w:cs="Cambria"/>
          <w:sz w:val="28"/>
          <w:szCs w:val="28"/>
        </w:rPr>
        <w:t>ăţă</w:t>
      </w:r>
      <w:r w:rsidRPr="009C37A7">
        <w:rPr>
          <w:rFonts w:ascii="Baskerville Old Face" w:hAnsi="Baskerville Old Face" w:cs="Bookman Old Style"/>
          <w:sz w:val="28"/>
          <w:szCs w:val="28"/>
        </w:rPr>
        <w:t>tori.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Tot Georgette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ase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abordare.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Doamna se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mine cu interes.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cumva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fiul domnului Filiot?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Ba da.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Atunci, da, a trecut ceva.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zeci de ani.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unu. Pe atunci era primar.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Domnul Roussel.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 om tare de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siguran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A murit.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domnul Ardouin? De la prefectur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 murit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el, de mai bine de zece ani. Unul dintre fii lui a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 casa de aici. V-o aminti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nu?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Cum eu nu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deam semne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mai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tiam, femeia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 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nunte.</w:t>
      </w:r>
    </w:p>
    <w:p w:rsidR="00E82559" w:rsidRPr="009C37A7" w:rsidRDefault="00E82559" w:rsidP="006671E3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 doua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de strada Menetou. Cu un acoperi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ardezie. Vine pe aici din când în când cu familia,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vacan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preotul?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A, pe atunci era preot domnul Pacaud.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 murit. Acum avem un tinerel.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fu destul de greu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scap de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i-i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umii frumos pentru informa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Urcai în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strada Menetou.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sii casa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cobor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ca s-o studiez de aproape. Ferestrele aveau obloanele trase. Zidul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mprejmuire era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de escaladat, dar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de intrare era masiv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ornat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inte din fier forjat.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uitai prin preajm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rii, de partea cealalt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zii, o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iune gazonat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unde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putut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parchez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ina, la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postul unui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lc de copaci.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Plecai satisf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Henrichemont, jucai aceea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comedie. Intrai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ntr-un bistro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la un pahar,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între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inui cu patronul, care-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amintea foarte bine de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meu, lucr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 la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Ofi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erul Bareyre depusese armele definitiv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vreo doisprezece ani. Fiica sa cea mai mare,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duva unui comerciant, locuia acum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casa lui. Dar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perioad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Acum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petrecea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 la fiul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Normandia.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aceste informa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ii, plecai din nou la drum,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Vila cu Pini, cum se numea casa ce putea fi o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pu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indic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drumul.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se poate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n-o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E colo, pe platou, înconjurat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un parc cu pini. Sunt singurii de pe aici.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Putui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desf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or munca de cercetare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mpiedicat de nimeni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nimic. Cea mai apropiat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Vila cu Pini se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sea la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sute de metri.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întoarcere,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 era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r, Charles era plecat la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lnire cu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ii, astfel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dau un raport complet prietenei mele. Ea fu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Îmi rezervase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ea o surpriz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zile mari.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prima ta noapte, voi merge cu tine. Voi sta de paz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Astfel, vei fi mai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mai relaxat. Vom pleca pe la ora unsprezece noaptea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ne vom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 pe la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-trei diminea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Aranjamentul îmi convenea,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o contrazisei defel.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nea de rezolvat problema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inii. Anul trecut, reparasem o broasc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un hangar unde un comerciant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parca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 pe care n-o utiliza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duminica. Omul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bise atunci cu repara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trebuia terminat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timpul zilei.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timp durase treaba, avui ocazia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aflu de la el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ntotdeauna cheia de contact pe bordul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inii,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astfel era 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n-o va pierde.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puteam folosi de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informa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Atunci, vom pleca în seara de luni spre mar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Suntem gata, nu?</w:t>
      </w:r>
    </w:p>
    <w:p w:rsidR="00DA3000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Zarurile erau aruncate.</w:t>
      </w:r>
    </w:p>
    <w:p w:rsidR="00DA3000" w:rsidRPr="009C37A7" w:rsidRDefault="00DA3000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9C37A7">
        <w:rPr>
          <w:rFonts w:ascii="Baskerville Old Face" w:hAnsi="Baskerville Old Face"/>
          <w:i/>
          <w:noProof/>
          <w:sz w:val="28"/>
        </w:rPr>
        <w:lastRenderedPageBreak/>
        <w:t>Capitolul 4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prezen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Georgettei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turi de mine, cu tot sprijinul ei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moral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,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deloc confortabil pe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de cap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hangarului. Broasca rezista destul de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Convenisem împreun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prietena mea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ream un trec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tor,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am fi fost un cuplu de îndr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gosti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noapte.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deschid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intrar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greutate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hangar. Cheia era la locul ei, motorul porni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iar, ca o surpriz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suplimentar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rezervorul era pe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plin.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strad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aprind farurile; Georgette avu grij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urma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apoi urc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de mine. Pornir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m, urm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un drum cunoscut, numai de-a lungul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oselelor mari.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sfert de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mers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mare vitez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ajunser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Parassy. Traversar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tucul adormit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strada Menetou.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Casa se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foarte bine la lumina puternic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stelelor. Parcai pe partea st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zii, pe iarb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la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postul arborilor.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 aici nu-i nimeni, zise Georgette. Nu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rost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stau la pând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Mai bine merg cu tine.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lanterna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luminez drumul.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Acceptai oferta ei cu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cere.</w:t>
      </w:r>
    </w:p>
    <w:p w:rsidR="00E82559" w:rsidRPr="009C37A7" w:rsidRDefault="00E82559" w:rsidP="006671E3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cum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zis, am prev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zut totul.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luat o pereche de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din cauciuc. Dar am luat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pentru mine,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totul va fi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ini, apoi traversar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strada.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ajutai pe Georgette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escaladeze gardul. Iarba din curte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ca sunetul pa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ilor 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tri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aud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de la intrare ced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 prima for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un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maestru,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felicit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închise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urma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aprinse lanterna. Ne aflam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hol.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cuier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pelerine de ploaie. Din vestibul se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ceau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camere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tre dreapta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st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Ne îndreptar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rie, de unde trecur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sufragerie.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Aici nu era nimic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intereseze.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continuare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descoperir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un birou, mobilat cu corpuri lungi de bibliotec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pline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Vizavi de acestea, sub un raft, se afla ceea ce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utam.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Slav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Domnului! mai 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aici, exclamai eu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urat.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Seiful era exact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cum mi-l imaginasem: o cutie metalic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destul de mare, cu o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ornamentat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o coroan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bronz ce reprezenta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ramuri de laur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mpletite. Deasupra lui se afla un vas de flori din 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elan verde.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Cum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deschizi?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decupez o plac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lateral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Loviturile ciocanului de lemn nu fur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prea zgomotoase;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ncercai cu o unealt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metal, aceasta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metalul protector al cutiei foarte rapid.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sparg primul strat cu o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urin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uimitoare.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elesei de ce abia când studiai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bucata desprins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din aram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rugineasc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Se sparge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surpriz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mersei mai departe. Al doilea strat era din lemn. Un seif din lemn acoperit cu aram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Era foarte prost protejat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incendiu. Iluzia siguran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Continuai cu rapiditate demontarea.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turarea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cii din lemn, putui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 interiorul, alc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tuit din trei compartimente.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Georgette scoase din primul o pachet gros de hârtii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dosare, printre care se aflau facturi, devize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diferite planuri. Al doilea compartiment con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inea o cutie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nvelit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catifea. Georgette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 la o parte capacul.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Lumineaz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aici,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 ce 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realiz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se afla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cutie, scose un strig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 de entuziasm.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inile 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ate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nfundar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cutie, de unde scoase la iveal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coliere albe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lbui, inele, ace de cravate, butoni de man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ete, ceasuri din metal auriu.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am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ne va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car drumul. Ceea ce e destul de bine. Dar, stai. Mai e ceva.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cutie de trabucuri, o scutur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plin. O deschise cu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un gest ner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tor.</w:t>
      </w:r>
    </w:p>
    <w:p w:rsidR="00E82559" w:rsidRPr="009C37A7" w:rsidRDefault="00E82559" w:rsidP="006671E3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La naiba! Monede de argint! în fine, e mai bine decât nimic.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Seiful nu mai con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rtii.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N-avem de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ngem, spuse ea. Sunt seifuri vechi, nu ne putem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 la prea mult.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for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sertarul biroului, dar nici aici nu se afla nimic de valoare. Doar ceva coresponden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mergem, zise Georgette.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Henrichemont,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ritual. Escaladar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zidul,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trunser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prin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de intrare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dificult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i. În schimb, descoperirea seifului fu mult mai laborioas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Acesta nu se afla la parter, ci la etaj,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ntr-una dintre camere.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Din fericire, nu era ata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at de zid. Georgette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-l dau la o parte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i-l atacai prin peretele din spate.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dui o gaur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placa din metal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 decupai o 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iune destul de mare.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o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dui la o parte, din interior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nisip. Era materialul folosit de constructor ca protec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mpotriva incendiului. Nu mai aveam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sparg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mida refractar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interior. Mai departe,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punsei peretele din 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 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nuit. Acesta era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sub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ire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vreo trei centimetri.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ce mai!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se apropie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Se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nici aici nu-i mare lucru. Ba nu.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Scoase din interior o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valijoar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piele neagr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trase fermoarul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spuse, fericit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 te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monede de aur!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Dintr-un portofel scoase la iveal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alte monede de argint,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iva dolari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napoleoni. Calcul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rapid:</w:t>
      </w:r>
    </w:p>
    <w:p w:rsidR="00E82559" w:rsidRPr="009C37A7" w:rsidRDefault="00E82559" w:rsidP="006671E3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Zece sunt bani de-ai 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tri, cinci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americani. Cam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-trei sute de franci.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sturn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inutul valijoarei pe podea.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 cec. Pentru noi nu valoreaz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nimic. Dar.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Îl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jos,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deschise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spuse:</w:t>
      </w:r>
    </w:p>
    <w:p w:rsidR="00E82559" w:rsidRPr="009C37A7" w:rsidRDefault="00E82559" w:rsidP="006671E3">
      <w:pPr>
        <w:widowControl w:val="0"/>
        <w:tabs>
          <w:tab w:val="left" w:pos="50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este la purt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tor!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ase mii de franci!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mai merge!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Vezi pisoias? Nu am început cu stângul!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Exact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cum prev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zuse Georgette, 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Bourges pe la orele trei diminea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Inventarul comorilor ne mai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ceva timp. Nu ne mai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palme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ceala monedelor sclipitoare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facem calcule peste calcule. Aproximativ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zeci de mii.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ajung.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tot spui?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Prietena mea se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oprim tocmai acum,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am avut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ta succes? Nu vezi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avem altceva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ntindem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culegem roadele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nse de 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ii? Ah, dragul meu! Nici nu se pune problema.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pentru atelier.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Cine-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spune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limitezi la un atelier? De altfel, nici nu mai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este o idee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Vrei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tigi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inea muncind din greu,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tot ce ai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ca s-o duci ca-n rai este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colinzi din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ara?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Dar.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Nici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n-aud! Zilele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toare te vei duce din nou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recunoa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Aurul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lucea tentant pe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fond, nu voiam decât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 convins de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spuselor ei.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 de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trebui chiar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bim. Nu va trece mult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jafurile vor fi descoperite.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asta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tim pentru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Unul dintre colierele „produse” în seara aceasta, cu un pandantiv ornat de pietre verzi, îi atârna la gât. Pe degete 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pusese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inele.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ntinse,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lumin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poat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admira.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strez unul sau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inele.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 tot ce vrei, îi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spunsei. Vom face rost de altele.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ntorsei a doua la zi la cercetarea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mprejurimilor. Aveam vreo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zece adrese de verificat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regiunea Reuilly, la vreo treizeci de kilometri de Bourges.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Patru dintre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 erau locuite permanent, una nu mai exista, fiind demolat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lucr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de refacere a drumurilor, alta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unei zone industriale aglomerate.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neau patru care beneficiau, din punctul meu de vedere, de condi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favorabile. Erau construite la o 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rtare rezonabil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alte 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edin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e, nu erau ocupate pentru moment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destul de luxoase.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la Vierzon.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Georgette, care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 totul,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pentru 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ncasa cecul la purt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în casa de ieri,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puteam adresa oric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rei agen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tale.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va returna valoarea cecului, calculat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banii actuali,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a-mi cere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declin identitatea. Singura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prevedere ar putea fi verificarea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rului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nregistrare, pentru a afla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cecul este sau nu lovit de nulitate.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despre monedele de aur,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ncercarea de a-i schimba la banc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era cea mai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solu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 Banca nu ar fi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ncaseze banii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elibereze o foaie de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 pe numele meu, 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schimb un comision. Mai bine ar fi fost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adresez unui bijutier, care le-ar fi primit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impun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parcurgerea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tor formalit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i. Bine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eles, acesta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i-ar fi oprit din ele un procent de aproximativ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zeci la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Tot aici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putut schimba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monedele de argint.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Prietena mea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la Vierzon,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prefera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apeleze la bijutierul din Bourges doar pentru bijuterii.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Tot potrivit indica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iilor Georgettei, purtam,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ciuda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-amiezii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lduroase, 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 cravat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costumul meu bun, gri închis. Toate astea pentru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aerul unui om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doliu nu foarte recent.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Vei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trist.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 ai de zis.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eram prea convins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textul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tit va merge. Dar, spre surprinderea mea, bijutierul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 expresie de adânc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reculegere, cl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din cap cu o mare compasiune.</w:t>
      </w:r>
    </w:p>
    <w:p w:rsidR="00E82559" w:rsidRPr="009C37A7" w:rsidRDefault="00E82559" w:rsidP="006671E3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Uita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dragul meu domn, care este problema care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aduce la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Mi-am pierdut unchiul, omul care m-a crescut. Printre lucrurile sale se aflau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aceste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monede.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Pusei pe tejghea un vechi potrofel pe care îl aveam de la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meu. Omul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deschise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sturn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monedele de aur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argint.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fa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unor cheltuieli destul de mari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eleg,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mbi bijutierul.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Va fi foarte simplu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monedele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joare separate.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Uita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cum facem,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spuse.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iau totul, cu toate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am ce face cu banii de argint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monedele mai mici. Dar nici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le pute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celelalte,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cel mai bun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care-l practic. Un pic sub cursul oficial, desigur. Ce zice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cui semn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total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ncredere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onestitatea 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ncredin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ez total judec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sale. Omul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calculeze suma.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Face cinci mii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aizeci de franci. Rotunjit, cinci mii trei sute de franci.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acord?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spunsei umil: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domnule.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scriu un cec. E bine?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prefera bani lichizi.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Fu de acord. Îi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lduros.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Fata de la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cecul, se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clip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spuse: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Numai un moment,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rog.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duse în spatele biroului, reveni îndat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numere banii. Mi-i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ntinse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zi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mai avusesem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bani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buzunar. Ultimele mele nelini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disp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prin farmec. Totul era de fapt foarte simplu. Georgette nu se întorcea mai devreme de ora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apte seara. O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teptai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la ea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vorbim. Ea nu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ise la fel de bine. Era nemul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bijutierul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refuzase cea mai mare parte a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bunurilor. Unele erau doar aurite, altele erau placate cu aur, perlele erau false. Doar câteva erau bune. În total, încasase numai o mie cinci sute de franci.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 sigur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elat.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la altul.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consolai,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ndu-i pachetul de bani ob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inut de mine.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propusei din nou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im câ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tigul, dar 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refuz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prima 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banii ob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ea.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Ascunde-i la tine. Sper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vom avea mult mai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vom termina lista de adrese.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apoi?</w:t>
      </w:r>
    </w:p>
    <w:p w:rsidR="00E82559" w:rsidRPr="009C37A7" w:rsidRDefault="00E82559" w:rsidP="006671E3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Apoi, ne vom lua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lp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a, dragul meu. M-am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turat de Charles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magazine ca de mere acre.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Unde vom fugi?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La mine la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la Saint-Symphorien-sur-Coise. Acolo e plin de case de vacan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se întoarse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apartamentul 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noaptea aceea. Era foarte obosit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Noaptea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toare, miercuri spre joi, pe 5 iulie, plecar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nou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expedi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trezire, reflectai pe îndelete la planul prietenei mele. Era un proiect pe termen lung. În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cazul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care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deam o lovitur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teribil de norocoas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nu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facem avere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seifurile vechi ale proprietarilor de prin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tucuri. 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aveam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reorient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e, riscurile erau mult prea mari.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plus, aici nu aveam adrese.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mplare sau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ne limit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utarea seifurilor antice, comod de spart. Dar oare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pricepeam la deschiderea caselor de bani mai moderne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mai solide?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niciun caz dotat cu echipamentul meu rudimentar.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aveam ce face,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de treaba asta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limitez la ob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inerea unor obiecte mai mult sau mai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ioase.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în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situa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ie,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sim pe cineva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ofere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onest.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negustor de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Bunicul?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Nu.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znit nici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propun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ceva. Pe de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sunt foarte 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m-ar fi refuzat. Nu se mai ocupa cu asta, nu mai avea puterea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lucru.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 la o idee la alta, ajunsei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ndesc la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ndul meu la un plan pe termen lung. Bunicul era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n. Nu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mult. De ce nu 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prelua meseria? Nimeni nu ar fi fost mirat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asta.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ndut obiectele furate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ar fi fost stocul de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tenite de la tataie.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nu-i vorbesc Georgettei despre planurile mele. Cel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deocamdat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Începu a doua noapte din existen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Nu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niciun seif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casa din Reuilly, nici nou, nici vechi. Doar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bijuterii de bazar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sertar. La Lazenay, descoperir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un seif, dar proprietarii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foloseau mai nou ca dulap pentru depozitarea conservelor.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totu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bancnote 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o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franci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portofel, pe masa din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 La Lury-sur-Arnon, ne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tepta un seif plin. Cu titluri de proprietate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iuni. Nimic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foloseasc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fine, la Reuilly,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rsei o antichitate, pentru a scoate la iveal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vreo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franci în moned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elve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 suport care con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sprezece linguri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 de cafea din metal auriu,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ndoial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doar suflate cu aur.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Eram compet demoralizat. Georgette îi blestema pe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proprietarii 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tia buni de nimic.</w:t>
      </w:r>
    </w:p>
    <w:p w:rsidR="00E82559" w:rsidRPr="009C37A7" w:rsidRDefault="00E82559" w:rsidP="006671E3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spargem toate 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elanurile,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rupem picturile,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distrugem mobila, strig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 decurajat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parcurgerea 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iva kilometri, prietenei mele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veni o idee: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crezi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fi fost o mi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care mai inteligent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fi luat tot ce ne pica în mân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fi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tiut un comerciant, atunci i-am fi dus lui ce furam.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opri un moment, apoi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Dar bunicul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u? Ce zici? Are sigur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la care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marf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mult sau mai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dubioas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spunsei simplu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cunosc nimic despre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fim serio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i! Din ceea ce mi-ai spus despre el, e un mare bandit. N-a zis chiar el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meseria asta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eli pe ceilal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chiar. Mi-a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cei care se ocup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comer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mbog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esc doar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în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 mai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necinsti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dar, vezi tu, bunicul meu nu e bogat!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tu? E foarte zg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rcit.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Apoi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imediat:</w:t>
      </w:r>
    </w:p>
    <w:p w:rsidR="00E82559" w:rsidRPr="009C37A7" w:rsidRDefault="00E82559" w:rsidP="006671E3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muri, ce bine ar fi! Cum tu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singurul lui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tenitor.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vei putea prelua afacerea. Eu voi divor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te voi urma. Vom face afaceri mari! Vom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 o camionet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transport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marfa.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 rog, Georgette, nu mai bate câmpii atâta. Bunicul e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Ea oft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6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Ah, numai de-ar cr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pa! Cu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mai repede, cu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mai bine!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Ne apropiam de Bourges.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ea nu terminase. O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idee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veni: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propune o asociere. Tu n-ai loc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el e handicapat.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suspecta.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Poate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denun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l-ai pune la punct? N-ar mai avea curajul. Îi vei spune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tine ne asum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toate riscurile.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Eram gata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cedez ca de obicei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insisten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elor ei.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un pic.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Dormii pân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nz,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ncai la un restaurant, apoi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reluai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rile, aleg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un circuit stabilit dinainte: Châteauneuf-sur-Cher,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Chavannes, Saint-Loup, Vallenay, Cambon, Venesmes. Reperai patru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 potrivite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constatai cu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ocazie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acoperi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em mai mult de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din casele de pe list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Georgette, care 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trezeasc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fiecare zi la ora cinci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a-i prepara micul dejun lui Charles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doarm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deloc peste zi, pica de somn.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Trebuia deci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operez singur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noaptea aceea.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Plecai degajat, ca la slujb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ai sau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urii vreo trei seifuri. Bilan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ul? Un pumn de inele, bro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e, pandantive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br</w:t>
      </w:r>
      <w:r w:rsidRPr="009C37A7">
        <w:rPr>
          <w:rFonts w:ascii="Cambria" w:hAnsi="Cambria" w:cs="Cambria"/>
          <w:sz w:val="28"/>
          <w:szCs w:val="28"/>
        </w:rPr>
        <w:t>ăţă</w:t>
      </w:r>
      <w:r w:rsidRPr="009C37A7">
        <w:rPr>
          <w:rFonts w:ascii="Baskerville Old Face" w:hAnsi="Baskerville Old Face" w:cs="Bookman Old Style"/>
          <w:sz w:val="28"/>
          <w:szCs w:val="28"/>
        </w:rPr>
        <w:t>ri, trei cecuri la purt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mii de franci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 pachet de bancnote.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ceea ce nu e deloc neglijabil,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chinuisem prea mult.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 doua zi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primii felicit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foarte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lduroase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 Iubitoare ale Georgettei.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Aveam timp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odihnesc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luni.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weekend, casele de vacan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reprezentau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inte foarte sigure.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cursul zilei,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ngrijii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schimb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bani cecurile. Angajata de la ghi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eu se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verifice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ea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nscris pe cec,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banii.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lnii cu Georgette, putui ghici,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expresia 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ncordat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ceva o nemul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umea.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vei duce la Saint-Junien,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Deci asta era. Nu uitase de bunicul.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Tonul ei nu admitea replic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vei merge la bunicul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i-i vei spune tot.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dai seama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pierdut,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 treaba.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considerare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celelalte valori, acum eram departe.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am pierdut?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Bine,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preferi, nu am pierdut. Am ratat posibilitatea de 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tiga. Ceasuri, pendule, tablouri, argint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rie, vesel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vechi, obiecte de 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Cu toate astea am fi umplut un camion.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 eram acolo, le puteam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taie de cap.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bunicul nu va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serveasc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drept paravan.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Cu atât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pentru el!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elesei semnifica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acestei amenin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ri.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vreme ce oricum nu mai are mult de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ascultam cu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suflarea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Îl vom ajuta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lumea cealalt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ucidem?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cu lovituri de 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it, nu te teme. Vom studia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cum trebuie chestiunea. De exemplu, un medicament ceva mai tare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doza recomandat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Doctorul nu va ghici nimic.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Eram oripilat. Nu ajungea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ia? Acum ne transformam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asasini?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Nu! Asta nu! Nu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ucid!</w:t>
      </w:r>
    </w:p>
    <w:p w:rsidR="00E82559" w:rsidRPr="009C37A7" w:rsidRDefault="00E82559" w:rsidP="006671E3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Mai devreme sau mai târziu, ce conteaz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Dar pentru noi este important! La ce mai folose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omul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pe lume?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Taci!</w:t>
      </w:r>
    </w:p>
    <w:p w:rsidR="00E82559" w:rsidRPr="009C37A7" w:rsidRDefault="00E82559" w:rsidP="006671E3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Dar, pisoia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ul meu,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ocupa eu de tot. Tu nu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 mare lucru. Doar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numele medicamentelor care au o band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ie pe etichet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Peste vreo zece zile,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iau concediu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voi merge cu tine la Saint Junien.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vei prezenta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nului ca pe logodnica ta.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vei distrage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ia, chem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ndu-l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spre exemplu, iar eu voi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întrerupse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in, apoi concluzion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DA3000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fim pesimi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ti. Mai are 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accept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lucreze cu noi.</w:t>
      </w:r>
    </w:p>
    <w:p w:rsidR="00DA3000" w:rsidRPr="009C37A7" w:rsidRDefault="00DA3000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9C37A7">
        <w:rPr>
          <w:rFonts w:ascii="Baskerville Old Face" w:hAnsi="Baskerville Old Face"/>
          <w:i/>
          <w:noProof/>
          <w:sz w:val="28"/>
        </w:rPr>
        <w:lastRenderedPageBreak/>
        <w:t>Capitolul 5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spusesem da la propunerile Georgettei.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nici nu n-am revoltat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cum ar fi trebuit.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un plan oribil.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Dormii foarte prost, prad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unor co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maruri teribile.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Ba se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alunec de pe o falez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ba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eram cuprins de 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 sau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lupt gol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nicio arm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 trup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solda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narma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-n din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putut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Doar era zi liber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Dar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temeam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adorm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i asaltul viselor. Cel mai tare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 posibilitatea de a visa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eram martor la agonia bunicului.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ridicai din pat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tii cafeaua. Nu mai aveam nici lapte, nici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Cobor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fac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turile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luai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ziarul local. De trei zile încoace luasem obiceiul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citesc pagina de fapte diverse. Niciunul dintre furturi nu fusese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semnalat.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Desf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cui ziarul imediat ce intrai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fu mirarea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descoperii un titlu mare care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a: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seifuri la Parassy.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Corespondentul jurnalului relata 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femeie din comun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angajat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menajul familiei Ardouin din Lyon, proprietarul unei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 la Parassy, se dusese la locul cu pricina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ude florile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duse 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seiful fusese deschis. Proprietarul venise îndat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constatase lipsa bijuteriilor de familie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 monedelor din argint, adic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pagub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valoare total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trei mii de franci.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ncepuse o anchet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ajun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la locul faptei concluzionar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furtul fusese realizat de o band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profesioni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broasca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de intrare nu prezenta semne de violen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avui nicio reac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ie, ceea ce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surprinse oarecum. Nu-mi era team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Singura mea obiec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se lega de suma la care fusese evaluat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paguba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proprietar. Cu siguran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exagera. Nimicurile alea fuseser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refuzate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bijutier, iar cele pe care le acceptase, le luase la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mult mai mic.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Cuvântul profesioni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tresar. Apoi realizai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referea la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Nu era vorba despre profesioni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erie. Cu atât mai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flatat de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nuiau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spargerea fusese executat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o echip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avu aceea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reac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tai ziarul.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Uite,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ei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recunoasc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un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maestru.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imediat:</w:t>
      </w:r>
    </w:p>
    <w:p w:rsidR="00E82559" w:rsidRPr="009C37A7" w:rsidRDefault="00E82559" w:rsidP="006671E3">
      <w:pPr>
        <w:widowControl w:val="0"/>
        <w:tabs>
          <w:tab w:val="left" w:pos="66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Mai bine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exact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fost un singur om. Astfel, vor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 bande cunoscute.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opri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la cuvintele care se refereau la valoarea bunurilor.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Ah, nemernicul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la de bijutier! Nu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duc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el. De altfel, este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preferat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parte.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de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nuit. Poate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chiar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-amiaza asta,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Charles pleac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pescuit.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Cum deja prev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zusem,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despre bunicul: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Iar tu, mâine, vei avea la rândul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capitulai în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ei.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oprii la Ch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teauroux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un jurnal.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Ziarul afi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un titlu pe trei coloane: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de seifuri au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v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it zona Bourges.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Erau enumerate toate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delegile bandei de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tori. Ace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 operaser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doamna Bareyre, la Henrichemont, la domnul Morachini, la Lury-sur-Arnon, la domnul Meunier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domnul Brunel,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Reuilly, de fiecare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un seif.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torii plecaser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bijuterii, bani de aur, titluri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cecuri. Un total,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definitiv, urca suma valorilor furate la câteva milioane de franci. Mai multe sec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de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anchetau deja faptele comise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regiune.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constat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cute la locul furturilor, spargerea seifurilor avea la baz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tehnic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simpl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executat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 foarte mare abilitate.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Autorul articolului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comentarii foarte interesante,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semnal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bandele specializate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spargerea seifurilor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mult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ultimii ani. El explica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proliferare prin formarea profesional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tinerii delincven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nchisoare, educa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la care contribuiau masiv cei mai vechi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bran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teorie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Jaluzelele erau trase, atât la etaj cât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la parterul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ei. Ce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mpla? Din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 eu, bunicul nu dormea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rziu. Era ora unsprezece diminea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tui la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strigai foarte tare,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auzit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Hei, e cineva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Nimeni. Oare se dusese în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? Se putea. Poate avea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sau ceva de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ndut. Dar garajul unde-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camioneta era de asemenea închis. Privind pe fereastr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ina. Bunicul nu se putea duce pe jos la Saint-Junien.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 pe cel mai apropiat vecin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 ceva despre el. Acesta nu era altul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cel care-i vindea vinul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la prost. Se numea Charton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avea doi copii, care-mi fuseser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 buni prieteni de joac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Câinele legat în curte începu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latre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ri. Doamna Charton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din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ncruntat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N-oi fi chiar Eric?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Ba chiar eu sunt,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 bine, a trecut ceva timp de când nu te-am mai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zut. Cei de la spital te-au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at, nu-i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la spital?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Ah! Deci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tii! Ieri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m-am dus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las laptele bunicului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u. L-am descoperit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curte,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 pe jos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vlag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l-am putut ajuta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l-am chemat pe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rbatu-meu. Pe scurt, am telefonat la doctor.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 venit, a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ceva cu inima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 chemat salvarea pentru a-l transporta la spital. L-au dus deci la spitalul din Bellac.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cap.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— Ai venit tocmai la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anc!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meu, care a fost cu el la spital, zicea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fi nevoie de cineva din familie, pentru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rtii,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 bani.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tu!</w:t>
      </w:r>
    </w:p>
    <w:p w:rsidR="00E82559" w:rsidRPr="009C37A7" w:rsidRDefault="00E82559" w:rsidP="006671E3">
      <w:pPr>
        <w:widowControl w:val="0"/>
        <w:tabs>
          <w:tab w:val="left" w:pos="54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mai aflat ceva 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zi?</w:t>
      </w:r>
    </w:p>
    <w:p w:rsidR="00E82559" w:rsidRPr="009C37A7" w:rsidRDefault="00E82559" w:rsidP="006671E3">
      <w:pPr>
        <w:widowControl w:val="0"/>
        <w:tabs>
          <w:tab w:val="left" w:pos="54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se duce fiic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-mea pe la el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pleac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 biseric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clip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 femeia,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dau cheia de la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intri,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iei ceva lenjerie.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duci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portofelul pe care l-am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sat pe masa din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geam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spuse: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te nec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ji.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nii, care au apucat vremuri mai bune, sunt puternici.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reziste, cu siguran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era tocmai ceea ce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aud. O moarte natural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aranja de minune.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avut de-a face cu ceva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oribil ca omuciderea. Chiar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participat direct, ci numai spunându-i Georgettei numele medicamentelor.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sunt convins, Georgette nu ar fi renun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ideea sa de a-l suprima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cazul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care nu s-ar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nvoit cu noi.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ca un proprietar,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pragul casei bunicului.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ndeam deja la cât 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ia viitoarea cur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enie!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Portofelul se afla într-adev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pe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Era o chestie din piele de o form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nedefinit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vechi.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sii cartea lui de identitate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permisul de conducere, pe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fotografii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lbenite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facturi.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continuare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descoperii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bani,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buzunar interior. Nu erau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ase bancnote de cinci sute de franci, fiecare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patru,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trei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rtii de o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Oare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banii la el?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încolo pe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afla un al doilea portofel, dar acesta nu con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Dezam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git, pornii la o cercetare mai atent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uitasem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dormitorul bunicilor se afla la cap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tul holului,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ndreptai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ntr-acolo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speran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unei descoperiri mai valoroase.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Aprinsei lumina,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jaluzelele erau trase.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 era o priveli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dezolant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utai din priviri un loc bun ca ascunz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toare, dar nu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sii nimic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atrag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plus, spa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iul era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nghesuit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nu se putea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trunde pentru 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utare organizat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De altfel, nici nu era timp.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Deschisei fereastra pentru a împr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tia mirosul de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tut ce sufoca atmosfera.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Lâng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patul din lemn de cire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aflau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mezi de lenjerie de pat murdar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pe scaune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haine rupte. Parchetul era plin de praf. Dulapul enorm din stejar ascundea teancuri de lenjerie nou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pe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amestec colorat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tricouri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osete. Luai de acolo un costum aproape nefolosit,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se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rea,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accesorii asortate. Pusei totul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valiz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care o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 pe o comod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sii locul cât putui de repede.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Bellac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vreo cincisprezece kilometri de Saint Junien,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ajunsei foarte repede la spital.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oficiu, se afla o secretar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Afl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cine sunt,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repro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eze sosirea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rzie:</w:t>
      </w:r>
    </w:p>
    <w:p w:rsidR="00E82559" w:rsidRPr="009C37A7" w:rsidRDefault="00E82559" w:rsidP="006671E3">
      <w:pPr>
        <w:widowControl w:val="0"/>
        <w:tabs>
          <w:tab w:val="left" w:pos="5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Janicaut? Când a fost adus bunicul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Ieri!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Ah, da! Cel cu probleme.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Se simte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tiu?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singur.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Apoi, fui nevoit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 la nenum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rate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ri: starea civil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bolnavului, domiciliu, profesia, asigur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are asigurare,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dumnevoastr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sau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sigur?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tiu, parc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Nu-i suficient.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scap de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corvoad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dui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banii pe care-i descoperisem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portofel.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it, fu de acord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trec.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Camera 37, pe culoarul din stânga.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Întâlnii o infirmier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fu ceva mai amabil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Domnul cel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 adus ieri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? Urma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o problem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inima, nu? Eu nu mai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minte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internul nu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aici. Acum are febr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nu-l obosi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Observ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valiza.</w:t>
      </w:r>
    </w:p>
    <w:p w:rsidR="00E82559" w:rsidRPr="009C37A7" w:rsidRDefault="00E82559" w:rsidP="006671E3">
      <w:pPr>
        <w:widowControl w:val="0"/>
        <w:tabs>
          <w:tab w:val="left" w:pos="44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adus cear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afuri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haine? Foarte bine.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i-le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o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spital, zugr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vit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alb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verde.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pat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bunicul.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uitai cu mil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capul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fir de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r, la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zeci de firi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oare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ii, la ochii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 ad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orbite, acum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aplecai deasupra lui.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ziua, bunicule. Sunt eu, Eric.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Pleoapele zbârcite se agitar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auzi?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Scoase un sunet de neîn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Eu sunt, Eric.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Buzele se mi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niciun sunet nu se auzi. Se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articuleze mai bine cuvintele, dar nu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disting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unul: cheltuieli.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îngrijorat de costurile spitaliz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Am dat deja un avans. Nu te îngrijora.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i-am adus un costum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lenjerie.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nou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 o fraz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onomatopeic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se termina cu cuv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ntul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maiou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adus.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Strânse din buze.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face griji.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fii bine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ngrijit.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mai încerc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team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patul lui,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ezat pe un scaun, cu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inile pe genunchi. Eram foarte impresionat de starea lui.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ndeam cu groaz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ce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simt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contribuit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la durerea 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aflai pe infirmier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sala de gard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ntrebai despre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ansele lui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de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pare, dar fu foarte evaziv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aprecieri. Se preconiza un lung tratament. Nu era de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teptat vreo ameliorare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trecerea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torva zile, dar era posibil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unor complica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Pute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telefona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 la secretara medicului-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ef pentru mai multe 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nunte.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ind din spital, respirai cu putere pentru a alunga mirosul de spital.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urcai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pornii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vitez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iau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nzul la un mic restaurant, apoi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Saint-Junien.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Mi se oferise ocazia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evaluez mai bine averea bunicului.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sufragerie, unde nu mai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lcasem de la moartea bunicii, adic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vreo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aisprezece ani,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rii. Un vechi seif, asem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 victimelor mele anterioare.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afla într-un col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 camerei,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bufet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vechi. Uitasem de existen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lui. De altfel,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 zice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nici nu am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tiut vreodat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La paisprezece ani, nu acordam prea mult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unor astfel de lucruri.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un seif sudat, foarte vulnerabil.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 toate astea, îmi spusei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momentul în care bunicul va putea din nou vorbi, îmi va indica locul unde a ascuns cheia sau îmi va încredin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secretul cifrului.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Doar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niciuna dintre posibilit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nu se adeverea,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voi pune la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taie 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domeniu.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surpriz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tepta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vechea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servea de depozit pentru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bunicului.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perea era mai plin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vremurile bune: mobile diparate, statui din bronz, argint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rie, tablouri, toate acoperite de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nze de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ianjen. Ce mincinos,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spun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avea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resturi demne de aruncat!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Chiar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vindeam toate astea la lemne de foc, tot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scos pe ele bani frumo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Zgârcitul de bunic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ise prost doar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comer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nfloritor.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 s-ar fi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 un sacrilegiu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obiecte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ia de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ncare!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Urcai la etaj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vechea mea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Recunoscui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tucul meu de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cu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blie de marmur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dulapul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care-mi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ineam h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inu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ele. Dar mai descoperii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plus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carabina cu care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ceam pe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ezate frumos într-o cutie ce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pe podea. Era o arm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veritabil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care eram foarte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ndru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Arma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rea bine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Constatai chiar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fusese de cur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gata de folosire.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Mi se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ie respira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ia. Oare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se temea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fie atacat? Pentru a speria eventualii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tori, o pu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miniatur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asta,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alice, ar fi fost foarte conving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avut ai mei dreptate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spuneau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Victor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nsese o avere?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cu cheia de la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Vecina bunicului mi-o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duse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eram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tenitorul, prin urmare nu aveam niciun motiv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i-o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napoiez.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s-o iau cu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buzunar.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când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curte, auzii zgomotul unei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ini.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ndrepte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ncoace.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viraj cam brusc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ncetini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dreptul casei. Era condus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o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blugi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un tricou galben, care cobor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trunse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curte.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Eric.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privii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 Avea un nas mic,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plin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pistrui,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rul scurt, castaniu.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mbea.</w:t>
      </w:r>
    </w:p>
    <w:p w:rsidR="00E82559" w:rsidRPr="009C37A7" w:rsidRDefault="00E82559" w:rsidP="006671E3">
      <w:pPr>
        <w:widowControl w:val="0"/>
        <w:tabs>
          <w:tab w:val="left" w:pos="66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Juliette! strigai eu surprins.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 fost cam greu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ti!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Deloc!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trecut ceva timp!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fie?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aisprezece ani? Incredibil! Aveam pe atunci doisprezece ani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tu. Paisprezece, nu?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 murit bunica ta. De atunci, nu ai mai venit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în vizite scurte.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de la bunicul Janicaut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te-ai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munce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la Bourges, dar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tiu ca 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nici unde stai.</w:t>
      </w:r>
    </w:p>
    <w:p w:rsidR="00E82559" w:rsidRPr="009C37A7" w:rsidRDefault="00E82559" w:rsidP="006671E3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 Stau pe strada Jean-Jacques Rousseau. Dar tu?</w:t>
      </w:r>
    </w:p>
    <w:p w:rsidR="00E82559" w:rsidRPr="009C37A7" w:rsidRDefault="00E82559" w:rsidP="006671E3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Nici eu nu m-am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ritat. Sunt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 la magazine, cu mama.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Mama Juliettei, o negustoreas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Saint-Junien, fusese nevoit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la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na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terea fiicei sale, din pricina unor probleme de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doic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o 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ranc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tunul Moara. Aceasta nu era alta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doamna Charton, vecina bunicului.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perioada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riei, fata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ntorcea aici pe timpul vacan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elor. Astfel, 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mprietenir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devenir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buni camarazi de joac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jocuri interzise.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Apropo de bunicul Janicaut! Am auzit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avut un atac. De asta ai venit?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Cum îi merge?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Destul de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cu un aer comp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timitor.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 aici zilele astea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mai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spital?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la Bourges. Dar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telefonez la spital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nevoie.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Atunci, ne mai vedem.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Sigur.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întoarse la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volan.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 foarte bine. Blugii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subliniau talia sub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ire, tricoul mulat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venea de minune.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te-ai schimbat deloc,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opti ea. Ai aceea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copil. Atunci,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znii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 un compliment: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Iar tu ai aceea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mutri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delicioas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 Nu sunt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o adolescent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Ei, da!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o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femeie foarte atr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toare! izbucni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tie. Poate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destinul ar fi vrut, am fi putut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ceam foarte mult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eram pu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ti. Mai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minte?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Tu ai pe cineva?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 Prea.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mine. Leg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care nu dureaz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pasagere.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se din nou.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 zi!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zi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mai vii pe aici ne-am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masa?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tesc chiar eu. Ce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rere ai?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foarte bucuros. Se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ceas.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E deja patru.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trec s-o salut pe doic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Vei mai fi aici peste vreo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Nu? Atunci, ne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mas-bun. Ne pup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apropiai, ezit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simplu pe obraz.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rii cu privirea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ndu-se, apoi intrai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gânditor.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ai pe Georgette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nu se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ea deloc bine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avea de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zile. Spusesem un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nuna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at, dar era mai bine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pentru moment,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opreasc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planurile.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Nu-i împ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ii nimic despre banii din portofel, nici despre stocul de marf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nici despre carabin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complic lucrurile. De asemenea, nu-i vorbii nici despre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lnirea cu Juliette.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Ajunsei la Bourges pe la miezul nop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 Cum Charles nu era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nevasta lui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fu deloc entuziasmat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 auzul 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tilor.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Un om care are probleme cu inima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care nu moare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prima criz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mari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anse de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pare.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cum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experien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l-a speriat, se 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ngriji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va mai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mult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bine.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l-ai vedea.</w:t>
      </w:r>
    </w:p>
    <w:p w:rsidR="00E82559" w:rsidRPr="009C37A7" w:rsidRDefault="00E82559" w:rsidP="006671E3">
      <w:pPr>
        <w:widowControl w:val="0"/>
        <w:tabs>
          <w:tab w:val="left" w:pos="59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înduio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ezi,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tii bine.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i-ai notat numele medicamentelor?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Nici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ndisem la asta.</w:t>
      </w:r>
    </w:p>
    <w:p w:rsidR="00E82559" w:rsidRPr="009C37A7" w:rsidRDefault="00E82559" w:rsidP="006671E3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Te vei întoarce la Bellac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la Saint-Junien peste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atunci, se poate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 se prescrie un alt tratament.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dui seama,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felul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care-mi vorbea,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mplase ceva despre care voia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discut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m, dar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 cum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Într-adev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r, se decise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am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ncepu.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Acum e rândul meu. E mai bine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afli. 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zi, pe la ora unsprezece, am auzit pe cineva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la tine la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 Am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 pe hol.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Marcelin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ziua,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Bollard. Eric nu-i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Am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mi-a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 nimeni.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it. Caut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lucru.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cred. Nu e prea vorb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ceva pentru el?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Din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cate, nu. Am venit doar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schimb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o vorb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L-a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invitat la o cafenea, am mai fi vorbit de una, de alta.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se eschiva.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Transmite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mi-ar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Sigur.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Marcelin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cu. Parc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 ceva.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invit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Era intrigat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 momentul s-o prelungeasc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un pic de vin alb, domnule Marcelin? Chiar aveam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beau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Charles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scoate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restaurant.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accept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 pe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ultimul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 al jurnalului local.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spuse: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zut?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torii de seifuri.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nu am citit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tesc masa.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 bine, e o întreag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poveste.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Da?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 band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au tot dat spargeri prin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mprejurimi. Pe la Parassy, pe la.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ire toate locurile.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dau spargere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la seifuri? se mir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 atât.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vremuri!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 paharul pe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t, Marcelin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4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e mai curios este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oamenii ataca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seifurile alea de la tata, cam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 1928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1945. Am verificat.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singurul care vindea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ceva?</w:t>
      </w:r>
    </w:p>
    <w:p w:rsidR="00E82559" w:rsidRPr="009C37A7" w:rsidRDefault="00E82559" w:rsidP="006671E3">
      <w:pPr>
        <w:widowControl w:val="0"/>
        <w:tabs>
          <w:tab w:val="left" w:pos="5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 vremea aia, da. Mai apoi a început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concuren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cincisprezece ani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 s-a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sat. E totu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ciudat, nu? Se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au ales cele mai vechi modele.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cum ar fi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 mai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de spart.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Coinciden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poate.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a. Anul trecut, am fost obligat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dau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unul Leonard. Nu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Era un cal breaz, tot timpul se certa cu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lene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, ceva de speriat...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face parte din banda asta. Poate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avut neobr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zarea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atelier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ntr-o zi din cele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care am lipsit,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uite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registrul cu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Se poate. De asta am vrut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vorbesc cu Eric. Poate l-a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 pe acolo.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discut cu Eric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Cam asta e. Acum,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cum stai.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mpiedici pe Marcelin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 de numitul Leonard.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sta se va disculpa,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va face, atunci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se vor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 imediat la tine.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terminat cu toate astea. Gata. Punct final, strigai.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A, nu! Stai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a.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ta vreme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Marcelin nu va spune nimic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iei, suntem asigura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Nu risc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nimic. Ne vom lua toate precau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iile necesare. Vom ascunde,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pivni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blocului, toate obiectele pe care le avem acum la noi. Iar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pornim din nou la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lovitur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doar una.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fi cea mai tare? N-o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par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Ultima.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dragul meu pisoia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, 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cât pe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spun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ntr-un viitor nu prea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rtat,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putut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exercit legal meseria de negustor de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la Saint-Junien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mi-ar fi luat poate ani buni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lichidez stocul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 de bunicul.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ceva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dat un motiv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plus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itul bietului om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apoi, poate i-ar fi venit ideea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se oprim din spargeri,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avem mereu stocul plin. Mai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Ultima prad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fix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itinerar lui. Regiunea Mehun-sur-Yevre. Aveam cinci adrese pe list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Mâine vei face turul de recunoa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tere.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mele. Descoperii o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tipic burghez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impozant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celelalte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retras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malul unui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u. Obloanele erau trase, curtea era invadat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buruieni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nalte. O naiv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inform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pe scurt, proprietarul, domnul Breuil, nu era mai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Cu o astfel de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vizor, nu-mi mai continuai cercet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rile. Inventai pretexte foarte bune pentru a explica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din cinci adrese, numai una era recomandabil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unei astfel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ultim seif. Unul singur.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asta, gata!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sunai la spitalul din Bellac. Bolnavul de la camera 37 se afla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Cât despre spargere, era gata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renun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m. Luni seara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o furtun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puternic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Cerul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sese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ntunecat, fulgerele 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zdau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ntruna cerul, ploaia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ncetare.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im,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ude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piele. Mai bine am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m...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plou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ne culc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la ora unsprezece, tunetele se îndep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stelele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printre nori. Georgette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lum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spuse: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Gata. Mergem!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ina,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docil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obicei, acum nu voia deloc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porneasc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are? Nu te enerva.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 o avers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Dar nu mai ploua. Motorul porni.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Ei, bine, merge mai greu în seara asta.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Mergeam de vreun sfert de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mari de ploaie.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facem? întrebai.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se indign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ce-i cu tine? Nu vezi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suntem foarte aproape? Vrei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ntoarcem acum din drum?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Resemnat, accelerai.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toarele abia mai puteau face fa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turilor care loveau continuu parbrizul,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urme cenu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prin care nu puteam vedea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clipe. Orbit de ploaie,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ultimul moment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nez,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a ne pr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u. Ro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ile sc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Georgette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Întorsei imediat, neglijând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acest ultim avertisment al destinului. Parcai la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post,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locul dinainte stabilit.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fulger lumin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puternic casa din dreapta.</w:t>
      </w:r>
    </w:p>
    <w:p w:rsidR="00DA3000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Tunetul care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asurzi.</w:t>
      </w:r>
    </w:p>
    <w:p w:rsidR="00DA3000" w:rsidRPr="009C37A7" w:rsidRDefault="00DA3000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bookmarkStart w:id="15" w:name="OLE_LINK9"/>
      <w:bookmarkStart w:id="16" w:name="OLE_LINK10"/>
      <w:r w:rsidRPr="009C37A7">
        <w:rPr>
          <w:rFonts w:ascii="Baskerville Old Face" w:hAnsi="Baskerville Old Face"/>
          <w:i/>
          <w:noProof/>
          <w:sz w:val="28"/>
        </w:rPr>
        <w:lastRenderedPageBreak/>
        <w:t>Capitolul 6</w:t>
      </w:r>
    </w:p>
    <w:bookmarkEnd w:id="15"/>
    <w:bookmarkEnd w:id="16"/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Sângerezi?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Oh! Dragul meu.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Vocea Georgettei era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regret.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numai vina mea. Tu nu voiai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mergi.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un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insistat.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puse capul pe volan, cuprins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un acces de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 nervos.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Dar este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vina mea,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spunsei.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informez mult mai bine. Dar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ultima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am fost mai lene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. M-am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 doar o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persoan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m-am luat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ierburile mari care cre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Un semn care nu a dat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acum. Apoi, am mai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o mare 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 mi-e team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l-am lovit prea tare.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aici n-ai 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it. Nu aveai de ales. Era tu sau el. Crezi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ar fi tras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continuare? Te-a luat prin surprindere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ai reac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ionat instinctiv.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avea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spunea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legitim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rare.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car ar fi strigat, ne-ar fi amenin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at. Atunci am fi fugit. Dar nu! Nemernicul a tras direct. Ce era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faci?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L-am lovit prea tare.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ai impresia acum.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doar a le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inat.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p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it ceva mai grav?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trimitem un medic.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înnebunit?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mergem acum la doctor?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un telefon. De la un public, nu?</w:t>
      </w:r>
    </w:p>
    <w:p w:rsidR="00E82559" w:rsidRPr="009C37A7" w:rsidRDefault="00E82559" w:rsidP="006671E3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Nu!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omul nu a murit, va da telefon chiar el. Se poate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sune chiar acum, iar noi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aici,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Vârî cheia în contact, aprinse farurile, verific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oglinzile.</w:t>
      </w:r>
    </w:p>
    <w:p w:rsidR="00E82559" w:rsidRPr="009C37A7" w:rsidRDefault="00E82559" w:rsidP="006671E3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Fiecare pentru sine. Asta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acum deviza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Luminile se aprinser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nou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Mehun, pe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pornir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drum. Ploaia era pe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durea.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Ceea ce conteaz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este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ntoarcem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probleme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ngrijim.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glon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mas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 xml:space="preserve">ar trebui scos.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foarte.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Dragul meu.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Închisei ochii, încercând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ndesc la nimic. Dar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succes.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 arestat, interogat.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nchisoarea, tribunalul, condamnarea.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ajuns.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Deschid ochii. Recunosc strada Orléans, strada Juraville, cheiul Auron. Strada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mai ploua deloc la Bourges.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Garajul. Deschiser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ile, parcar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ina, scoaser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 mea. Georgette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geanta cu scule.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merge?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îi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mare convingere.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sprijini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pornir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mai departe.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lumina unui felinar.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palid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„Mai ales din pricina fricii”,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sfâr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it,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blocul nostru. Urcar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Georgette.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 la baie.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dezbr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cai, iar ea se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mâneca hainei.</w:t>
      </w:r>
    </w:p>
    <w:p w:rsidR="00E82559" w:rsidRPr="009C37A7" w:rsidRDefault="00E82559" w:rsidP="006671E3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S-ar zice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glon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a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iat doar stofa. Se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ai vreo fractur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S-ar putea doar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umfle locul.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Sângele scurs îmi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tase haina de la cot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rana.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Întorsei capul pentru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fiu nevoit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 chipul reflectat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oglind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unui criminal.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Prietena mea scoase un suspin de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urare.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e decât o ran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superficial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-te. Deja nici nu mai curge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dezinfectez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pun un leucoplast. Doamne! Ce noroc!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glon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,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duc la un medic.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Avea aerul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 mine o reac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de veselie!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palid! Ce proast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sunt! 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bei ceva </w:t>
      </w:r>
      <w:r w:rsidRPr="009C37A7">
        <w:rPr>
          <w:rFonts w:ascii="Baskerville Old Face" w:hAnsi="Baskerville Old Face" w:cs="Baskerville Old Face"/>
          <w:sz w:val="28"/>
          <w:szCs w:val="28"/>
        </w:rPr>
        <w:lastRenderedPageBreak/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ritor. Stai jos.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Alerg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ntoarse cu o sticl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whisky.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Înghi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pic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turi, iar ea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restul paharului.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Mai vrei?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ldur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stranie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lui.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mai bine?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Vino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ntinzi pe pat.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ez,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puse o pern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sub cap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trase un fotoliu pentru a-mi întinde picioarele.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revin, apoi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 puse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ntrebare curioas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Te-ai întâlnit cumva cu administratoarea dumnic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te-ai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 de la Saint-Junien?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la plecare, diminea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N-am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zut-o.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Perfect.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acea zi de luni a fost la fiul ei, la Aubigny.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Privirea mea era întreb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toare, dar ea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interogatoriul.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la Saint-Junien ai întâlnit pe cineva cunoscut?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 vecina care mi-a dat cheia casei.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I-ai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ntorci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zi la Bourges?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nu am mai trecut pe la ea la plecare.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Atunci, este absolut perfect. Ai un alibi absolut infailibil. Te vei întoarce la Saint-Junien.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Când.</w:t>
      </w:r>
    </w:p>
    <w:p w:rsidR="00E82559" w:rsidRPr="009C37A7" w:rsidRDefault="00E82559" w:rsidP="006671E3">
      <w:pPr>
        <w:widowControl w:val="0"/>
        <w:tabs>
          <w:tab w:val="left" w:pos="5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Imediat. Peste un sfert de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 doar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sprezec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noaptea.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vei conduce repede, vei ajunge acolo înainte de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rit. Ar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nici nu ai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locul de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ncoace, cu excep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drumului la Belllac, la spital.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elegi?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 aici, te cunosc eu, nu vei rezista stresului. Vei avea un aer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vinovat încât vei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rea dubios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unei persoane absolut neb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nuitoare.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Marcelin va veni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vorbeasc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?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Ce te vei face? Vei recunoa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imediat,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involuntar.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recunosc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dreptate.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 când la Saint-Junien comportamentul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oricare ar fi el, va fi pus pe seama durerii tale pentru atacul bunicului. Ce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rere ai?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dreptate.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Numai Juliette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aveam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ntorc la Bourges.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asta nu ar fi fost o problem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puteam spune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ndisem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drum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ntorsesem.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vei suna la administratoare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i-i vei spune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lipsit de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plecat la bunicul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 care este pe moarte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te vei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situa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este grav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 vei ruga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arunce o privire pe palier,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totul 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regul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tine. Astfel, telefonul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nu va da de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nuit.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 gânde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la toate.</w:t>
      </w:r>
    </w:p>
    <w:p w:rsidR="00E82559" w:rsidRPr="009C37A7" w:rsidRDefault="00E82559" w:rsidP="006671E3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Marcelin o va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intereseze de tine, ea-i va trasmite toate astea.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omul nu va mai avea nicio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privin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ta, chiar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va descoperi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Leonard nu are niciun amestec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afacerea asta. Marcelin va spune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tilor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fi suspectat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cazul de la Mehun.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asta basta!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privii cu admira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acord.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Mâine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suni la magazin.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poate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voi da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vesti interesante. Una dintre colegele mele, foarte vorb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altfel, locuie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la Mehun.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afla ceva, sigur ne va povesti tuturor.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 am fugit,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 deschis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va fi greu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afle. Oricine care trece pe strad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suspect ca o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larg deschis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ferestrele cu obloanele trase.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ntul nu 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nchis-o la loc.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Nici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car nu ne mai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omul pe care-l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nisem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revin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facem bagajul.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lastRenderedPageBreak/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Eram sfâr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 de oboseal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ajunsei la Saint-Junien. Parcai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spatele casei, pe iarb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Astfel, nu era vizibil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drum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s-ar fi putut crede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fost aici tot timpul.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Valiza era grea,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 se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fi mai bine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mai departe sculele, inclusiv cea cu care-l lovisem pe omul de asear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Pe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ele, mai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rasem cu mine la Saint-Junien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cutii cu bijuterii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banii fura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Urcai în fug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etaj,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vechea mea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copil,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adormii de-ndat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Zgomotul unui tractor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trezi. Tres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 speriat.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uitai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jur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recunosc unde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aflam.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Încercând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duru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 tare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amintirile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revenir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La fel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teama groaznic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 nu fi prins.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uitai la ceas. Era ora nou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Tractorul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dui jos din pat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ridicai jaluzelele.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rii carabina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disperarea mea,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cazul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care voi fi prins,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trag un glon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cap. Mai bine moartea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nchisoarea.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Prezen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Georgettei îmi lipsea.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Eram într-o stare absolut lamentabil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trebuia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cafea,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revin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car fizic. Aveam ceva cafea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valiz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Georgette prev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zuse tot.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Deschizând valiza,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dui de echipamentul meu de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tor. Aveam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ngrop undeva.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Coborâi la parter. Deschisei toate ferestrele.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nevoia de aer.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Jaluzelele pocnir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pricina curentului.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ntorsei brusc.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Ceea ce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surprinse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 tare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njurai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Seiful! Seiful fusese deplasat de la locul lui. Cadrul era zgâriat. Ici-colo se vedeau câteva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uri. Cineva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sparg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nu avusese scula potrivit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Asta era culmea! Cineva încercase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sparg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seiful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tenit de un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 de seifuri.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ironie este capabil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uneori!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asta nu era totul. Pe parchet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 o bucat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lemn.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ndindu-m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bine, realizai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aceasta provine de la un dulap.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atinsei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dulapului, aceasta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zu. Broasca fusese smuls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 nu se aflau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din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afla dormitorul bunicilor. Dulapul de aici avea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ile larg deschise. Pe jos se afla o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haine, perdele. Patul fusese distrus, salteaua era scoas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Alergai în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rie; bufetul fusese deschis, iar con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inutul lui era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rsat pe jos.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ndreptai cu sufletul la 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magazia unde-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bunicul lucrurile de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nzare.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prag. Nimic nu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ajunsese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aici.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nzele de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ianjen erau intacte.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torii renun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a-i descoperi toate comorile. Sau poate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n-au avut timp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ocupe de tot.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Sau au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ceea ce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ce anume? Nu veniser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oare pentru economiile bunicului?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asta voiau, de ce 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ncercat oare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sparg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seiful? Dar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acestea se aflau aici, de ce nu l-au spart? Nu era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prea grea! Câteva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uri, un ciocan. Un om ceva mai solid ar fi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siguran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Urcai din nou la etaj, pentru a examina camerele, un câte una.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dintre ele erau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scolite bine. A treia,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care dormisem erau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ordine, ceea ce se putea explica prin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acestea nu con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ineau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lucruri lipsite de interes pentru un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mirai de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cei care intraser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luaser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carabina. Oare acest gest fusese unul calculat? Se temeau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le vin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zi ideea de a o folosi?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Coborâi nervos.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dat de 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plus,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pozi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de a depune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ngere. Nici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atrag chiar eu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asupra mea. Mi-ar pune prea multe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ri, la care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fa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Alibiul meu ar fi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ntorsei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prepar cafeaua.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utai un ibric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descoperii unul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 murdar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destul de mult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-l pot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cur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a. Aragazul era plin de pete de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sime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arsur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 priveli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dezolant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can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Voi fi nevoit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supravie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uiesc aici.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Bându-mi cafeaua, încercai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de cap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tul acestei pove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seiful a rezistat, e din cauz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cei care 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sparg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erau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tori, care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tiau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bie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juniori care au aflat mai mult ca 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se afla la spital.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are pe aici faima de avar.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logic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minimal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omul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bani.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timp ce unul dintre 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deschid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seiful, ceilal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au cercetat prin camere. Nu au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bijuteriile bunicii. Ceea ce i-a descurajat.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Fui convins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aceasta era cea mai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ipotez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posibil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dezordine pentru nimic. Averea,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seif. Modelul este vechi, cu dubl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protec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ie, izolat cu nisip sau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mid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Un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regal pentru cineva care se pricepe.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pe unde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intrat?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la intrarea principal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niciun caz nu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trunseser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aici. Doar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aveau cumva o cheie, ceea ce era exclus. Dar mai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intrare, prin spatele casei.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era vitrat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Geamul fusese spart; de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it, puteau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bine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principal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Casa era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slab protejat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absolut oricine putea intra.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locul geamului un carton pentru 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nlocui geamul spart.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schimb pansamentul. Rana nu arat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!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tura! Am ucis un om.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 mai bine de o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de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frica mea trecuse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plan secund, ocupat fiind cu cercetarea camerelor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scolite de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Dar 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frica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cuprinse din nou. Descoperii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greu apas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tatea pe cineva care are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regrete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via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Ar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la Bellac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telefonez administratoarei,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trec pe la spital,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ceva provizii.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zusem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locul unde luasem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nzul, o cabin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telefonic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acolo.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Ajunsei destul de repede.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Doamna Duvernay? Sunt Eric Janicaut.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Domnule Janicaut. Ce mai face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 De unde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Din Bellac.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plecat.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N-am putut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 Am plecat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foarte de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Am aflat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seara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meu se simte foarte prost.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Oh! Domnule Janicaut! îmi pare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u. Este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aptezeci.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Nu-i foarte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n. Ce are?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Inima.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Fui nevoit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ascult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rerile de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ale femeii.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acolo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zisei oftând. Câteva zile.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vine vreo scrisoare, nu-i nevoie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mi-o trimite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aici.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spusesem asta pentru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ntrebe adresa unde locuiam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prezent.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La spital, fui rapid concediat. Programul de vizite era între cinci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apte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-amiaza.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scape de insisten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 mele,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starea bolnavului nu se modificase. Nu-mi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ndii la omul pe care-l ucisesem.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sunat la un doctor, acum ar fi fost salvat. Ar fi fost operat. Oare a mai avut puterea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telefon?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drumul de întoarcere,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oprii la o cafeanea din Saint Junien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luai o bere. Femeia care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servi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examin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ie:</w:t>
      </w:r>
    </w:p>
    <w:p w:rsidR="00E82559" w:rsidRPr="009C37A7" w:rsidRDefault="00E82559" w:rsidP="006671E3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cumva nepotul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nului Janicaut? Da?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ndeam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eu. Sem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foarte mult cu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L-am cunoscut. Eric, nu?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numi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i? Cum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mai e bunicului?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ntrerupse apoi imediat, astfel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nu mai avui timp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Irène! Ia te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 Uite cine e aici!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Din spatele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perii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 o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ochelari.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Te-ai fi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teptat?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spuse patroana. E chiar Eric, nepotul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nului Janicaut. Vino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salu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Trebuie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de-o seam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Apoi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mine: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i-o mai aminte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ti?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venea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pe aici tu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juca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aminteam vag de o feti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pe atunci purta ochelari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obraji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foarte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Mama ei o certa adesea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deranja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Fata se apropie de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Eu mi-l amintesc.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iatul cel cuminte!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apoi la familia Charton.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Femeia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ri, fu foarte bucuroas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A, te-ai întors? S-a întâmplat ceva?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n-am mai plecat.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fost aici ieri?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fi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tiut!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seara, Odile a trecut pe la tine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invite la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a crezut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te-ai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 la Bourges.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Am luat masa la Bellac. La fel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ieri, am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ncat la restaurant.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fi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tiut! Un om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plus sau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minus la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Bine! Te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nz.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umesc, dar nu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trec 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zi. Mi-am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tot ce aveam nevoie.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jenezi de noi. Odile ar fi foarte bucuroas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revad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bunicul? Cum e? Lui Odile i-au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are mult.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Digresiunile 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nuite. Suntem trec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 pe lume, nimeni nu-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 ceasul mor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Ascult,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un moment prielnic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iau la revedere.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beau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din nou vinul cel prost al bunciului? A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 o sticl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dulap. Tot acolo mai descop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un vin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u,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mult mai de calitate.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Oare bunicul bea de unul singur? Sau cinstea câte un client, când încheiau o afacere?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ndoial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asta era ipoteza corect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Poate mai avea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altele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pivni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ndesc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arunc un ochi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acolo.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pivni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 trei compartimente: unul cu vin, altul pentru cartofi, cealalt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fructe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legume.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 interzis, descoperind comoara pe care o avea strâns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aici: rafturi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ntregi pline de sticle frumos aranjate: Champigny, Dissay, Chauvigny, Jaulnay, Saix.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sticle de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ampanie.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Deci,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nu era chiar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zg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rcit. Cheltuia destul de mult pentru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cerile sale. Dar nu mi-ar fi oferit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pahar de vin bun.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Iau un Château-Latour de zece ani.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solitar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col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lat bine de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Apoi –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curat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sufragerie.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Pun seiful la loc, dau cu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tura,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 lenjeria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tiat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jos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aranjez mobila.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aud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zgomotul unui motor. O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chiar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casei.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ntorc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arunc o privire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aplec peste fereastr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resc un om cu o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ngrijit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nalt, cu ochelari.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ndul lui, acesta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salut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ceremonios.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Domnul Eric Janicaut?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ziua.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numesc Huppert, notarul din Saint-Junien. Bunicul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mi-a acordat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ncrederea 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de fiecare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o tranzac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oarecare m-a consultat. Am fost la spitalul din Bellac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aflu despre starea 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 s-a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aici.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îndrept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de intrare.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mpinare.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doresc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puternic pentru a suporta aceste triste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mprejur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 prin care trece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i. Am cunoscut-o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bunica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pe mama,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era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mai mic.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ochi, apoi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aminti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mine?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cui semn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nu.</w:t>
      </w:r>
    </w:p>
    <w:p w:rsidR="00E82559" w:rsidRPr="009C37A7" w:rsidRDefault="00E82559" w:rsidP="006671E3">
      <w:pPr>
        <w:widowControl w:val="0"/>
        <w:tabs>
          <w:tab w:val="left" w:pos="5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nului Janicaut a devenit mai delicat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Medicul, un prieten de-al meu, mi-a dat de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se simte deloc bine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alt accident ar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oric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Discu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avansa.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-l chem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ceea ce doream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evit.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eleag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ezitarea mea: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O,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foarte bine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neglija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la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ce vre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 Pentru el, cur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enia nu prea conta.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Îl ghidai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voi abuza de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voin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clipe, domnule Janicaut.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decis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vizitez este doar pentru 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asigura de tot sprijinul meu,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mprejurare, cât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privin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testamentului.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tai un scaun: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loc,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rog.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ochelarii pe nas.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Domnul Janicaut nu mi-a înaintat niciun testament. M-ar fi consultat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fi conceput vreunul. 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vreodat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aluzie la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ceva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prezen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s-a referit la ce va face cu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bunurile sale?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Mi-a pomenit de curând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eu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 singurul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tenitor.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Deci nu va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nicio complica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Bunicul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ugase: </w:t>
      </w:r>
      <w:r w:rsidRPr="009C37A7">
        <w:rPr>
          <w:rFonts w:ascii="Baskerville Old Face" w:hAnsi="Baskerville Old Face" w:cs="Baskerville Old Face"/>
          <w:sz w:val="28"/>
          <w:szCs w:val="28"/>
        </w:rPr>
        <w:t>„Î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voi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 o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rtie. Vei urma instruc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iunile pe care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le voi da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 Oare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fost vorba despre un testament?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cuse deja?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Notarul 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drese glasul.</w:t>
      </w:r>
    </w:p>
    <w:p w:rsidR="00E82559" w:rsidRPr="009C37A7" w:rsidRDefault="00E82559" w:rsidP="006671E3">
      <w:pPr>
        <w:widowControl w:val="0"/>
        <w:tabs>
          <w:tab w:val="left" w:pos="55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vreme cu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tenitorul, permite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i-mi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transmit o propunere foarte interesant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Ce propunere?</w:t>
      </w:r>
    </w:p>
    <w:p w:rsidR="00E82559" w:rsidRPr="009C37A7" w:rsidRDefault="00E82559" w:rsidP="006671E3">
      <w:pPr>
        <w:widowControl w:val="0"/>
        <w:tabs>
          <w:tab w:val="left" w:pos="5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un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 pentru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proprietate: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ntul, cl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direa.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 un semn larg din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Tot ce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ncruntai.</w:t>
      </w:r>
    </w:p>
    <w:p w:rsidR="00E82559" w:rsidRPr="009C37A7" w:rsidRDefault="00E82559" w:rsidP="006671E3">
      <w:pPr>
        <w:widowControl w:val="0"/>
        <w:tabs>
          <w:tab w:val="left" w:pos="54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meu a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 de-a lungul timpului o colec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impresionant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obiecte de 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Bineîn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eles. O vom evalua la cel mai bun curs. Va fi inclus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nzare, cu tot restul.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vedea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conveni.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presupun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fi o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urare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din satul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uitat de lume.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amintii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 mai spusese: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lichidezi proprietatea pentru a lua în schimbul ei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nimic.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ziua de azi nu merit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vinzi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 situa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acolo de unde veni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iar casa de aici va necesita o modernizare care 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nghi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sume monstruoase.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deja o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cu banii de aici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putea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 o locuin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vacan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aproape de unde sta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cine este acest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tor? Vreun filantrop?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Domnul Huppert surâse, descoperindu-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iva din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aur.</w:t>
      </w:r>
    </w:p>
    <w:p w:rsidR="00E82559" w:rsidRPr="009C37A7" w:rsidRDefault="00E82559" w:rsidP="006671E3">
      <w:pPr>
        <w:widowControl w:val="0"/>
        <w:tabs>
          <w:tab w:val="left" w:pos="5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tocmai. Este vorba despre o persoan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are suficient capital pentru a-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permite unele fantezii. Mai extravagante. Sunt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rcinat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pe aici o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veche, pe care s-o cumpere cu tot cu mobilier. Exact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cum ar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cineva care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o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zicem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este vorba despre un original. Dar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face o 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profita de oferta asta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nebunia 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Ridicai din umeri.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Totu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refuz oferta.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uimit.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auzi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suma despre care vorbim.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Bunicul mi-a recomandat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respect dorin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Este vorba despre o comunicare oarecare, oral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din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eleg.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Nu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obligat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seama de ea.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am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ridicai. Notarul se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ndul lui.</w:t>
      </w:r>
    </w:p>
    <w:p w:rsidR="00E82559" w:rsidRPr="009C37A7" w:rsidRDefault="00E82559" w:rsidP="006671E3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Permite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i-mi, domnule Janicaut,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consider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decizie 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drept una provizorie.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spunsul meu va fi altul nici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expuse din nou argumentele sale.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condusei la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orice caz, ne vom revedea în curând.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Ceea ce însemna: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moartea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nului.</w:t>
      </w:r>
    </w:p>
    <w:p w:rsidR="00650ADB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Altul care abia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vad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mort.</w:t>
      </w:r>
    </w:p>
    <w:p w:rsidR="00650ADB" w:rsidRPr="009C37A7" w:rsidRDefault="00650ADB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9C37A7">
        <w:rPr>
          <w:rFonts w:ascii="Baskerville Old Face" w:hAnsi="Baskerville Old Face"/>
          <w:i/>
          <w:noProof/>
          <w:sz w:val="28"/>
        </w:rPr>
        <w:lastRenderedPageBreak/>
        <w:t>Capitolul 7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plecarea notarului,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apucai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caut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rtia de care-mi vorbise bunicul. Cercetai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documentele din dulapul spart de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i. Le trecui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revist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unul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unul.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sertare, deschisei toate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ile mobilei.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sei concluzia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fusese surprins de criz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avusese timp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lase indica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iile de care vorbise.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Sau poate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rtia se afla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seif?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sparg?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Ar fi un gest imprudent,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ta vreme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bunicul nu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mort.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revenea?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prezentai la spital la ora trei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clipe la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iul bolbavului. Era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întrebai pe infirmier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despre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rerea medicului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starea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nului era ireversibil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întoarcere,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prin centrul commercial din Saint-Junien. De fapt,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ciuda numelui pompos, era vorba despre o simpl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magazine.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Nimic nu se schimbase de atâta vreme. Merceria Nollet avea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aspect ca acum un deceniu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bine. Cu excep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minor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apari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iei unei statui din plastic reprez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nd-o pe zei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Venus, care purta un slip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 sutien din dantel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neagr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Mama 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cumpere de aici maiouri din bumbac pentru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Doamna Nollet, volubil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glumea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 mereu cu câte o bomboan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Juliette era pe acolo,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ntotdeauna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depozit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controb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im printre haine,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timp ce mamele noastre discutau.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eram mic,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cea mirosul stofelor noi. Fata 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ntindea pe toate, ascunz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ndu-se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spatele lor, de unde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sperie.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nu toate jocurile noastre erau inocente. Fata 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punea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mine s-o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Mi-aduc aminte de ziua în care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joac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nceput. Mama venise la magazinul mamei Juliettei pentru 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nasturi asorta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unei rochii.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Vara care a urmat, Juliette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</w:t>
      </w:r>
      <w:r w:rsidRPr="009C37A7">
        <w:rPr>
          <w:rFonts w:ascii="Cambria" w:hAnsi="Cambria" w:cs="Cambria"/>
          <w:sz w:val="28"/>
          <w:szCs w:val="28"/>
        </w:rPr>
        <w:t>ăţă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joc v-a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ascunselea. Micu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Odile, mai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noi,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stea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numere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o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zece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zece. Apoi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noi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caute prin fânul din pod.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sea, era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ndul nostru. Dar asta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 destul de rar.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de micu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Odile. Era brunet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dulcic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cea. Dar Juliette avea grij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ne lase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prea mult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mare vitez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era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ndul 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Abia aveam timp s-o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ceaf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prindea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avui ocazia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stau mai mult timp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turi de 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eram gata s-o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i. Dar atunci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strig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Împing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magazinului. Un clopo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 se aude sunând.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 imediat.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Eric!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 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cobor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de pe scaunul pe care era coco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Te-ai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 deci...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N-am mai plecat deloc.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unde-i fost? se mir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stat la bunicul.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 Am vrut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ntorc, dar m-am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ndit. Am sunat la patronul meu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l-am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voi lua un mic concediu.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Fata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privea uimit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tiut! zise ea, la fel ca doamna Charton.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Vorbea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optit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eu o imitai.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din st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spuse: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Mama doarme. Are insomnii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doarme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-amiaza. Vii de la spital?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Am fost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 ieri. Dar nu m-au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Pe mine m-au concediat foarte repede.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 îmi puse mâna pe 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vrei, dragul meu Eric? Nimeni nu poate împiedica asta.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Oftai.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dispera.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tandru pe obraz.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spunsei. Buzele noastre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aici.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trece vreo client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urmai.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conduse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depozit, printre cupoanele de stof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care mi le aminteam din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 râse.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Locul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sta 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ntinere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foarte mult. Nu crezi?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trase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col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 camerei mai slab luminat.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Aici ne jucam. Mai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bluza.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amintim mai bine.</w:t>
      </w:r>
    </w:p>
    <w:p w:rsidR="001E6A0C" w:rsidRPr="009C37A7" w:rsidRDefault="001E6A0C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Întors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ocupai din nou de cur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enie,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camera mea, unde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primesc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 vizita Juliettei.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Ascunsei în dulap, sub cuverturi, carabina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ele,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cutiile de bijuterii.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Era ora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apte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terminai treaba.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Venise seara.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mai aveam altceva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cut, dar inactivitatea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loc ideilor negre.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puteam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iert pentru ceea ce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cusem.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Alte gânduri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asaltau de asemenea. Oare nu eram prea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bit refuz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propunerea lui Huppert? Aveam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nmorm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ntez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locul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 ar fi fost cu mine. Dar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fi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ar mai fi avut curajul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aici?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repro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am de asemenea,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infidelit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mele. Timp de zece ani n-o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elasem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acum, erau deja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femei: Mireille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Juliette.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al nim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dat orice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pot duce o existen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calm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Munca, o fiin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drag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complica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 Nu eram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 De altfel, nici nu fusesem un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, ci numai un punga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uri. Nici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rolul unui criminal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aveam câteva ore bune înaintea mea pentru a-mi face procese de con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Mai puteam pierde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timp cu prepararea mesei de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fac o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plic?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rasem destule astfel de provizii.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iau cina la restaurantul din Bellac?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avea destui bani pentru asta. Dar era mai bine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public.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Eric!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auzii numele strigat de o voce melodioas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uitai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Era o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brunet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frumoas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cu 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nnodat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deasupra buricului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pantaloni foarte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Odile.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mpinare. 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lbaticule ce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foc pe obraji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 o palm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peste ceaf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sprijinit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meu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nit.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omul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caute la tine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vizuin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Tu nu ai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ar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 pe la noi?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fost la Bellac.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ieri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Pe la ora zece?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 un semn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 mea.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Unde ai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inut-o ascuns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spatele casei.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Da?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pe chipul ei sur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sul de copil,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ntotdeauna bucuroas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cei mai mari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ea.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Nici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car nu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 trecut prin cap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vizitezi, nu-i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am trecut pe la tine.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fost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iar ieri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lucru. Muncesc la Bellac, la o fabric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pantofi. La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 acolo, la cantin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fix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privirea ei de copil.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te-ai schimbat.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sii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spund. Ea era cu patru ani mai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 abia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adolescen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auzit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mai venit pe aici,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mai multe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nduri. Am fi putut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vedem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fi stat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zile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ai fi fugit ca un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lbatic ce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Bunicul nu mi-a propus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Odile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umeri.</w:t>
      </w:r>
    </w:p>
    <w:p w:rsidR="00E82559" w:rsidRPr="009C37A7" w:rsidRDefault="00E82559" w:rsidP="006671E3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Tataie Janicaut este o persoan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special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cum zice mama.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ea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 tot.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La ce te referi?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O, nimic. E cam obraznic cu fetele.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tine?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oricare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vorbim despre asta. Omul e bolnav. Vei veni cu mine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iei cina. Haide!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ncuie casa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pornim.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Primii cu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cere invita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Familia Charton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primi cu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 deschise.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inele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 bucuros din coad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Charton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asigur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devenisem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iat al dracului de chipe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te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erai doar un mucos!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 crescut bine, micu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ul! glumi Odile.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o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, friptur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garnitur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cartofi, br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fructe, toate stropite cu vin bun, rubiniu. Vorbir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de bunicul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despre ai mei, despre mine. Conversa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nuite la un pahar.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privin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persoanei mele, fui foarte discret.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 în feronerie.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 meserie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destul de mult.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pahar de vin?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Acceptai bucuros,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eam bine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de ei. Noaptea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zuse. Doamna Charton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masa, ascunz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du-</w:t>
      </w:r>
      <w:r w:rsidRPr="009C37A7">
        <w:rPr>
          <w:rFonts w:ascii="Cambria" w:hAnsi="Cambria" w:cs="Cambria"/>
          <w:sz w:val="28"/>
          <w:szCs w:val="28"/>
        </w:rPr>
        <w:lastRenderedPageBreak/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scatul. La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lumea se culc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devreme.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 mult pentru cin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mare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cere. Vino ori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ori ai timp la noi la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Te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oric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Odile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conduse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conduc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iva pa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 un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or, frunzele copacilor tremurau.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 plictise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pe aici, nu? Nu e ca la ora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, unde ai mereu ceva de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ies prea mult nici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la Bourges.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Cum se face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te-ai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torit?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pe cineva potrivit.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fi vrut.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tu?</w:t>
      </w:r>
    </w:p>
    <w:p w:rsidR="00E82559" w:rsidRPr="009C37A7" w:rsidRDefault="00E82559" w:rsidP="006671E3">
      <w:pPr>
        <w:widowControl w:val="0"/>
        <w:tabs>
          <w:tab w:val="left" w:pos="5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Eu sunt prea dificil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Nici Juliette nu s-a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ritat. Ai mai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zut-o?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Ne-am întâlnit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Odile izbucni în râs, se opri din mers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ie pe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 eram mici, voi doi.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credea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foarte proast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ferea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mine.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veni?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Surâsul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deveni echivoc.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Haide, haide, nu mai ai de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fere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acum.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foarte bine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juca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Altfel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ceilal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copii.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priveam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ori aveam chef prin lucarna podului. Dar asta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impresiona prea tare.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fost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m-ai fi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mine. De altfel,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rutai din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Tac, jenat. Deci micu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se ocupa cu spionatul.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eu, care o credeam inocent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Dar ce-o apucase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evoce aceste amintiri? O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poveste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astfel de lucruri unui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iat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ascunse, nu? Desigur, fata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cea, era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afectuoas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poate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profitat de avansurile ei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it nevoia de o apropiere, dar nu era cazul acum.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ea, am crezut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venise momentul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acorzi mai mult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ie. M-ai condus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pivni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priveai altfel, eram singuri, era întuneric. Dar te-a strigat bunica 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 repede. Vai, ce dezam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putut fi!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ntrerupse povestirea,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 din nou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mearg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spuse oft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ce tot spun? Vei putea crede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cred nimic. Toate astea au fost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rii.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Desigur. Sunt o proast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nu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imagina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avut un scop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am povestit toate astea, zise ea sec.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Nici nu mi-am închipuit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ceva.</w:t>
      </w:r>
    </w:p>
    <w:p w:rsidR="00E82559" w:rsidRPr="009C37A7" w:rsidRDefault="00E82559" w:rsidP="006671E3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vorbim despre asta. 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deja am ajuns. Pe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îndep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sei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mijlocul drumului, nedumerit.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striga-o? Doar ca s-o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Ezitai prea mult. Nu se mai auzea decât zgomotul pa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rtare.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Adormii târziu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trezii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repetate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nduri.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somn ad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nc, din care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sculai speriat de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la fereastr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zui o furgonet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La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, auzii din nou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aplecai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 cine bate. Un om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cat cu blugi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tricou albastru murdar, cu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oache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must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de mongol se afla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 voce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Doarme?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Cine?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Tataie!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Nu-i aici.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unde 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La spital.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ce are?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 avut o criz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cardiac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Grav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La naiba!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Tipul se strâmb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rpin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ndu-se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cap.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cine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Nepotul lui!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Îi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locul?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Depinde despre ce e vorba.</w:t>
      </w:r>
    </w:p>
    <w:p w:rsidR="00E82559" w:rsidRPr="009C37A7" w:rsidRDefault="00E82559" w:rsidP="006671E3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Pentru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ajungem cu pl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ile la zi.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datoreaz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bani.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Atunci, regret, dar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reveni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Se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nou.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o datorie, trebuie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pentru ce 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 bani?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Pentru marfa pe care i-am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sat-o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depozit.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Care anume?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lucruri.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 factur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Poftim?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Întrebarea mea îl enerv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unde ai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 tu, de pe ce planet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? Doar nu avem nevoie de chestii de-astea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 noi.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ghicise bine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se aproviziona de la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Pentru noi,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dai cuv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ntul ajunge. Suntem cinsti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Nu eram prea convins de asta,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evit ca omul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exagereze suma pe care o avea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ncasat.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Îl voi întreba pe bunicul despre asta. Omul izbucni.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elegi. Datoria trebuie reglat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loc.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vrei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ti,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dai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napoi marfa. Coboar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deschizi,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eu unde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aveam de gând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lase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caute prin stoc,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 exact care era marfa ce trebuia returnat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riscat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ia mai mult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adusese.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Coborî sau urc eu?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convins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atitudinea lui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intimidase.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Mai târziu.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zile.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Ah, tic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losule!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duse la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scoase din furgonet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cric, cu care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eze fereastra.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rtez, nu mai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solu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aduc carabina. O luai din locul unde o pusesem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din nou la fereastr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Hei, îl strigai,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capul!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ri,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sufoc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indignare.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Gunoiule!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pentru asta!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insulte, dar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timp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retragere,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ndu-se la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Ne mai întâlnim noi, viteazule!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Nu-l sl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bii din ochi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demar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isem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sperii! Nu m-a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crezut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stare.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putut trage, nici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car un foc de amenin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aer. Ce voi face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reveni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it de 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voi amenin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 ei? Eram gata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capitulez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pentru ceea ce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cusem, chiar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nu-mi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sase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alternativ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 intra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eu voi fi plecat?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ora nou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amintii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telefonez Georgettei.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Ajunsei la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ta din Saint-Junien. Doamna de la birou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repet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de telefon, apoi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trimise la cabin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Duce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 secretara magazinului.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Doamna Bollard, la telefon, o chem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 pe Georgette.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Auzii apoi vocea îngrijorat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prietenei mele.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ti? Cum merge?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Destul de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Tonul meu o îngrijor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probleme?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Oarecum. Dar nu vor mai dura.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Bunicul?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Nimic nou. Tu ce-ai aflat?</w:t>
      </w:r>
    </w:p>
    <w:p w:rsidR="00E82559" w:rsidRPr="009C37A7" w:rsidRDefault="00E82559" w:rsidP="006671E3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Colega mea nu a povestit nimic. Curioas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ieri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lucru, am luat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am trecut pe acolo. Obloanele erau trase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Poate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cauza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ntului. Cum nu am aflat nimic acolo, am luat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rul de telefon de la un garaj din apropiere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ntoarcere am sunat acolo, spunând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vorbesc cu persoana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chestiune, dar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spunde. Mi-a explicat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era ceva neobi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nuit,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era vorba despre un reprezentant comercial care locuie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la Paris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vine pe acolo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foarte rare ocazii,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o zi, maximum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Ascultam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tile.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auzi?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elegi, s-ar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ceva timp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Eu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elesei esen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ialul: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omul era mort.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Ceea ce e un lucru bun,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ncuraj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Georgette.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eu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ceam,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Am vorbit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administratoarea. Totul e bine. Patronul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nu a mai insistat. Suntem la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post. Trebuie doar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bdare.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suni, da?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Sigur.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opti.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i-e dor de mine?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Foarte mult.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Dragul meu!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mie mi-e dor de tine. Te pup.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la unsprezece jum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 auzii motorul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inii Juliettei.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promis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tesc ceva,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anun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oprind. Azi e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rg la Bellac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s-ar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avem prea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la magazin, mama se va descurca de una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I-am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iau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nzul la doica mea.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Scoase din saco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ceea ce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rase.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adus salat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carne de friptur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cartofi.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Purta o rochie sarafan ocru, care-i venea foarte bine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 potrivea de minune cu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ei cu tente de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 aprins.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 pasiune ce promitea o noapte de vis, apoi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ria pe care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ncercasem s-o cur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ce avusesem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Cam murdar pe aici, zise ea strâmbând din nas. Crezi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sim vreo tigaie curat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bufet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decise: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asta va merge.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i-e foame, nu-i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Normal.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cu un sur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 ambiguu, apoi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explic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bine: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alte cuvinte, preferi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sau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fraza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suspans, dar astfel era mai clar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 fi spus lucrurilor pe nume.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ndesc bine, e cam devreme pentru masa de prânz.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spunsul meu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cu.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se din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inima.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Unde mergem?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Sus,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O prinsei de talie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urcar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scara.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opri în prag,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o mutri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dezam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Nu-i prea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decorul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sta.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patul. Nu putem dormi amândoi. Dar nu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e scopul, nu?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pat,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scoat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hainele.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N-ai de gând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dezbraci?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O ascultai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desf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Ce-i cu pansamentul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 nimica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Te-a zgâriat vreo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</w:t>
      </w:r>
    </w:p>
    <w:p w:rsidR="00E82559" w:rsidRPr="009C37A7" w:rsidRDefault="00E82559" w:rsidP="006671E3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ce alb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ti! Nu te duci deloc la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trand? Dar nu-i nimic.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 placi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a.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foarte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Râse din nou.</w:t>
      </w:r>
    </w:p>
    <w:p w:rsidR="00E82559" w:rsidRPr="009C37A7" w:rsidRDefault="00E82559" w:rsidP="006671E3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te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nceputurile noastre amoroase sunt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 vechi!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abia acum.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efuziunile noastre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ti, am fost cuminte pân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aisprezece ani?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zeci. Doar flirturi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timp ce tu.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fost singura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care am iubit-o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tinere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 mea.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 cred, dragul meu prieten.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Patul era atât de strâmt încât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unul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celuilalt. Încercam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suflul.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i-e bine?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spund, convins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mi-a fost mai bine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bine decât cu Georgette,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recunosc.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apoi, toate grijle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obsesiile mele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Pentru moment.</w:t>
      </w:r>
    </w:p>
    <w:p w:rsidR="00E82559" w:rsidRPr="009C37A7" w:rsidRDefault="00E82559" w:rsidP="006671E3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fi putut încerca asta mai devreme, murmur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 Dar mai bine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Avem viitorul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nainte, nu? Ce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rere ai?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Viitorul? Insinua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fi putut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nem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Nu dorea numai o simpl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aventur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isem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nu-i spusesem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o rela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ie, o amant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voia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divor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eze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torim, o amant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care eram foarte legat.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De mâini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picioare.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spui? repet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Sigur.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iube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ti, te iubesc, suntem liberi.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tesc terenul. Mama e de mod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veche, 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ntr-una din zilele care vin te voi invita la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noi.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apoi, venind de la spital, vei putea trece mai des pe la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elasem. Juliette se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ndea la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 voce schimbat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punctul în care ne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acum,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avem nimic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ascundem.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pun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ntrebare. Nu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fata a 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Care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explic. Mi-ai spus ieri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aici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cu ziua de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Ei bine,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ai plecat tu, a venit la magazin secretara medicului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ef de la spitalul din Bellac.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Saint-Junien, dar este o client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fidel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vine mereu la noi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turi.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ntrebat-o despre starea bunicului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i-am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cunosc,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suntem prieteni din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din vorb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-n vorb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fata mi-a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sunat luni la spital. Din Bourges. Nu se poate, am contrazis-o, domnul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Janicaut locuie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casa bunicului de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la Moara. Dar a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auzit foarte clar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i-ai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suni din Bourges.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ii. Alibiul meu era gata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pr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neg, Juliette ar fi fost intrigat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am de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tem de ea,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alege o cale de mijloc.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spun tot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rul, voi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scap cu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curat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M-am întors la Bourges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seara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 plecat de acolo luni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Ieri, nu am avut chef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vorbesc despre asta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spus altceva.</w:t>
      </w:r>
    </w:p>
    <w:p w:rsidR="00E82559" w:rsidRPr="009C37A7" w:rsidRDefault="00E82559" w:rsidP="006671E3">
      <w:pPr>
        <w:widowControl w:val="0"/>
        <w:tabs>
          <w:tab w:val="left" w:pos="5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 n-ai avut chef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spui? Poate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preferat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nu-mi spui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cineva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ta, o femeie care te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Plecai umil capul.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iertat. Nu-mi imaginam defel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singur.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 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 vecin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palier.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Atunci, n-are nicio importan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Doar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e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frumoas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mine.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Niciuna, nici alta.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zgomotos pe obraz.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un mic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mecher,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tiai? Eu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jur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am nicio rela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 am avut numai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acum. Cu mine,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ncercarea fusese concludent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asta erai atât de nec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jit? Crezi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n-am remarcat aerul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ngrijorat?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numai din cauza asta. Am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alte probleme.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probleme?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Îi povestit despre vizita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iganului.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 se încrunt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duci la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 afaceri necurate?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de ce nu?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Bine. Alte necazuri?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A venit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 notar. Pe nume Huppert.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voia?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ncheiai povestirea, vorbi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ea: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deloc comportamentul lui. Nu-i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un corb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utare de prad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Fii 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are niciun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tor. El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cumpere. Va achizi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iona proprietatea în bloc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va vinde apoi separat terenul,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marfa din depozit.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la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bun, te asigur.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te 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lit.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am de gând.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Altceva?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Nimic.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Nu-mi mai ascunzi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altele? Sunt gata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ajut cu orice.</w:t>
      </w:r>
    </w:p>
    <w:p w:rsidR="00650ADB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ndoiam, dar unele lucruri nu le puteam spune. Mi-era imposibil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povestesc despre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bunicului fusese spart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exemplu. S-ar fi mirat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am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atunci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am descoperit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vorba despre un jaf.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fost obligat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spun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altele.</w:t>
      </w:r>
    </w:p>
    <w:p w:rsidR="00650ADB" w:rsidRPr="009C37A7" w:rsidRDefault="00650ADB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9C37A7">
        <w:rPr>
          <w:rFonts w:ascii="Baskerville Old Face" w:hAnsi="Baskerville Old Face"/>
          <w:i/>
          <w:noProof/>
          <w:sz w:val="28"/>
        </w:rPr>
        <w:lastRenderedPageBreak/>
        <w:t>Capitolul 8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 colib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asta poate fi foarte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un iubit cu care s-o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dar, sincer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 mi-a cam ajuns. Din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ai nevoie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o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confortabil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cu baie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cald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am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lnim la Bellac. Vom merge la un hotel. N-am mai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ceva, dar este un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nceput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toate.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tepta la ora cinci la barul P.M.U.,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Republicii. Hotelul nu-i departe.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plecarea ei,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urcai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pornii la Bellac. Infirmiera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decât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arunc o privire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camera bolnavului.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Plecai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intrai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cafenea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beau o bere. Pe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descoperii un jurnal local din Bourges.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Stupefiat, citii titlul de pe prima pagin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torii de seifuri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nestingheri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incursiunile.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 corespondent din Dun-sur-Auron, o localitate situat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vreo treizeci de kilometrii de Bourges, relata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edin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vacan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unui comerciant din Issoudun, domnul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Chambost, fusese vizitat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banda de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ntase regiunea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 Seiful fusese spart. Paguba era evaluat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milioane de franci.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rerea proprietarului, jaful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avut loc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cursul nop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de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spre luni.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lovitur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care eu nu aveam niciun amestec. Prin urmare, a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 concuren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acest domeniu. Poate chiar cititori ai ziarului care-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spuseser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De ce nu?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Într-un fel, vestea era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descoper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vor fi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responsabili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pentru celelalte furturi. Pe de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continuarea jafurilor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va alerta pe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ti, care-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vor dubla eforturile.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Chambost? Numele figura oare pe lista mea? Nu mai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ntorsei la Moara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cu o zi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nainte, venirea nop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sperie,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ea vine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la aer,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ezai pe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de piatr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ridicai, auzind zgomot de pa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 Era Odile, cu sur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sul ei vioi pe chip.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ntr-un maiou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blugi alba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tri.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Hei, Eric, te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core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aplec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spre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Odile.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bate vântul, 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fie frig.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pe mine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plecat ieri 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repede?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sunt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pe obraz.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Foarte bine,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ce?</w:t>
      </w:r>
    </w:p>
    <w:p w:rsidR="00E82559" w:rsidRPr="009C37A7" w:rsidRDefault="00E82559" w:rsidP="006671E3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m-am enervat. Aveai aerul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judeci mult prea aspru.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Bine, recunosc, nu am fost foarte diplomat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Mi s-a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convin vorbele pe care le-am spus,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enerveaz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insistat cu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pove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trecute.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Te-ai în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elat.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apoi, ca replic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compor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exagerat de politicos.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s-a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rut.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pare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te-am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sunt foarte bucuros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din nou, te asigur. Te ascultam cu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cere, dar sunt timid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ngaci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 fost paralizat de sinceritatea cu care vorbeai despre amintirile tale din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ai fugit, am vrut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strig, dar nu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znit.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bucur.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apoi, cu un 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mbet mali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ios: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 m-ai fi strigat?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Deja nu mai putea controla discu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stai cu mine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vorbe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despre vreme?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tai curaj.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am uitat.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fost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timid.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ai fi fost cu Juliette.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Ea era cea cu ini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iativa.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aprob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Odile, nici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ndoiam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teau lucrurile. Te acapara, era geloas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Chiar, ai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zut-o ieri?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mai prudent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N-ai pierdut nimic! Una ca ea.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V-a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certat?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ne mai vorbim.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când?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mai mult de un an.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repro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ezi?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Mai multe. Intre altele,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pit de sub ochi 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iat la un bal. Eu doar flirtam cu el. Juliette l-a luat pe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nu s-au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Eu nu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lupt cu ea, are alte metode.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besc s-o aprob: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Foarte bine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procedezi la fel.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înro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n-am venit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discut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m. Mama te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masa.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mergem.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bucurai din nou de ospitalitatea familiei Charton,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ldura unui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min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rat. La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itul mesei, Odile anun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conduce o bucat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drum.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 data asta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de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drumul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apropiere de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vorbind numai lucruri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importan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dui 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situa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asta avea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schimbe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momentul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 la revedere.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 mâine, Eric.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dormi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Noapte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Odile!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trecu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tul meu.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rutul care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fu o simpl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joac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copii. Fata 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du capul pe spate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lipi trupul de al meu. Oare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nsemna pentru ea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a flirta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?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unde avea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mearg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 N-a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 nici s-o sperii, nici s-o dezag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mesc. O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or, iar ea nu protesteaz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schimb, pare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ndemne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 mai departe.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Luna,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se vede ca o pat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luminoas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printre nori.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cerea nu este tulburat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suspinele Odilei.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Mi se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adormi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ndurile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nou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dea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rcoale.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isem iar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i. Nu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cedez ispitei de-a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ruta. Dar nu rezistasem tenta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iei.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nfundam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complica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sens. De la o zi la alta era posibil ca fetele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afle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 rivale.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aveam de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stabilesc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tun cu Georgette.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Georgette, Mehun-sur-Yevre, victima.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pas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 de noapte se aude departe,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greu din aripi.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vine un miros proasp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 de 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 cosit.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Mi-e cald,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rcolesc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pat, nu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esc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adorm.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totu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dormeam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bine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el!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Simt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miros de fum, ca de lemne arse.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Deschid ochii. Cadranul luminos al ceasului meu de mân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miezul nop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 Cine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foc la ora asta?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la fereastr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resc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curte un nor gros de fum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 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Foc!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Alerg la parter descul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pijama. Deschid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ies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Iau furtunul pentru irigarea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dinii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stropesc 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care se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peste tot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preajma mea. Fumul pare aici mai gros,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luie. 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esc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dau lacrimile, dar continuu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lupt cu cea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care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mpresoar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pal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 fumul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atunci realizai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focul era deja stins.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cum se face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focul nu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ntinsese?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amintesc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bunicul mi se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nsese de starea proast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acoperi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ului.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 de ploaie se infiltrase bine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ziduri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aceea incendiul nu proliferase.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Altfel,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ars de viu.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un act criminal, nu mai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pea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ndoial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Cât despre cel care pusese focul, îl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nuiam pe omul care venise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banii datora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bunicul.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Oare se mai afla pe aici?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Las din mân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furtunul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alerg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iau carabina. Sunt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trag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fi nevoie.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tui de paz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auzii coco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nd, anun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venirea zorilor.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Abia atunci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dusei la culcare, neuit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ez carabina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Pijamaua mirosea a fum.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frig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putut muri carbonizat. Deschisei fereastra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privii balta de culoare neagr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se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Constatai îns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pagubele sunt minime.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mai puteam dormi,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din nou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curtea,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mizeria.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aveam dreptul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 nim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 de daune.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nghit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tac,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strez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chiuveta de la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mbrac.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 se mai aude? Un zgomot de motor.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apropiai de fereastr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gata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r. Adusesem de sus carabina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sasem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cuier.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nu pare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camioneta mongolului.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 este un Austin verde, nou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Din ea coboar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femeie blond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Este absolut încânt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toare, frumoas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o fiin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basm. Chipul ei fin, delicat, este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cusur. Are pome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reliefa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ochii verzi ca smaraldul.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este strâns în coc la spate. Poart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bluz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bleu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fust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un alb imaculat.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îndreapt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; mersul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are o gra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infinit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Am fost dintotdeauna sensibil la frumuse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ea femeii. Sensibil, dar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uimit, aproape prostit. Unele dintre clientele mele de la Bourges produseser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asupra mea acest efect. Nu foarte multe; le pot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 pe degetele de la o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alta care 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ntrecea. Simt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fuge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ntul de sub picioare.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Domnul Janicaut?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Vocea. Vocea ei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je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nu sunt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primesc o astfel de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Sunt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mbr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cat ca vai de mine, sunt absolut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ndem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natic de felul meu.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fac o impresie proast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ca un 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ran idiot. Va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de de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ta tot.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 toate astea, deschid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a. Pe chipul ei citesc surpriza.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ziua, domnule. Domnul Janicaut e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esc cu greu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formulez un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 E la spital.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O! E grav?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Foarte. Inima.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Vai,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tiam.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din familie?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 nepotul lui.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Eu sunt doamna Limbourg. Locuiesc la Verneuil, la câ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iva kilometri de aici.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Numele ei nu-mi spune nimic.</w:t>
      </w:r>
    </w:p>
    <w:p w:rsidR="00E82559" w:rsidRPr="009C37A7" w:rsidRDefault="00E82559" w:rsidP="006671E3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Doamna Limbourg, insist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 Bunicul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v-a vorbit de mine?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4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 cumnata domnului Berteau, care are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ria Thevenin la Mieussy,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Bellac.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nici numele respective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ajutar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mult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muresc.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Vorbesc despre Berteau. Domnul Berteau.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Tonul ei era neîncrez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tor. Nu putea crede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nu-l cunosc pe acest domn.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vorba despre un om important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comunitate.</w:t>
      </w:r>
    </w:p>
    <w:p w:rsidR="00E82559" w:rsidRPr="009C37A7" w:rsidRDefault="00E82559" w:rsidP="006671E3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regret. Nu locuiesc aici, ci la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sute de kilometri 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rtare. Nu am stat aici, la Saint-Junien,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Frumosul chip al doamnei Limbourg se destinse.</w:t>
      </w:r>
    </w:p>
    <w:p w:rsidR="00E82559" w:rsidRPr="009C37A7" w:rsidRDefault="00E82559" w:rsidP="006671E3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Acum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eleg. Bunicul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v-a spus, probabil,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eu sunt unul dintre cei mai importan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clien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de la el tot felul de obiecte, ori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ori am ocazia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 ive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ceva ce-mi convine. Mi-a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ndut chiar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piese absolut remarcabile: o vaz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Dezbois, un platou excep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ional, o statuet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eau.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pricep deloc la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degeaba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spune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Zâmbi auzindu-mi cuvintele. Surâsul ei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emo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Aveam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tul uscat,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mplele mi se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Oare ce-a spus? Parc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ntrebat ceva.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lb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ngrozitor: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Po. Poftim?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vrea?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vinde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acum ceva.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fi venit degeaba.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refuz, va pleca.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Ezit. Nu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 imediat.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ce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 Sunt la dispozi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conduc în sala-depozit. Razele soarelui abia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trund prin jaluzele. Le ridic. Doamna Limbourg se plimb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printre mobilele pr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fuite, prive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 obiectele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irate pe jos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dezordine.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arat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unul, face comentarii la care eu nu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cu un chinuit: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da,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 vr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jit de profilul ei, de buclele ei fermec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toare, de talia ei delicat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Voi lua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fructier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dumnevoastr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pute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stabili un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exact pentru ea,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voi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ntreba pe domnul Janicaut.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 nu va fi posibil.</w:t>
      </w:r>
    </w:p>
    <w:p w:rsidR="00E82559" w:rsidRPr="009C37A7" w:rsidRDefault="00E82559" w:rsidP="006671E3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Îmi cer scuze.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situa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este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grav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Cum proced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spune bucuros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ruiesc obiectul pe care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l-a ales, dar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care-i va fi reac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 pe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O, nu, zise ea. Nu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profit de lipsa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experien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acest domeniu.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sugerez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o evaluare, la un expert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i. Sunt destui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Bellac.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merge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livra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obiectul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ine? Cu un telefon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tept. Uita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cartea mea de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Scoase din geant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carte de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mi-o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La orice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spune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voi fi preg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 Casa mea 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de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sit. Pe aici e numit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castelul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este un vechi conac cu un turn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gen medieval. O locuin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prea mare pentru mine.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stau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acolo, pentru moment. Fiul meu e plecat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vacan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mei, eu sunt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mai bine de doi ani, soacra mea a murit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var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Se opri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se din nou. 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mbetul ei era o minune, ca o raz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soare, ca un boboc de floare ce se deschide.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acord?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întrebare ce nu putea avea decât un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Desigur,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O voi revedea, fie numai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pentru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secunde. Eram de pe acum fericit.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conduc la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vis.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ntinse mâna, abia avui curajul s-o ating. Se urc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volan, iar fusta ei alb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or pe genunchi.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nchide portiera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porne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Oare îi spusesem „la revedere”?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Scot din buzunar cartea de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Corinne Limbourg.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spun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numele.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Intru în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beau un pahar de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Deja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regret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lnire.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Ah, ce mai idiot!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spun. Numai asta-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mai lipsea.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goste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de o femeie inaccesibil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Din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clas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social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din alt aluat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tine.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tocmai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ntr-un moment ca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sta! Aminte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un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! Nu un cavaler ce-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domni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sii cu greu 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nirea de sine.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iau o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rare, de data asta una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Corinne.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voi pune cruce. Nu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 la Verneuil. Fructiera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i-o trimit prin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Sunt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furios pe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sc dintr-odat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lovitura de gra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seifului bunicului.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nul e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dus. Nu se 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 niciun miracol.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apuc de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Exact cum prev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zusem, metalul ced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imediat, iar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mida din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untru, deja compromis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esc la fel de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decupez stratul metalic interior.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Primul compartiment este gol. În cel de-al doilea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o caset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rei capac este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mpodobit cu scoici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multe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rtii. Caseta ascunde tradi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ionalele bijuterii de familie. Printre ele recunosc câteva dintr-ale bunicii, dar nu 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pe toate.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unele sunt foarte vechi. Ale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bunicii poate? Tot aici descop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zeci de monede de aur, de diferite provenien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sfoiesc rapid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rtiile. Caut un act, o ciorn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ceva care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fie adresat. Nimic.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avea inten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scrie o scrisoare, dar avusese atacul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s-o conceap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sesc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schimb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teva cecuri, aranjate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ordine cronologic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Cel mai recent era datat pe luna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curs. Observ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fiecare, la rubrica „credit” este înregistrat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sum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aproximativ patru mii de franci. Iar cecurile erau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de vreo cincizeci. Dedesubt, mai aflu alte cecuri, de la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Prima 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crezut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 bine suma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nscris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carnet: pe iunie, aceasta se ridica la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cinci de mii de franci. Celelalte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ini. Tremuram.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totalul era, la un calcul rapid, de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sute treizeci de mii de franci.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deci comoara! O comoar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bine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banc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valoare de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zeci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cinci de milioane de franci vechi.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tirea tuturor taxelor succesorale, voi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 cu o avere frumu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proprietatea cu tot ce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ea,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 mai bogat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am visat vreodat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primul moment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ntare,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ntristai.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tiut, la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itul lunii iunie,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un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tenitor foarte bogat,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fi ajuns un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 uciga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vina,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ndii,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 Georgettei.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urmat sfaturile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toare, 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fost 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omer ca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ii. Dar numai pentru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ni. Apoi mi-a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un atelier propriu, mi-a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un apartament.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Pusei la loc seiful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apucai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ordine prin h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rtii.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tot aranj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ndu-le,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pic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fisa.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„Oare de unde provin banii depu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cont lunar de tataie?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 mai bine de patru ani, el a depus –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tau clar documentele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fiecare lun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la banca din Limoges, o sum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variind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 trei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cinci mii de franci.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are pensie, nici rent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viager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Atunci?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rezultatul nego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u? Familia Charton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spusese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abia se mai descurca.</w:t>
      </w:r>
    </w:p>
    <w:p w:rsidR="00650ADB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atunci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o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explica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valabil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achizi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 obiecte de valoare de la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pe intermediarul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 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anticarii vero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650ADB" w:rsidRPr="009C37A7" w:rsidRDefault="00650ADB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9C37A7">
        <w:rPr>
          <w:rFonts w:ascii="Baskerville Old Face" w:hAnsi="Baskerville Old Face"/>
          <w:i/>
          <w:noProof/>
          <w:sz w:val="28"/>
        </w:rPr>
        <w:t>Capitolul 9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curând se va face ora unu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Termin de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ncat pr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nzul meu frugal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deschid o sticl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Champigny cu un gust deosebit de bun, complex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delicat.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motociclet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curte cu un zgomot puternic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brusc.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oare Juliette?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Nu. Este Odile. 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motocicleta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strig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Eric, nu am mai putut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disear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Ies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ea mi se arunc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direct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o pasiune un pic cam prea precipitat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 fac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Credeam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iei masa la cantin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 sandvi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mi-a fost de-ajuns. Am venit la tine,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la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abia la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de ce ai venit?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iubesc.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declara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care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lipsa Corinnei. La naiba cu nehot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rea mea, cu remu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mele!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Nici n-am putut dormi. Am crezut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te-am dezam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git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vreun fel. Nu am fost prea cooperant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M-am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ndit chiar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ntorc la tine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noapte.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Dumnezeule mare! Bine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 venit!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mpinat-o cu o ploaie de gloan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e, la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eram de agitat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nervos din pricina incendiului.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iube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ti? Spune-mi!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 ce nu? O iubeam la fel de mult ca pe Juliette sau pe Georgette. Poate chiar mai mult,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acel farmec al nout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ii.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 Te iubesc!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Ah, iubitule! Tu vei fi primul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 din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mea!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 pe scaun, iar ea mi se suie pe genunchi. Buzele noastre se ating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or, 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Apoi, ea 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capul pe pieptul meu.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vrei, voi veni cu tine la Bourges. Nu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cer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cu mine. Voi merge cu tine oriunde.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surâde aceast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posibilitate. Bani, o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foarte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mine.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refac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a, poate la cel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lalt cap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al 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rii, poate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tate.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ai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 ce vor zice?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mai au nevoie de mine.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plus, m-am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turat de grija lor, de atenta lor supraveghere, de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uzin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tot.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cu un suspin:</w:t>
      </w:r>
    </w:p>
    <w:p w:rsidR="00E82559" w:rsidRPr="009C37A7" w:rsidRDefault="00E82559" w:rsidP="006671E3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Tu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tot ce-mi doresc, tot ce am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teptat vreodat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Stilul perfect al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ilor roman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ioase! Cu toate astea, aceste cuvinte sun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cut!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Voi veni la noapte.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Îmi imaginez scena asta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ar fi o band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desenat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un cuplu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gosti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 cuvintele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ar ie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din gura eroinei,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ncadrate de o bul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semnaleaz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conversa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ia. Ea spune asta la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itul episodului din revist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Dedesubt, men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iunea: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Va urma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ora trei ajung la Bellac, la spital. Nicio schimbare, mi se spune.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sun apoi pe Georgette.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Afilase, ca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mine, despre noua lovitur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din Dun-sur-Auron.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un lucru bun pentru noi. Ar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 a fi prin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acuza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locul nostru.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Despre Mehun ce mai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tii?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Nimic. În schimb, Marcelin s-a dus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tu unde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toarne pe Leonard. Administratoarea mi-a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doi domni au venit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caute. Femeia 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ntrebat ce vor de la tine, dar nu i-au zis. S-au interesat îns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despre tine la ea. Au vrut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 unde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cu ce te ocupi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ultima vreme. Ea le-a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mai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lume 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iat mai bun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mai serios ca tine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destule necazuri: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omaj, bunicul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e pe moarte. Se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cei doi n-au mai insistat.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un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noroc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Duvernay te place. 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-ne la 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post!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Eu nu eram îns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fel de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tit ca 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adauge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lipsesc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mult.</w:t>
      </w:r>
    </w:p>
    <w:p w:rsidR="00E82559" w:rsidRPr="009C37A7" w:rsidRDefault="00E82559" w:rsidP="006671E3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Peste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 ai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probleme.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devreme.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ascult îngândurat. Oare unde voi fi peste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Ies de la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plec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utarea unui magazin de antichit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i.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unul pe o 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pe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Eglise.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Patronul e un tip versat. Arunc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privire dispre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uitoare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fructier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spune:</w:t>
      </w:r>
    </w:p>
    <w:p w:rsidR="00E82559" w:rsidRPr="009C37A7" w:rsidRDefault="00E82559" w:rsidP="006671E3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nu-i cine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tie ce. Face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 o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sute de franci.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cincizeci pe ea.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vreau s-o vând.</w:t>
      </w:r>
    </w:p>
    <w:p w:rsidR="00E82559" w:rsidRPr="009C37A7" w:rsidRDefault="00E82559" w:rsidP="006671E3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Mai mult de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sute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dau. Piesa nu-i rar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nici foarte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 cel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dublu.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La Saint-Junien,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lnesc cu Juliette. Fata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bucuroas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se nelini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ndurat.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ce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sup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rat? Nu-i e bine bunicului?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Doar n-a murit.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Fata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conduce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sufragerie.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Mama e plecat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o prieten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in. Dar spune-mi te rog, ce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tine?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povestesc pe scurt despre incendiu.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Sper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data asta te-ai dus la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Dau din cap în semn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de ce?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Sunt prea 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pot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stra pentru mine responsabilitatea secretelor mele.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</w:t>
      </w:r>
      <w:r w:rsidRPr="009C37A7">
        <w:rPr>
          <w:rFonts w:ascii="Cambria" w:hAnsi="Cambria" w:cs="Cambria"/>
          <w:sz w:val="28"/>
          <w:szCs w:val="28"/>
        </w:rPr>
        <w:t>ăş</w:t>
      </w:r>
      <w:r w:rsidRPr="009C37A7">
        <w:rPr>
          <w:rFonts w:ascii="Baskerville Old Face" w:hAnsi="Baskerville Old Face" w:cs="Bookman Old Style"/>
          <w:sz w:val="28"/>
          <w:szCs w:val="28"/>
        </w:rPr>
        <w:t>esc cu cineva.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mai bine ca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se intereseze de via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mea. Ar fi bine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tii. Dar nu fi prea aspr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mine, te rog! La Bourges, eram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 fost dat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M-am apucat de tot felul de prostii, am furat.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Juliettei îi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strig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 de consternare.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Ceea?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auzit bine.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Tu?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ocupam de seifuri.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nu singur. Cu prietena de care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vorbit. Dar nu am dat nicio lovitur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de doamne-ajut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unde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lucrat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? La Bourges?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Fac un gest evaziv.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 sau nu. Nu asta conteaz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Majoritatea jafurilor au fost descoperite,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ancheteaz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faptele.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nuit?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nu cred.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Povestea ta cu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masul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sat era pentru alibi?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Dau din cap afirmativ.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Incredibil, strig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nou fata. Cinstitul Eric! Nu-mi pot reveni din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oc.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vezi cum se pot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ela oamenii!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Izbucni în râs.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teptam la asta, dar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sul ei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te teme, n-am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denun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 Dimpotriv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fi nevoie, voi spune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te-am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lnit la Saint-Junien, luni. Nu te aprob, este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rat, dar nici nu te condamn. 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serviciu, te-ai descurcat cum ai putut. Societatea 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construit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faci?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asta. Acum îmi pare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zic eu.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Fiecare are dreptul la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iertare. Acum pricep de ce ai evitat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chemi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venirea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iganului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pentru incendiu.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Stai. Mai e ceva. Am evitat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chem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am constatat, mar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diminea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bunicului fusese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susu-n jos de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Cum?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Îi povestesc despre încercarea de jaf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i-i pomenesc despre urmele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sate pe seif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despre dulapurile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scolite.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 tace, încruntat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Mi-ai spus tot? Nu mai ai nimic de ascuns?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Spusesem destule pentru o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confesiune.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Nimic.</w:t>
      </w:r>
    </w:p>
    <w:p w:rsidR="00E82559" w:rsidRPr="009C37A7" w:rsidRDefault="00E82559" w:rsidP="006671E3">
      <w:pPr>
        <w:widowControl w:val="0"/>
        <w:tabs>
          <w:tab w:val="left" w:pos="4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Acum,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pun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ntrebare.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luat masa la familia Charton.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Au insistat.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Presupun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ales Odile. M-a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mira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avansuri.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spunde-mi.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spun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te-a condus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Încerc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par tulburat.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 foarte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Ca o prieten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Ah, e o tip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infect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Crezi?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spun.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fine, nu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tac. Cu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 pentru ea. 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bunicul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Sunt neîncrez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veridicitatea acestei pove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Totu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Juliette.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Nu te mint.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asta chiar de la el,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mi-a propus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lucru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mie.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Ce?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vin pe la el.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distr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expresia lui. Mi-a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numai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tigat. Bine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l-am refuzat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l-am insultat. Atunci,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nul mi-a zis: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faci cu mofturile astea! Micu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Odile de unde crezi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bani de rochii? Doar nu-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fac niciun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u!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amintii cuvintele Odilei: „Bunicul Janicaut e un personaj special. Orice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care o vede”.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Oare era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ea cuprins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categoria asta?</w:t>
      </w:r>
    </w:p>
    <w:p w:rsidR="00E82559" w:rsidRPr="009C37A7" w:rsidRDefault="00E82559" w:rsidP="006671E3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 i-am spus despre asta doicii mele, femeia mi-a zis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pe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surprind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zi. A venit la tataie Janicaut pe nepus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a intrat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zut-o pe Odile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ncheindu-se la rochie. Dar doica n-a vrut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 importan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se afle. Mi-a citat un proverb de pe aici: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Nu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porcii ajung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ni, dar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nii devin porci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Sunt uimit, stupefiat.</w:t>
      </w:r>
    </w:p>
    <w:p w:rsidR="00E82559" w:rsidRPr="009C37A7" w:rsidRDefault="00E82559" w:rsidP="006671E3">
      <w:pPr>
        <w:widowControl w:val="0"/>
        <w:tabs>
          <w:tab w:val="left" w:pos="54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aia nu m-ar mira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Odile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ndrepta acum aten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asupra nepotului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tenitor.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elegi?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a beneficiat din plin de generozitatea bunicului.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era zgârcit!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ndesc, pivni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era plin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vinuri fine.</w:t>
      </w:r>
    </w:p>
    <w:p w:rsidR="00E82559" w:rsidRPr="009C37A7" w:rsidRDefault="00E82559" w:rsidP="006671E3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ce o prive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pe Odile, sunt convins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 e cea care 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truns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Credea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pune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pe economiile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nului.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seiful fusese for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 de cineva care nu se pricepea.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m-ai prevenit.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grij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viitor cu ea.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Ai face bine s-o ocole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Clopo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elul de la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magazinului sun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vesel.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Oare a venit mama? Nu, e o client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Numai o clip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te rog!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Trecur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minute de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sase singur. Timp suficient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rumeg ultimele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Pentru Odile eram „cel pe care-l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 O prad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Dar nu asta eram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pentru Georgette?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Juliette, care voia s-o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 pe mama ei,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prezinte.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sesc sufrageria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intru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magazin. Juliette arat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clientei o stof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Pleci? De ce?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Poate mâine.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fructiera? Ce fac cu ea? S-o trimit prin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vreau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în sat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devreme, nu-i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patru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 sfert. De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nu-i fac o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Corinnei Limbourg?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car ea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„Castelul” Verneuil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o colin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domin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ntregul sat. E o cl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dire greoaie, cu un turn ce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nal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ndru pe una dintre laturi.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Curtea este înconjurat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arbori frumos tun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mijlocul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rora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tufe bogate de trandafiri.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 sub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fructiera,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nvelit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ziar. O femeie grizonant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cu 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rit legat la br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u, apare pe trepte.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salut politicos, dar nu-mi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spunde.</w:t>
      </w:r>
    </w:p>
    <w:p w:rsidR="00E82559" w:rsidRPr="009C37A7" w:rsidRDefault="00E82559" w:rsidP="006671E3">
      <w:pPr>
        <w:widowControl w:val="0"/>
        <w:tabs>
          <w:tab w:val="left" w:pos="66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dori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vorbesc cu doamna Limbourg.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Din partea cui?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 Eric Janicaut.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Servitoarea îmi întoarse spatele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intr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tept. Observ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 emo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ionat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dau seama de asta foarte bine.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Din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apare Corinne,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rochie de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blond desf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cut.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de frumos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imaginile mi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ntunec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Mi se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spune: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teptam azi.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avut ceva timp.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Abia-i ating mâna fin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foarte amabil. Pofti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pe aici,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rog.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conduce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salonul cu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emineu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mobilier preten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ios, probabil foarte vechi.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V-am adus comanda.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Îi întind pachetul.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face semn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ez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fotoliu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ia loc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mea. Desface ziarul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scoate fructiera,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nd-o pe o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aflat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valoreaz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sute de franci.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Nu-i mult.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frapeaz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expresia grav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Am impresia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lit brusc, buzele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fream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ofer de o sut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ori mai mult.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auzisem prost.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Poftim? Nu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v-am auzit.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Ba da. Exact asta am zis.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zeci de mii de franci.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Dar.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Femeia respir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nc,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i se str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nse pe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fotoliului.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Cu o condi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vrea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-mi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napoia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 scrisoare care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posesia bunicului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mea exprima probabil surprinderea,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ci ea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 scrisoare care-mi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care mi-a fost trimis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 po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mai exact post-restant, la Bellac, acum cinci ani.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de bunicul.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Corinne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ntrerupe, cu o voce tremur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explica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iile necesare. Mai bine zis,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asculta un soi de confesiune. De aceea v-am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chemat aici, pref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interesat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acel obiect. Spune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i-mi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rog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despre ce scrisoare vorbesc,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sit-o prin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!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Nu, doamn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câteva clipe,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conving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mint.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cred. O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promit.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Îmi trebuie.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pun punct unei situa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 absolut insuportabile, care s-a agravat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cursul ultimelor zile. Sunt obligat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povestesc o parte a vie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mele.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sprijini capul de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tarul fotoliului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nchise ochii.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Sora mea mai mare, Elisabeth s-a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torit acum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apte ani cu un bogat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car, domnul Thevenin.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asta datorit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ei sale puternice. A reu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it 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i-a propus. Un an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rziu, m-am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ritat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eu. Cu fiul doamnei Limbourg, un om boln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vicios, total dominat de mama sa, 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rei avere avea s-o mo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teneasc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torie aranjat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meu, care voia cu orice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tuiasc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fetele.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refuz, dar am avut sl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biciunea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spun da.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pentru asta am fost pedepsit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mine,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omul pe care-l iubesc.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Corinne îl iubea în secret pe Pierre Berteau,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eful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riei Thevenin,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nu era deloc ata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propriului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, de altfel plin de defecte. Astfel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deveni amanta lui Pierre.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an, Thevenin muri, iar Elisabeth se rec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 cu Pierre Berteau,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for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ase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antaj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ndu-l. Femeia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mase la fel de autoritar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Corinne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Pierre continuar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rela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luni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rziu, Corinne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mase îns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rcinat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Familia Limbourg fu deosebit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soacra,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ul. Elisabeth, care-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dorea la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ndul ei un copil,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invidia sora.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veni vacan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a, iar cei doi aman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fur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nevoi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despart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o lun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Elisabeth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ei plecar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vila lor din Cannes, unde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luna august. Pierre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Corinne conveniser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 el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scrie la Bellac, la post-restant.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Astfel, primise mai multe scrisori, pe care avusese grij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le distrug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Pe prima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strase,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recitea din când în când. O ascunsese în podul castelului, într-un birou vechi. Într-o zi, la întoarcerea dintr-o excursie, observ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mobila disp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ruse.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ntreb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de ea,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fusese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multe alte obiecte vechi, de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un negustor din Saint-Junien.</w:t>
      </w:r>
    </w:p>
    <w:p w:rsidR="00E82559" w:rsidRPr="009C37A7" w:rsidRDefault="00E82559" w:rsidP="006671E3">
      <w:pPr>
        <w:widowControl w:val="0"/>
        <w:tabs>
          <w:tab w:val="left" w:pos="5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Înnebunit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m-am dus la Saint-Junien. 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propus domnului Janicaut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mobila, sub un pretext oarecare. 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ar fi vrut, i-a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explicat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trebuie scrisoarea, despre care mi-am dat 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zut undeva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spatele unui sertar. Mi-am dat seama, când l-am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doua variant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mai convenabil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Omul mi-a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va verifica. S-a dus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caute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 spun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n-a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nimic. Disperat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mi-am imaginat cel mai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 lucru care se putea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mpla: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soacra mea o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sise.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ce con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inea scrisoarea?</w:t>
      </w:r>
    </w:p>
    <w:p w:rsidR="00E82559" w:rsidRPr="009C37A7" w:rsidRDefault="00E82559" w:rsidP="006671E3">
      <w:pPr>
        <w:widowControl w:val="0"/>
        <w:tabs>
          <w:tab w:val="left" w:pos="5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Pierre recuno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 acolo paternitatea copilului! Eram moart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fric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atunci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ntorc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ochii cu soacra. Dar nu am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sit nimic schimbat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comportarea ei. Nu mai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 ce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cred. Oare scrisoarea se pierduse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timpul transportului?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nceputul lui septembrie,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Pierre s-a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ntors, l-am reg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ntr-un hal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hal. Mi-a povestit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abordase pe strad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i-i spusese: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Am scrisoarea dumitale adresat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Corinnei Limbourg, din data de 5 august.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facem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elegere, altfel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dau scrisoarea so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iei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Sunt uimit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ntristat de ce aud, spun eu.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nu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nicio vin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fine, Pierre 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cut ceea ce trebuia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condi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iile date. S-a resemnat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suporte consecin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 necuget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rii mele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ale gestului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meschin al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nului.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Elisabeth ar fi aflat, ar fi putut ob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 divor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ul, iar Pierre ar fi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slujb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bani.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ce a cerut bunicul?</w:t>
      </w:r>
    </w:p>
    <w:p w:rsidR="00E82559" w:rsidRPr="009C37A7" w:rsidRDefault="00E82559" w:rsidP="006671E3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Asigurarea unei rente. A refuzat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scrisoarea, prefer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s-o fructifice. A cerut deci o rent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lunar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spun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are pensie. Banii i se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teau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prima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fiec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rei luni. Trei mii de franci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nceput, trei mii cinci sute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doi ani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patru mii de franci pe lun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torii doi ani. Pierre a fost obligat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 clandestine la uzin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cu ajutorul unui colaborator pe care-l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tea. De la moartea socrei mele, eu am fost cea care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team cota parte cumnatului meu.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ultima vreme, colaboratorul a devenit mult prea lacom, iar domnul Janicaut cerea la rândul lui cre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terea sumei.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nul a avut accidentul, am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va mai 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pa. Eu am mai aflat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dumnevoastr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acolo.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mai consult pe Pierre, l-am trimis pe notar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discute cu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achizi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ionarea propriet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principiu,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achizi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ionat totul,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avut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scrisoarea. Dar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refuzat propunerea.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despre Pierre, el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acolo. Credea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locuin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este goal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El a fost cel care a dat foc?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Da. Eu l-am dezaprobat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m-am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vorbesc direct cu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Corinne se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 locul ei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ochi.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Când v-am întâlnit, mi-am dat seama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nimic despre toate astea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sincer cu mine. Mai mult, m-am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pot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elege cu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accepta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da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scrisoarea.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fine, nu mai sunt multe de spus. Dar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ultima vreme, Pierre 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ngrijoreze. Este din ce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 mai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de enervat, îmi repro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 timpul neglijen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mea de atunci.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merit asta, dar. Mi-e team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la presiunea la care este supus,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cedeze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gest necugetat.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Ofteaz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promit,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spund.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tot posibilul s-o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implor.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scolit deja toat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sesc testamentul pe care bunicul zicea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mi-l lase. Nu am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nicio scrisoare. Dar am s-o iau de la cap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cercetez peste tot,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cu pivni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termin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cu podul.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voi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si. Dar ce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garantez este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v-o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napoiez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 o descop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sesc.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ar mai fi ceva: nu pot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cer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schimb bani. Scrisoarea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apar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Observ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ochii ei apar lacrimi.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Domnule,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opte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ea, eram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 v-ar fi convins,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propun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altceva. Am remarcat, sper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asta nu demonstreaz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lips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modestie, faptul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prezen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mea nu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este indiferent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ascunde obrajii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palme.</w:t>
      </w:r>
    </w:p>
    <w:p w:rsidR="00E82559" w:rsidRPr="009C37A7" w:rsidRDefault="00E82559" w:rsidP="006671E3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ce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te, am fost la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ndul meu impresionat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persoana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cavalerismul atitudinii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pot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ta recuno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ntoarce. Sunt liber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i.</w:t>
      </w:r>
    </w:p>
    <w:p w:rsidR="00650ADB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  <w:lang w:val="en-US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spund nimic. Dar inima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bate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 tare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mi se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poate auzi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650ADB" w:rsidRPr="009C37A7" w:rsidRDefault="00650ADB" w:rsidP="006671E3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9C37A7">
        <w:rPr>
          <w:rFonts w:ascii="Baskerville Old Face" w:hAnsi="Baskerville Old Face"/>
          <w:i/>
          <w:noProof/>
          <w:sz w:val="28"/>
        </w:rPr>
        <w:lastRenderedPageBreak/>
        <w:t>Capitolul 10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Am fost un copil vis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tor, sentimental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o naivitate extrem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Credeam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pove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cu 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toate aventurile eroilor din romanele cavalere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ti, unde este posibil ca un simplu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stor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iubit de o prin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azi mai sunt sub influen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fermecat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unei lumi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 de utopice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timp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frumoase.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Întotdeauna am visat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fi salvatorul unei prin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ese,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mrejele unui vr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jitor perfid.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am mai crescut,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visez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scrie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ntr-o zi astfel de pove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toate astea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sf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esc prin a repara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stricate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 face chei potrivite!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Corinne întruchipeaz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tot ce-am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teptat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ntreaga via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: mirajul care ar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transforme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realitate. Fiin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ei de poveste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o 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rtare mai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teptam, dar va fi nevoie de o prob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voinicie: aducerea scrisorii. De asta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 vrednic. Voi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 scrisoarea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voi primi recompensa.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pun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 o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utare metodic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 magazia cu mobilier, pe care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acum n-am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scolit-o.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îmi vine o idee ciudat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Oare cel sau cei care au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truns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utat peste tot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noaptea de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spre luni nu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utau cumva scrisoarea?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a, o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Bunicul spusese cuiva despre existen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scrisorii? Se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udase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ine un document pre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ios care-i aduce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bani? Sau era prea precaut pentru asta?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ne de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zut. Chiar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oamenii cei mai duri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mai siguri pe ei se pot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sa du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o femeie.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Odile?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Mi-l imaginez pe când încerca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-i intre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gra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ii.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Am destui bani, îi zicea probabil. Sunt bogat. Nu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te miri, am o afacere care-mi aduce bani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i!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Vizitatorul nocturn era Odile. Dar nu 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scrisoarea. Asta e sigur. Altfel, nu ar mai fi fost nevoit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joace comedia asta cu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sit-o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se bazeaz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mine pentru a continua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antajul?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Mâinile-mi sunt pline de praf, de rugin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vopsele.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ora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apte.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Trebuie s-o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sesc pe Odile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s-o fac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rturiseasc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Eric, dragul meu!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mine alerg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Ce greu a trecut timpul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tine. Sunt nebun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tiu. Spune-mi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iube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ti!</w:t>
      </w:r>
    </w:p>
    <w:p w:rsidR="00E82559" w:rsidRPr="009C37A7" w:rsidRDefault="00E82559" w:rsidP="006671E3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Te ador! Vino!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iau de mân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o trag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untrul casei. Pare uimit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Unde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duci?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Sus!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Oh!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Încearc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reziste.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acum. La noapte!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Vino!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ai mei ne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teapt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Vom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rzia. 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mping sus, pe scar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preferat.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Ajungem în camer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Ea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nro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dau jos maioul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acoper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 trupul gol.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nchide ochii, ru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Întinde-te, îi ordon. Ea ascult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supus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 de durere nu pare pref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cut. Nu mai am nicio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ndoial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Acum e prima 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este udat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lacrimile sale.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mi spune, printre suspine:</w:t>
      </w:r>
    </w:p>
    <w:p w:rsidR="00E82559" w:rsidRPr="009C37A7" w:rsidRDefault="00E82559" w:rsidP="006671E3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 bine.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nceput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iau pastilele abia alalt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ieri.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Plânge în continuare; iar geam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tul ei nu e deloc voluptuos. O eliberez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ridic din pat. Odile abia mai respir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de fric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emo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te-am min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it.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i-am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tu vei fi primul.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nu putea. Ochii ei exprim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uimirea.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Ce? Care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Nemernicul de bunic al meu.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Bunicul 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te mai obosi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joci comedia asta!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tiu tot!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Ce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strun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te 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tea pentru asta.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pref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cea, mima foarte bine indignarea.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 oroare! Cum po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crezi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ceva? Niciodat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mplat! Nu am vrut! Nu eu am fost, ci Juliette. Ei îi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dea bani pentru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ceva. Chiar domnul Janicaut mi-a spus,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la mine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lucru.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Explica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ta e prea fragil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crezi? Cine 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i-a zis minciuna asta despre mine? Juliette?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Zi mai bine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scrisoarea. Vreau s-o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de la tine.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Ce scrisoare?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Cea pe care ai furat-o de la mine duminic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seara.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Izbucne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 din nou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mpinge de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ea.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Eric, am impresia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nnebunit!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Începe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caute hainele.</w:t>
      </w:r>
    </w:p>
    <w:p w:rsidR="00E82559" w:rsidRPr="009C37A7" w:rsidRDefault="00E82559" w:rsidP="006671E3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vreme ce o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eu de la tine, nu ai nimic de pierdut.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 un tip absolut infect. Nu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eleg ce vrei de la mine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ce anume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acuzi.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eu, care te iubeam.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Dumnezeule mare! Nicio 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ncu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, fie ea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pref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nu putea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aib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calit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ookman Old Style"/>
          <w:sz w:val="28"/>
          <w:szCs w:val="28"/>
        </w:rPr>
        <w:t>i actorice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conving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toare. Dar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admit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este nevinovat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cine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cea care a furat scrisoarea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Juliette? Am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m-au jucat pe degete cum au vrut. Acum,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hot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Odile se îmbrac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coboar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fug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scara.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sunt prea mândru de ce 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cut. Ar fi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procedez altfel,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besc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t. Trebuia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 noaptea, s-o provoc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vorbeasc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aceea.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Odile sau Juliette? Sau vreo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Saint-Junien avea scrisoarea? Dintre prietenele din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mai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lnisem cu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 Ir</w:t>
      </w:r>
      <w:r w:rsidRPr="009C37A7">
        <w:rPr>
          <w:rFonts w:ascii="Baskerville Old Face" w:hAnsi="Baskerville Old Face" w:cs="Baskerville Old Face"/>
          <w:sz w:val="28"/>
          <w:szCs w:val="28"/>
        </w:rPr>
        <w:t>è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Marcelle.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 va povesti Odile alor ei?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confrunt cu tat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 ei? Dar nu o violasem.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Mi-am continuat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rile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tre zori,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ntrerupere.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Pe la ora trei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-amiaz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m-am dus la Bellac, pentru obi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nuita vizit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spital.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rerea asistentei,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nul nu mai avea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vreo dou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zile de 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it. Asta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cel mai bun caz.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opresc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 ziarul din Bourges,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nainte de a o suna pe George tte. Citesc data afi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susul jurnalului: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vineri 13 iulie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noroc?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ntreb. Vom vedea. Deschid ziarul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citesc din mers.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opresc brusc,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rind un titlu de o importan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capital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mine.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Descoperire surprinz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 la Mehun-sur-Yevre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Articolul spunea urm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toarele: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„Ast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zi, joi 12 iulie, domnul Jean du Breuil, comerciant din Paris, proprietarul unei 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edin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 de vacan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localitatea noastr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aflat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trecere, a constatat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de la intrarea vilei sale nu era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nchis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cheia,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cum o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sase.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plus,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holul de la parter a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descoperit pete de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nge, ceea ce pare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conduc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concluzia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au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truns,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lipsa lui,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iva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tori, dintre care unul a fost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nit. Pe de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din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lipse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niciun obiect de valoare.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cerceteaz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cazul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Sunt atât de uimit de cele citite încât nici nu pot realiza imediat semnifica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pe care aceste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nduri o au pentru mine. A trebuit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recitesc articolul pentru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eleg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tesc. Nu-l omor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sem pe domnul Breuil, ci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nisem accidental un alt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care 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 aceea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Acesta intrase probabil pe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care 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dea spre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urcase la etaj. Auzind zgomote la parter, a crezut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 proprietarul,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i-a pierdut capul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 tras.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Era probabil acela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autor 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cazul Dun-sur-Auron sau vreun alt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tor, cuprins de febra contagioas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bandei de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 seifuri”.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Sunt foarte bucuros. Data de vineri 13 mi-a purtat noroc.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Alerg s-o sun pe Georgette.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 bucur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Alo,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ziua, domni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putea vorbi cu doamna Bollard?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Îmi pare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u, nu e aici.</w:t>
      </w:r>
    </w:p>
    <w:p w:rsidR="00E82559" w:rsidRPr="009C37A7" w:rsidRDefault="00E82559" w:rsidP="006671E3">
      <w:pPr>
        <w:widowControl w:val="0"/>
        <w:tabs>
          <w:tab w:val="left" w:pos="50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cumva de ce?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Nu. Doar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 venit în diminea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asta.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s-a sim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it bine.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putea.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secretara a închis deja telefonul.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Georgette e bolnav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Bucuria mea se stinge.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 vrut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-i aud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sul. O voi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ine. Iar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vine nici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ine la magazin, am s-o sun pe doamna Duvernay.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m-am mai oprit la Saint-Junien, aveam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cu Juliette mai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rziu.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De vreme ce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norocul nu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ocole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azi,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profit de asta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descop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scrisoarea.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Ajung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Mi-e sete. Un pahar de Champigny o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reasc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teva ore bune de munc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Deschid din nou ziarul pe masa din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rie. Habar n-aveam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azi e vineri 13, de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ieri probabil am observat, 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fiecare zi, data de pe calendarul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rnat pe perete, l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fotografia bunicului soldat, 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 de tun.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Cu paharul în mân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apropii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privesc de aproape poza. Bunicul era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r! Tunul este un Rimailho 155. Iau fotografia de la locul ei, cuiul se desprinde din perete.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 aude un zgomot metalic, iar pe jos cade o cheie mic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 ridic de jos: este cheia unui seif. A celui din sufragerie? La ce bun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verific, de vreme ce sp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rsesem deja seiful?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duc totu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d. Dar cheia nu se potrive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nseamn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 alt seif.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unde se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Acesta trebuie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cel adev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întorc în buc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rie.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ncerc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desfac rama fotografiei, dar nu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nimic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ntre cartonul de dedesubt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poz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decep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ie! Privesc din nou instantaneul cu artileri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tii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tunul lor. Totul se vede mai clar, acum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fotografia nu mai 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ntunecat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sticla murdar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Iat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pe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rul Victor Janicaut,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ndru de tunul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Când eram mic, îmi vorbea mereu de el.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Spune Rimailho.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Iar eu ziceam mereu „maiou” pentru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pronun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bine cuv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ntul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complicat.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Amintindu-mi de toate astea, tresar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Maiou a fost unul dintre ultimele cuvinte spuse de bunicul când l-am vizitat la spital. Nu în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elesesem bine vorbele care-l precedar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dar 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spusese: </w:t>
      </w:r>
      <w:r w:rsidRPr="009C37A7">
        <w:rPr>
          <w:rFonts w:ascii="Baskerville Old Face" w:hAnsi="Baskerville Old Face" w:cs="Baskerville Old Face"/>
          <w:sz w:val="28"/>
          <w:szCs w:val="28"/>
        </w:rPr>
        <w:t>„</w:t>
      </w:r>
      <w:r w:rsidRPr="009C37A7">
        <w:rPr>
          <w:rFonts w:ascii="Baskerville Old Face" w:hAnsi="Baskerville Old Face" w:cs="Bookman Old Style"/>
          <w:sz w:val="28"/>
          <w:szCs w:val="28"/>
        </w:rPr>
        <w:t>O cheie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spatele tunului Rimailho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lalt cuv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 care fusese?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Cheltuieli. Ce voia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zic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asta? Cheltuieli, bani. De unde-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lua bunicul banii? Din comer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. Deci seiful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printre obiectele din magazie? Acolo am cercetat fiecare col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or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utarea scrisorii.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Îmi aduc aminte din copil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rie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unele obiecte erau depozitate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parte!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spatele casei se afla un soi de grot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piatra falezei. Era utilizat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ca pivni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>. Acolo depozita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teodat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bunica br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nzeturile,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vremea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se mai ocupa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ceva.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moartea ei, bunicul n-a mai folosit-o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ajunsese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fie 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dit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buruieni.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Cifrul seifului?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Mai mult ca sigur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are leg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 poza. Rimailho 155.1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5 </w:t>
      </w:r>
      <w:r w:rsidRPr="009C37A7">
        <w:rPr>
          <w:rFonts w:ascii="Baskerville Old Face" w:hAnsi="Baskerville Old Face" w:cs="Baskerville Old Face"/>
          <w:sz w:val="28"/>
          <w:szCs w:val="28"/>
        </w:rPr>
        <w:t>–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5.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descoperit!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Ies repede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dau ocol casei. Ajung la locul cu pricina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dau la o parte perdeaua de buruieni crescut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ii pline de mucegai. Cheia se afl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sub o piatr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. Deschid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trund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untru, la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ntuneric. 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resc o 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mad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saci, aproape putrezi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Sub saci, descop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cel de-al doilea seif.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Unu. Cinci. Cinci.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Scrisoarea!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 venit iar domnul.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Las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-ne singuri, Jeanne.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Servitoarea se îndep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bomb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nind. Scot din buzunar plicul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i-l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ntind Corinnei. 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l ia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or din 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 mea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i-l deschide, sco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din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untru o foaie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patru. Se uit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 ea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i-mi 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mbe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de ce surâsul ei mi se pare ironic?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Cu o mi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care gra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ioas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se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ntoarse pe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ie.</w:t>
      </w:r>
    </w:p>
    <w:p w:rsidR="00E82559" w:rsidRPr="009C37A7" w:rsidRDefault="00E82559" w:rsidP="006671E3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Vezi, Pierre,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meritat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rbatul se 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; era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ezat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ntr-un fotoliu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ntors cu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emineu. E un tip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nalt, lat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umeri. La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ndul lui, pare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situa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îl distreaz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bine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ales calea asta,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Corinne,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am avut noroc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lnit un 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 at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de dr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gu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de onest.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umesc, domnule, spuse Pierre Berteau, pe un ton ironic. Mul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umesc. Dar mai exist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o urmare.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vrea s-o auzi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i?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Da.</w:t>
      </w:r>
    </w:p>
    <w:p w:rsidR="00E82559" w:rsidRPr="009C37A7" w:rsidRDefault="00E82559" w:rsidP="006671E3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Îmi datora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 anumit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 bani, pe care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mi-o returna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i.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caz contrar, am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dau din nou foc colibei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Nu prea e de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s, nu?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rbatul pare foarte nervos.</w:t>
      </w:r>
    </w:p>
    <w:p w:rsidR="00E82559" w:rsidRPr="009C37A7" w:rsidRDefault="00E82559" w:rsidP="006671E3">
      <w:pPr>
        <w:widowControl w:val="0"/>
        <w:tabs>
          <w:tab w:val="left" w:pos="49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De data asta va fi pe bune.</w:t>
      </w:r>
    </w:p>
    <w:p w:rsidR="00E82559" w:rsidRPr="009C37A7" w:rsidRDefault="00E82559" w:rsidP="006671E3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Nu-l speria, interveni Corinne. Mai bine i-am promite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voi fi a lui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ne va da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napoi banii. Am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asta a mers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data trecut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ntorc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ies pe u</w:t>
      </w:r>
      <w:r w:rsidRPr="009C37A7">
        <w:rPr>
          <w:rFonts w:ascii="Cambria" w:hAnsi="Cambria" w:cs="Cambria"/>
          <w:sz w:val="28"/>
          <w:szCs w:val="28"/>
        </w:rPr>
        <w:t>şă</w:t>
      </w:r>
      <w:r w:rsidRPr="009C37A7">
        <w:rPr>
          <w:rFonts w:ascii="Baskerville Old Face" w:hAnsi="Baskerville Old Face" w:cs="Bookman Old Style"/>
          <w:sz w:val="28"/>
          <w:szCs w:val="28"/>
        </w:rPr>
        <w:t>,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ndu-i 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Nu-mi revenisem când am ajuns acas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O ma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neagr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iona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fa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 casei. Din automobil coborâr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doi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Nu am avut timp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fug.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Cel mai în vârst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: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sunte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Eric Janicaut?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Dau afirmativ din cap.</w:t>
      </w:r>
    </w:p>
    <w:p w:rsidR="00E82559" w:rsidRPr="009C37A7" w:rsidRDefault="00E82559" w:rsidP="006671E3">
      <w:pPr>
        <w:widowControl w:val="0"/>
        <w:tabs>
          <w:tab w:val="left" w:pos="55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ia. Aveam un mandat de arestare pe numele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Ridic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din umeri.</w:t>
      </w:r>
    </w:p>
    <w:p w:rsidR="00E82559" w:rsidRPr="009C37A7" w:rsidRDefault="00E82559" w:rsidP="006671E3">
      <w:pPr>
        <w:widowControl w:val="0"/>
        <w:tabs>
          <w:tab w:val="left" w:pos="6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merit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osteneala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nega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Complicele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rturisit. Va trebui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facem o perchezi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ie, apoi vom pleca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mpreun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Bourges.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 doua zi, dup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primul interogatoriu, aud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tor discu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ia dintre comisar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unul dintre inspectori.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Fusesem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sat singur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birou, iar 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de la camera vecin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era deschis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54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Vede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am avut dreptate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m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considerare denun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ul acela anonim.</w:t>
      </w:r>
    </w:p>
    <w:p w:rsidR="00E82559" w:rsidRPr="009C37A7" w:rsidRDefault="00E82559" w:rsidP="006671E3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 femeia nu era bine informat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Credea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jafurile avuseser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loc chiar la Bourges.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„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dat spargeri unde? La Bourges?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 Eu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spunsesem atunci: „Da sau nu. Nu asta conteaz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askerville Old Face"/>
          <w:sz w:val="28"/>
          <w:szCs w:val="28"/>
        </w:rPr>
        <w:t>”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Juliette!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Înc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leal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M-a sedus, m-a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-mi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rturisesc secretele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m-a denun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at. Astfel, a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mas singur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o ocazie nesperat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a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uta scrisoarea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lini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Va afla îns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cur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i-a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gre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 socotelile. Ceea ce, de altfel, nu înseamn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pentru mine cine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tie ce consolare.</w:t>
      </w:r>
    </w:p>
    <w:p w:rsidR="00E82559" w:rsidRPr="009C37A7" w:rsidRDefault="00E82559" w:rsidP="006671E3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Despre tipul 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sta nu aveam dec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reri de bine, de la to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cei interoga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relu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comisarul.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Cred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iubita lui l-a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mpins la treab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O femeie foarte puternic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S-a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rat pân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la cap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t.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am fi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asupra ei un colier din cele furate.</w:t>
      </w:r>
    </w:p>
    <w:p w:rsidR="00E82559" w:rsidRPr="009C37A7" w:rsidRDefault="00E82559" w:rsidP="006671E3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Sunt ni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 amatori. Pe de alt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parte, unul din doi ho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este victima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te unei muze de sex feminin.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Dar al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ii sunt victima mai multora!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culmea ghinionului, m-am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 pe viteazul cu singura care-mi voia binele! Numai ei i-am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u. Odilei.</w:t>
      </w:r>
    </w:p>
    <w:p w:rsidR="0060689E" w:rsidRPr="009C37A7" w:rsidRDefault="0060689E" w:rsidP="006671E3">
      <w:pPr>
        <w:widowControl w:val="0"/>
        <w:autoSpaceDE w:val="0"/>
        <w:autoSpaceDN w:val="0"/>
        <w:adjustRightInd w:val="0"/>
        <w:spacing w:after="0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9C37A7">
        <w:rPr>
          <w:rFonts w:ascii="Baskerville Old Face" w:hAnsi="Baskerville Old Face" w:cs="Bookman Old Style"/>
          <w:b/>
          <w:color w:val="000000"/>
          <w:sz w:val="28"/>
          <w:szCs w:val="28"/>
        </w:rPr>
        <w:t>***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Al treilea interogatoriu.</w:t>
      </w:r>
    </w:p>
    <w:p w:rsidR="00E82559" w:rsidRPr="009C37A7" w:rsidRDefault="00E82559" w:rsidP="006671E3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curând se va termina totul. Mai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pu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bdare.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revenim la afacerea Mehun.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lastRenderedPageBreak/>
        <w:t>— Din nou! V-am spus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am niciun amestec!</w:t>
      </w:r>
    </w:p>
    <w:p w:rsidR="00E82559" w:rsidRPr="009C37A7" w:rsidRDefault="00E82559" w:rsidP="006671E3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mi-a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spus. Dar cicatricea pe care o ave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pe bra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,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ngele g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sit la locul faptei.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face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probleme pentru o chestiune minor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Aici nu e vorba despre furt.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am fost eu.</w:t>
      </w:r>
    </w:p>
    <w:p w:rsidR="00E82559" w:rsidRPr="009C37A7" w:rsidRDefault="00E82559" w:rsidP="006671E3">
      <w:pPr>
        <w:widowControl w:val="0"/>
        <w:tabs>
          <w:tab w:val="left" w:pos="5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Haide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i, prietena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nu a fost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a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p</w:t>
      </w:r>
      <w:r w:rsidRPr="009C37A7">
        <w:rPr>
          <w:rFonts w:ascii="Cambria" w:hAnsi="Cambria" w:cs="Cambria"/>
          <w:sz w:val="28"/>
          <w:szCs w:val="28"/>
        </w:rPr>
        <w:t>ăţ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nat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Ea ne-am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rturisit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v-a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nit la escaladarea gardului,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pe geanta cu scule.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cum 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ngera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prea tare,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decis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opri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opera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iunea. A fost o mi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care bun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Nimic mai mult!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Probabil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au chinuit-o pe Georgette p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a inventat explica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ia asta. Dar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stau bine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ndesc, nu risc nimic dac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admit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fost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Da,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a e, zic eu, plec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ndu-mi capul.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În sfâr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it! A fost greu?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Nu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spund nimic.</w:t>
      </w:r>
    </w:p>
    <w:p w:rsidR="00E82559" w:rsidRPr="009C37A7" w:rsidRDefault="00E82559" w:rsidP="006671E3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Recunoa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deci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truns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 casa domnului Breuil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noaptea de 9 spre 10 iulie?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Recunosc.</w:t>
      </w:r>
    </w:p>
    <w:p w:rsidR="00E82559" w:rsidRPr="009C37A7" w:rsidRDefault="00E82559" w:rsidP="006671E3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 xml:space="preserve">—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 omorât un om care a tras în dumneavoastr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?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m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glas.</w:t>
      </w:r>
    </w:p>
    <w:p w:rsidR="00E82559" w:rsidRPr="009C37A7" w:rsidRDefault="00E82559" w:rsidP="006671E3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Un tip pe nume Leonard,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comisarul. Unul dintre fo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tii colegi de la atelierul de l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tu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erie. Imit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ndu-v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nceput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el c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utarea de seifuri vechi. Soarta a vrut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lni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i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unul dintre voi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moar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tabs>
          <w:tab w:val="left" w:pos="47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Dar.</w:t>
      </w:r>
    </w:p>
    <w:p w:rsidR="00E82559" w:rsidRPr="009C37A7" w:rsidRDefault="00E82559" w:rsidP="006671E3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Nu nega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i. Avem m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rturia complet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a iubitei lui Leonard.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Comisarul continu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, ap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s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nd pe fiecare cuv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nt:</w:t>
      </w:r>
    </w:p>
    <w:p w:rsidR="00E82559" w:rsidRPr="009C37A7" w:rsidRDefault="00E82559" w:rsidP="006671E3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sz w:val="28"/>
          <w:szCs w:val="28"/>
        </w:rPr>
      </w:pPr>
      <w:r w:rsidRPr="009C37A7">
        <w:rPr>
          <w:rFonts w:ascii="Baskerville Old Face" w:hAnsi="Baskerville Old Face" w:cs="Bookman Old Style"/>
          <w:sz w:val="28"/>
          <w:szCs w:val="28"/>
        </w:rPr>
        <w:t>— Iubita lui îl a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tepta afar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 Ea v-a v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zut intr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nd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 locuin</w:t>
      </w:r>
      <w:r w:rsidRPr="009C37A7">
        <w:rPr>
          <w:rFonts w:ascii="Cambria" w:hAnsi="Cambria" w:cs="Cambria"/>
          <w:sz w:val="28"/>
          <w:szCs w:val="28"/>
        </w:rPr>
        <w:t>ţă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, apoi fugind. Femeia a intrat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l-a luat de acolo pe b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rbatul ei 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nit, care i-a povestit ce s-a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>nt</w:t>
      </w:r>
      <w:r w:rsidRPr="009C37A7">
        <w:rPr>
          <w:rFonts w:ascii="Baskerville Old Face" w:hAnsi="Baskerville Old Face" w:cs="Baskerville Old Face"/>
          <w:sz w:val="28"/>
          <w:szCs w:val="28"/>
        </w:rPr>
        <w:t>â</w:t>
      </w:r>
      <w:r w:rsidRPr="009C37A7">
        <w:rPr>
          <w:rFonts w:ascii="Baskerville Old Face" w:hAnsi="Baskerville Old Face" w:cs="Bookman Old Style"/>
          <w:sz w:val="28"/>
          <w:szCs w:val="28"/>
        </w:rPr>
        <w:t>mplat. A f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cut tot ce a depins de ea ca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-l salveze, dar omul a murit. Doctorul a refuzat s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 dea permisiunea de </w:t>
      </w:r>
      <w:r w:rsidRPr="009C37A7">
        <w:rPr>
          <w:rFonts w:ascii="Baskerville Old Face" w:hAnsi="Baskerville Old Face" w:cs="Baskerville Old Face"/>
          <w:sz w:val="28"/>
          <w:szCs w:val="28"/>
        </w:rPr>
        <w:t>î</w:t>
      </w:r>
      <w:r w:rsidRPr="009C37A7">
        <w:rPr>
          <w:rFonts w:ascii="Baskerville Old Face" w:hAnsi="Baskerville Old Face" w:cs="Bookman Old Style"/>
          <w:sz w:val="28"/>
          <w:szCs w:val="28"/>
        </w:rPr>
        <w:t xml:space="preserve">nhumare </w:t>
      </w:r>
      <w:r w:rsidRPr="009C37A7">
        <w:rPr>
          <w:rFonts w:ascii="Cambria" w:hAnsi="Cambria" w:cs="Cambria"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sz w:val="28"/>
          <w:szCs w:val="28"/>
        </w:rPr>
        <w:t>i a sunat la poli</w:t>
      </w:r>
      <w:r w:rsidRPr="009C37A7">
        <w:rPr>
          <w:rFonts w:ascii="Cambria" w:hAnsi="Cambria" w:cs="Cambria"/>
          <w:sz w:val="28"/>
          <w:szCs w:val="28"/>
        </w:rPr>
        <w:t>ţ</w:t>
      </w:r>
      <w:r w:rsidRPr="009C37A7">
        <w:rPr>
          <w:rFonts w:ascii="Baskerville Old Face" w:hAnsi="Baskerville Old Face" w:cs="Bookman Old Style"/>
          <w:sz w:val="28"/>
          <w:szCs w:val="28"/>
        </w:rPr>
        <w:t>ie acum, o or</w:t>
      </w:r>
      <w:r w:rsidRPr="009C37A7">
        <w:rPr>
          <w:rFonts w:ascii="Cambria" w:hAnsi="Cambria" w:cs="Cambria"/>
          <w:sz w:val="28"/>
          <w:szCs w:val="28"/>
        </w:rPr>
        <w:t>ă</w:t>
      </w:r>
      <w:r w:rsidRPr="009C37A7">
        <w:rPr>
          <w:rFonts w:ascii="Baskerville Old Face" w:hAnsi="Baskerville Old Face" w:cs="Bookman Old Style"/>
          <w:sz w:val="28"/>
          <w:szCs w:val="28"/>
        </w:rPr>
        <w:t>.</w:t>
      </w:r>
    </w:p>
    <w:p w:rsidR="00E82559" w:rsidRPr="009C37A7" w:rsidRDefault="00E82559" w:rsidP="006671E3">
      <w:pPr>
        <w:widowControl w:val="0"/>
        <w:autoSpaceDE w:val="0"/>
        <w:autoSpaceDN w:val="0"/>
        <w:adjustRightInd w:val="0"/>
        <w:spacing w:after="0"/>
        <w:ind w:firstLine="282"/>
        <w:jc w:val="center"/>
        <w:rPr>
          <w:rFonts w:ascii="Baskerville Old Face" w:hAnsi="Baskerville Old Face" w:cs="Bookman Old Style"/>
          <w:i/>
          <w:sz w:val="28"/>
          <w:szCs w:val="28"/>
        </w:rPr>
      </w:pPr>
      <w:r w:rsidRPr="009C37A7">
        <w:rPr>
          <w:rFonts w:ascii="Baskerville Old Face" w:hAnsi="Baskerville Old Face" w:cs="Bookman Old Style"/>
          <w:i/>
          <w:sz w:val="28"/>
          <w:szCs w:val="28"/>
        </w:rPr>
        <w:t>Sfâr</w:t>
      </w:r>
      <w:r w:rsidRPr="009C37A7">
        <w:rPr>
          <w:rFonts w:ascii="Cambria" w:hAnsi="Cambria" w:cs="Cambria"/>
          <w:i/>
          <w:sz w:val="28"/>
          <w:szCs w:val="28"/>
        </w:rPr>
        <w:t>ş</w:t>
      </w:r>
      <w:r w:rsidRPr="009C37A7">
        <w:rPr>
          <w:rFonts w:ascii="Baskerville Old Face" w:hAnsi="Baskerville Old Face" w:cs="Bookman Old Style"/>
          <w:i/>
          <w:sz w:val="28"/>
          <w:szCs w:val="28"/>
        </w:rPr>
        <w:t>it</w:t>
      </w:r>
    </w:p>
    <w:p w:rsidR="00722C78" w:rsidRPr="009C37A7" w:rsidRDefault="006671E3" w:rsidP="006671E3">
      <w:pPr>
        <w:spacing w:after="0"/>
        <w:rPr>
          <w:rFonts w:ascii="Baskerville Old Face" w:hAnsi="Baskerville Old Face"/>
          <w:sz w:val="28"/>
          <w:szCs w:val="28"/>
        </w:rPr>
      </w:pPr>
      <w:r w:rsidRPr="009C37A7">
        <w:rPr>
          <w:rFonts w:ascii="Baskerville Old Face" w:hAnsi="Baskerville Old Face"/>
          <w:sz w:val="28"/>
          <w:szCs w:val="28"/>
        </w:rPr>
        <w:t xml:space="preserve"> </w:t>
      </w:r>
    </w:p>
    <w:sectPr w:rsidR="00722C78" w:rsidRPr="009C37A7" w:rsidSect="006671E3">
      <w:headerReference w:type="even" r:id="rId8"/>
      <w:headerReference w:type="first" r:id="rId9"/>
      <w:pgSz w:w="8392" w:h="11907" w:code="11"/>
      <w:pgMar w:top="284" w:right="284" w:bottom="284" w:left="28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C92" w:rsidRDefault="00C00C92" w:rsidP="00F82A09">
      <w:r>
        <w:separator/>
      </w:r>
    </w:p>
    <w:p w:rsidR="00C00C92" w:rsidRDefault="00C00C92"/>
  </w:endnote>
  <w:endnote w:type="continuationSeparator" w:id="0">
    <w:p w:rsidR="00C00C92" w:rsidRDefault="00C00C92" w:rsidP="00F82A09">
      <w:r>
        <w:continuationSeparator/>
      </w:r>
    </w:p>
    <w:p w:rsidR="00C00C92" w:rsidRDefault="00C00C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Palatino Linotype">
    <w:charset w:val="00"/>
    <w:family w:val="roman"/>
    <w:pitch w:val="variable"/>
    <w:sig w:usb0="E0000287" w:usb1="40000013" w:usb2="00000000" w:usb3="00000000" w:csb0="000001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C92" w:rsidRDefault="00C00C92" w:rsidP="00F82A09">
      <w:r>
        <w:separator/>
      </w:r>
    </w:p>
    <w:p w:rsidR="00C00C92" w:rsidRDefault="00C00C92"/>
  </w:footnote>
  <w:footnote w:type="continuationSeparator" w:id="0">
    <w:p w:rsidR="00C00C92" w:rsidRDefault="00C00C92" w:rsidP="00F82A09">
      <w:r>
        <w:continuationSeparator/>
      </w:r>
    </w:p>
    <w:p w:rsidR="00C00C92" w:rsidRDefault="00C00C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A0C" w:rsidRPr="00F550A5" w:rsidRDefault="001E6A0C" w:rsidP="00F550A5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A0C" w:rsidRPr="00C47D32" w:rsidRDefault="001E6A0C" w:rsidP="00C47D32">
    <w:r w:rsidRPr="00C47D32">
      <w:t>ÎNTOARCERE LA SHANGRI-LA</w:t>
    </w:r>
  </w:p>
  <w:p w:rsidR="001E6A0C" w:rsidRPr="00C47D32" w:rsidRDefault="00617B73" w:rsidP="00C47D32">
    <w:r w:rsidRPr="00C47D32">
      <w:fldChar w:fldCharType="begin"/>
    </w:r>
    <w:r w:rsidR="001E6A0C" w:rsidRPr="00C47D32">
      <w:instrText xml:space="preserve"> PAGE \* MERGEFORMAT </w:instrText>
    </w:r>
    <w:r w:rsidRPr="00C47D32">
      <w:fldChar w:fldCharType="separate"/>
    </w:r>
    <w:r w:rsidR="001E6A0C">
      <w:rPr>
        <w:noProof/>
      </w:rPr>
      <w:t>251</w:t>
    </w:r>
    <w:r w:rsidRPr="00C47D32">
      <w:fldChar w:fldCharType="end"/>
    </w:r>
  </w:p>
  <w:p w:rsidR="001E6A0C" w:rsidRPr="00C47D32" w:rsidRDefault="001E6A0C" w:rsidP="00C47D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2E430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E0E03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BD45E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5A5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CD087D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8606F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7ACE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CEE6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D4AA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DCB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9D7E6E04"/>
    <w:lvl w:ilvl="0">
      <w:numFmt w:val="bullet"/>
      <w:lvlText w:val="*"/>
      <w:lvlJc w:val="left"/>
    </w:lvl>
  </w:abstractNum>
  <w:abstractNum w:abstractNumId="11" w15:restartNumberingAfterBreak="0">
    <w:nsid w:val="06D83A55"/>
    <w:multiLevelType w:val="multilevel"/>
    <w:tmpl w:val="04090023"/>
    <w:styleLink w:val="ArticleSection"/>
    <w:lvl w:ilvl="0">
      <w:start w:val="1"/>
      <w:numFmt w:val="upperRoman"/>
      <w:lvlText w:val="Articol %1."/>
      <w:lvlJc w:val="left"/>
      <w:pPr>
        <w:ind w:left="0" w:firstLine="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decimalZero"/>
      <w:isLgl/>
      <w:lvlText w:val="Secțiune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2" w15:restartNumberingAfterBreak="0">
    <w:nsid w:val="1D7D6FF7"/>
    <w:multiLevelType w:val="hybridMultilevel"/>
    <w:tmpl w:val="F0CEBAE4"/>
    <w:lvl w:ilvl="0" w:tplc="4FFA855E">
      <w:numFmt w:val="bullet"/>
      <w:lvlText w:val=""/>
      <w:lvlJc w:val="left"/>
      <w:pPr>
        <w:ind w:left="644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8AB28B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C40882"/>
    <w:multiLevelType w:val="hybridMultilevel"/>
    <w:tmpl w:val="16A2A1C4"/>
    <w:lvl w:ilvl="0" w:tplc="8F949B2A">
      <w:numFmt w:val="bullet"/>
      <w:lvlText w:val="*"/>
      <w:lvlJc w:val="left"/>
      <w:pPr>
        <w:ind w:left="644" w:hanging="360"/>
      </w:pPr>
      <w:rPr>
        <w:rFonts w:ascii="Bookman Old Style" w:eastAsia="SimSu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72856C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1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32">
    <w:abstractNumId w:val="1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1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4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1.Autor,Titlu,etc" w:val="1"/>
    <w:docVar w:name="1.ImportFisier" w:val="1"/>
    <w:docVar w:name="2.Format_Subtitlu" w:val="4"/>
    <w:docVar w:name="2.Format_Text" w:val="3"/>
    <w:docVar w:name="2.Format_Titlu" w:val="3"/>
    <w:docVar w:name="6.Artefacte_OCR" w:val="433"/>
    <w:docVar w:name="6.Marcheaza suspecte" w:val="1"/>
    <w:docVar w:name="6.Paragrafe_False" w:val="283"/>
    <w:docVar w:name="8.Finalizeaza" w:val="1"/>
    <w:docVar w:name="ArataStampila" w:val="Stampilat de Template-ul folosit de grupul Tygri"/>
    <w:docVar w:name="Marcheaza_Suspecte" w:val="1"/>
  </w:docVars>
  <w:rsids>
    <w:rsidRoot w:val="00D750D8"/>
    <w:rsid w:val="00003A08"/>
    <w:rsid w:val="000205EA"/>
    <w:rsid w:val="00025517"/>
    <w:rsid w:val="0003008D"/>
    <w:rsid w:val="0003716B"/>
    <w:rsid w:val="0004312C"/>
    <w:rsid w:val="000431F9"/>
    <w:rsid w:val="00056415"/>
    <w:rsid w:val="000564A1"/>
    <w:rsid w:val="00061562"/>
    <w:rsid w:val="00061D9C"/>
    <w:rsid w:val="00070DD5"/>
    <w:rsid w:val="00074193"/>
    <w:rsid w:val="0008590C"/>
    <w:rsid w:val="000923F9"/>
    <w:rsid w:val="00097E7F"/>
    <w:rsid w:val="000A039E"/>
    <w:rsid w:val="000A1796"/>
    <w:rsid w:val="000B06B7"/>
    <w:rsid w:val="000B298F"/>
    <w:rsid w:val="000B3FDD"/>
    <w:rsid w:val="000B4BCD"/>
    <w:rsid w:val="000B766E"/>
    <w:rsid w:val="000C08AC"/>
    <w:rsid w:val="000C2DA6"/>
    <w:rsid w:val="000C42A8"/>
    <w:rsid w:val="000C4A0F"/>
    <w:rsid w:val="000C5677"/>
    <w:rsid w:val="000C5B67"/>
    <w:rsid w:val="000D39FE"/>
    <w:rsid w:val="000E759B"/>
    <w:rsid w:val="000F0D6D"/>
    <w:rsid w:val="000F2872"/>
    <w:rsid w:val="000F5991"/>
    <w:rsid w:val="0010189D"/>
    <w:rsid w:val="001047CE"/>
    <w:rsid w:val="00104B27"/>
    <w:rsid w:val="00114388"/>
    <w:rsid w:val="001177B1"/>
    <w:rsid w:val="001230B6"/>
    <w:rsid w:val="00125455"/>
    <w:rsid w:val="00125FDC"/>
    <w:rsid w:val="00130BDE"/>
    <w:rsid w:val="00132C46"/>
    <w:rsid w:val="00134C67"/>
    <w:rsid w:val="001350A6"/>
    <w:rsid w:val="00141067"/>
    <w:rsid w:val="00147F7A"/>
    <w:rsid w:val="001523B7"/>
    <w:rsid w:val="001531FC"/>
    <w:rsid w:val="00154019"/>
    <w:rsid w:val="00163F15"/>
    <w:rsid w:val="00165198"/>
    <w:rsid w:val="00171905"/>
    <w:rsid w:val="001724F2"/>
    <w:rsid w:val="0017289D"/>
    <w:rsid w:val="00173DD3"/>
    <w:rsid w:val="0017487F"/>
    <w:rsid w:val="00180946"/>
    <w:rsid w:val="001830AC"/>
    <w:rsid w:val="001850D3"/>
    <w:rsid w:val="00186DAA"/>
    <w:rsid w:val="00187B1E"/>
    <w:rsid w:val="001908DC"/>
    <w:rsid w:val="001915CC"/>
    <w:rsid w:val="001A301C"/>
    <w:rsid w:val="001A4A8F"/>
    <w:rsid w:val="001B10E5"/>
    <w:rsid w:val="001B16E1"/>
    <w:rsid w:val="001B1EED"/>
    <w:rsid w:val="001C318C"/>
    <w:rsid w:val="001E5E49"/>
    <w:rsid w:val="001E60CE"/>
    <w:rsid w:val="001E6A0C"/>
    <w:rsid w:val="001E6B1B"/>
    <w:rsid w:val="001E6BAB"/>
    <w:rsid w:val="001E7379"/>
    <w:rsid w:val="001F2E35"/>
    <w:rsid w:val="001F3225"/>
    <w:rsid w:val="001F375C"/>
    <w:rsid w:val="002016F1"/>
    <w:rsid w:val="00202AF4"/>
    <w:rsid w:val="0020307B"/>
    <w:rsid w:val="00206CB5"/>
    <w:rsid w:val="00212687"/>
    <w:rsid w:val="00221910"/>
    <w:rsid w:val="00224859"/>
    <w:rsid w:val="002256C5"/>
    <w:rsid w:val="002306B5"/>
    <w:rsid w:val="0025146E"/>
    <w:rsid w:val="0026384C"/>
    <w:rsid w:val="002675D3"/>
    <w:rsid w:val="0027602A"/>
    <w:rsid w:val="00276EBC"/>
    <w:rsid w:val="002773BC"/>
    <w:rsid w:val="00284322"/>
    <w:rsid w:val="00285060"/>
    <w:rsid w:val="002851A4"/>
    <w:rsid w:val="0028602A"/>
    <w:rsid w:val="002A6B36"/>
    <w:rsid w:val="002B468E"/>
    <w:rsid w:val="002B600F"/>
    <w:rsid w:val="002B6C34"/>
    <w:rsid w:val="002B7D12"/>
    <w:rsid w:val="002C0CFF"/>
    <w:rsid w:val="002D3DCA"/>
    <w:rsid w:val="002D4CA0"/>
    <w:rsid w:val="002D6682"/>
    <w:rsid w:val="002D7D33"/>
    <w:rsid w:val="002E5DD8"/>
    <w:rsid w:val="002F2DC0"/>
    <w:rsid w:val="002F2DF7"/>
    <w:rsid w:val="002F3254"/>
    <w:rsid w:val="00300004"/>
    <w:rsid w:val="00304BD1"/>
    <w:rsid w:val="003170B6"/>
    <w:rsid w:val="003213B7"/>
    <w:rsid w:val="003355A4"/>
    <w:rsid w:val="00343BFC"/>
    <w:rsid w:val="00345040"/>
    <w:rsid w:val="00350030"/>
    <w:rsid w:val="00352301"/>
    <w:rsid w:val="003578B3"/>
    <w:rsid w:val="00360F2C"/>
    <w:rsid w:val="00361BDF"/>
    <w:rsid w:val="003628A6"/>
    <w:rsid w:val="00363C25"/>
    <w:rsid w:val="00367827"/>
    <w:rsid w:val="003736D1"/>
    <w:rsid w:val="00375D94"/>
    <w:rsid w:val="00380834"/>
    <w:rsid w:val="00380880"/>
    <w:rsid w:val="00385CE3"/>
    <w:rsid w:val="00390EC9"/>
    <w:rsid w:val="00393CE0"/>
    <w:rsid w:val="003943B4"/>
    <w:rsid w:val="003966EC"/>
    <w:rsid w:val="003A632D"/>
    <w:rsid w:val="003A7368"/>
    <w:rsid w:val="003C0337"/>
    <w:rsid w:val="003C2ADD"/>
    <w:rsid w:val="003C608D"/>
    <w:rsid w:val="003C7439"/>
    <w:rsid w:val="003D00BB"/>
    <w:rsid w:val="003D023D"/>
    <w:rsid w:val="003D0639"/>
    <w:rsid w:val="003D2079"/>
    <w:rsid w:val="003D297F"/>
    <w:rsid w:val="003E4084"/>
    <w:rsid w:val="003E5670"/>
    <w:rsid w:val="003E6503"/>
    <w:rsid w:val="003F4102"/>
    <w:rsid w:val="003F5473"/>
    <w:rsid w:val="003F5F87"/>
    <w:rsid w:val="003F6704"/>
    <w:rsid w:val="00402CCC"/>
    <w:rsid w:val="00404659"/>
    <w:rsid w:val="00404E77"/>
    <w:rsid w:val="00405007"/>
    <w:rsid w:val="0041264D"/>
    <w:rsid w:val="004148C3"/>
    <w:rsid w:val="00415EB8"/>
    <w:rsid w:val="004243DB"/>
    <w:rsid w:val="004272FA"/>
    <w:rsid w:val="00431274"/>
    <w:rsid w:val="004363A7"/>
    <w:rsid w:val="00436AC2"/>
    <w:rsid w:val="00437D95"/>
    <w:rsid w:val="00443AE1"/>
    <w:rsid w:val="00444DB6"/>
    <w:rsid w:val="00446EFA"/>
    <w:rsid w:val="00453A04"/>
    <w:rsid w:val="00453F84"/>
    <w:rsid w:val="00455263"/>
    <w:rsid w:val="004601B7"/>
    <w:rsid w:val="004614E2"/>
    <w:rsid w:val="00463B20"/>
    <w:rsid w:val="00465DEA"/>
    <w:rsid w:val="00471885"/>
    <w:rsid w:val="00473624"/>
    <w:rsid w:val="0048596A"/>
    <w:rsid w:val="004869D5"/>
    <w:rsid w:val="00487FF4"/>
    <w:rsid w:val="00492E79"/>
    <w:rsid w:val="004946CC"/>
    <w:rsid w:val="00495194"/>
    <w:rsid w:val="00496B42"/>
    <w:rsid w:val="00497A2C"/>
    <w:rsid w:val="004A21E7"/>
    <w:rsid w:val="004A33E0"/>
    <w:rsid w:val="004A410B"/>
    <w:rsid w:val="004A5750"/>
    <w:rsid w:val="004A6394"/>
    <w:rsid w:val="004A6883"/>
    <w:rsid w:val="004B0599"/>
    <w:rsid w:val="004B0911"/>
    <w:rsid w:val="004B1757"/>
    <w:rsid w:val="004B1DE2"/>
    <w:rsid w:val="004B60FC"/>
    <w:rsid w:val="004C605E"/>
    <w:rsid w:val="004D052F"/>
    <w:rsid w:val="004E2F14"/>
    <w:rsid w:val="004E406D"/>
    <w:rsid w:val="004E49D7"/>
    <w:rsid w:val="004E609E"/>
    <w:rsid w:val="004F6E55"/>
    <w:rsid w:val="00503DA8"/>
    <w:rsid w:val="00504D27"/>
    <w:rsid w:val="00516998"/>
    <w:rsid w:val="005173F4"/>
    <w:rsid w:val="00521578"/>
    <w:rsid w:val="00524C89"/>
    <w:rsid w:val="005274A4"/>
    <w:rsid w:val="00530A7A"/>
    <w:rsid w:val="00530F65"/>
    <w:rsid w:val="005356FB"/>
    <w:rsid w:val="00535F91"/>
    <w:rsid w:val="0054074A"/>
    <w:rsid w:val="00544B48"/>
    <w:rsid w:val="005465A3"/>
    <w:rsid w:val="00557620"/>
    <w:rsid w:val="005738FE"/>
    <w:rsid w:val="005774D4"/>
    <w:rsid w:val="00581712"/>
    <w:rsid w:val="00587C84"/>
    <w:rsid w:val="005928E7"/>
    <w:rsid w:val="00592E25"/>
    <w:rsid w:val="005A5031"/>
    <w:rsid w:val="005A5F8E"/>
    <w:rsid w:val="005B42B2"/>
    <w:rsid w:val="005B53AD"/>
    <w:rsid w:val="005B54E4"/>
    <w:rsid w:val="005B75A5"/>
    <w:rsid w:val="005B7630"/>
    <w:rsid w:val="005C1D45"/>
    <w:rsid w:val="005C2462"/>
    <w:rsid w:val="005D1913"/>
    <w:rsid w:val="005E1B8D"/>
    <w:rsid w:val="005E38DF"/>
    <w:rsid w:val="005E3AEF"/>
    <w:rsid w:val="005E5682"/>
    <w:rsid w:val="005F1733"/>
    <w:rsid w:val="005F1A3D"/>
    <w:rsid w:val="005F2F08"/>
    <w:rsid w:val="005F3325"/>
    <w:rsid w:val="005F58D9"/>
    <w:rsid w:val="00603CCC"/>
    <w:rsid w:val="00603DB5"/>
    <w:rsid w:val="006056DD"/>
    <w:rsid w:val="0060689E"/>
    <w:rsid w:val="006104FB"/>
    <w:rsid w:val="006130E5"/>
    <w:rsid w:val="00615C08"/>
    <w:rsid w:val="00617B73"/>
    <w:rsid w:val="00620A92"/>
    <w:rsid w:val="00636BFF"/>
    <w:rsid w:val="00641EBB"/>
    <w:rsid w:val="00643B92"/>
    <w:rsid w:val="00646D4F"/>
    <w:rsid w:val="00650ADB"/>
    <w:rsid w:val="006517C3"/>
    <w:rsid w:val="0065652C"/>
    <w:rsid w:val="0066165D"/>
    <w:rsid w:val="006634C9"/>
    <w:rsid w:val="006642F9"/>
    <w:rsid w:val="006671E3"/>
    <w:rsid w:val="006675CF"/>
    <w:rsid w:val="00670003"/>
    <w:rsid w:val="006700FE"/>
    <w:rsid w:val="00672999"/>
    <w:rsid w:val="00673B98"/>
    <w:rsid w:val="00681F2E"/>
    <w:rsid w:val="00685A06"/>
    <w:rsid w:val="00687604"/>
    <w:rsid w:val="0069077B"/>
    <w:rsid w:val="00692680"/>
    <w:rsid w:val="00693B3C"/>
    <w:rsid w:val="00694406"/>
    <w:rsid w:val="006958CC"/>
    <w:rsid w:val="00696AD0"/>
    <w:rsid w:val="006B3D5B"/>
    <w:rsid w:val="006B4DAA"/>
    <w:rsid w:val="006B5123"/>
    <w:rsid w:val="006C0EF3"/>
    <w:rsid w:val="006C218F"/>
    <w:rsid w:val="006C2A39"/>
    <w:rsid w:val="006C6DCA"/>
    <w:rsid w:val="006D0150"/>
    <w:rsid w:val="006D2685"/>
    <w:rsid w:val="006D49C2"/>
    <w:rsid w:val="006D531F"/>
    <w:rsid w:val="006D75D5"/>
    <w:rsid w:val="006D78BF"/>
    <w:rsid w:val="006E0260"/>
    <w:rsid w:val="006E13C3"/>
    <w:rsid w:val="006E6EA4"/>
    <w:rsid w:val="006F37E5"/>
    <w:rsid w:val="007005AD"/>
    <w:rsid w:val="00706E65"/>
    <w:rsid w:val="0071598F"/>
    <w:rsid w:val="00715F09"/>
    <w:rsid w:val="00717D84"/>
    <w:rsid w:val="00720DA4"/>
    <w:rsid w:val="00722C78"/>
    <w:rsid w:val="00722DC6"/>
    <w:rsid w:val="00726C2B"/>
    <w:rsid w:val="00726FF7"/>
    <w:rsid w:val="007321AD"/>
    <w:rsid w:val="00737D9A"/>
    <w:rsid w:val="00747996"/>
    <w:rsid w:val="0075198C"/>
    <w:rsid w:val="00766445"/>
    <w:rsid w:val="0076659D"/>
    <w:rsid w:val="00767281"/>
    <w:rsid w:val="007705AD"/>
    <w:rsid w:val="00775CF1"/>
    <w:rsid w:val="007801E4"/>
    <w:rsid w:val="00780EF6"/>
    <w:rsid w:val="0078280B"/>
    <w:rsid w:val="007841B0"/>
    <w:rsid w:val="00784618"/>
    <w:rsid w:val="00787215"/>
    <w:rsid w:val="007915B1"/>
    <w:rsid w:val="007961EB"/>
    <w:rsid w:val="0079707B"/>
    <w:rsid w:val="007A0890"/>
    <w:rsid w:val="007A72C1"/>
    <w:rsid w:val="007B1217"/>
    <w:rsid w:val="007B20DD"/>
    <w:rsid w:val="007B42D1"/>
    <w:rsid w:val="007B4DCB"/>
    <w:rsid w:val="007C3882"/>
    <w:rsid w:val="007C57B4"/>
    <w:rsid w:val="007C7D85"/>
    <w:rsid w:val="007D0A35"/>
    <w:rsid w:val="007D3398"/>
    <w:rsid w:val="007D4E1E"/>
    <w:rsid w:val="007D4F24"/>
    <w:rsid w:val="007D59DB"/>
    <w:rsid w:val="007D5EED"/>
    <w:rsid w:val="007E2115"/>
    <w:rsid w:val="007E328A"/>
    <w:rsid w:val="007F11EE"/>
    <w:rsid w:val="007F43D2"/>
    <w:rsid w:val="007F5F42"/>
    <w:rsid w:val="007F68EE"/>
    <w:rsid w:val="007F7FC6"/>
    <w:rsid w:val="008012AE"/>
    <w:rsid w:val="0081026C"/>
    <w:rsid w:val="00810992"/>
    <w:rsid w:val="0081541E"/>
    <w:rsid w:val="008161DF"/>
    <w:rsid w:val="008269C8"/>
    <w:rsid w:val="00827F19"/>
    <w:rsid w:val="008308A1"/>
    <w:rsid w:val="00833F91"/>
    <w:rsid w:val="0083747A"/>
    <w:rsid w:val="00841997"/>
    <w:rsid w:val="00843D4C"/>
    <w:rsid w:val="0084414C"/>
    <w:rsid w:val="0084610C"/>
    <w:rsid w:val="008517B1"/>
    <w:rsid w:val="00853B54"/>
    <w:rsid w:val="008542F9"/>
    <w:rsid w:val="00856A17"/>
    <w:rsid w:val="008578B3"/>
    <w:rsid w:val="00862B9D"/>
    <w:rsid w:val="00863C44"/>
    <w:rsid w:val="008663FD"/>
    <w:rsid w:val="00870A66"/>
    <w:rsid w:val="008852C6"/>
    <w:rsid w:val="00895D5D"/>
    <w:rsid w:val="008B1D15"/>
    <w:rsid w:val="008B6E03"/>
    <w:rsid w:val="008C53B0"/>
    <w:rsid w:val="008C5791"/>
    <w:rsid w:val="008D50E8"/>
    <w:rsid w:val="008D713F"/>
    <w:rsid w:val="008E0AB6"/>
    <w:rsid w:val="008E1AA1"/>
    <w:rsid w:val="008F0F6C"/>
    <w:rsid w:val="008F3C06"/>
    <w:rsid w:val="008F6605"/>
    <w:rsid w:val="00902703"/>
    <w:rsid w:val="0090306A"/>
    <w:rsid w:val="0090519E"/>
    <w:rsid w:val="00906EF7"/>
    <w:rsid w:val="009124E5"/>
    <w:rsid w:val="00914268"/>
    <w:rsid w:val="009160ED"/>
    <w:rsid w:val="00916F3D"/>
    <w:rsid w:val="009213EF"/>
    <w:rsid w:val="0093271D"/>
    <w:rsid w:val="0094230F"/>
    <w:rsid w:val="0094611A"/>
    <w:rsid w:val="00950194"/>
    <w:rsid w:val="0095267B"/>
    <w:rsid w:val="00953ADD"/>
    <w:rsid w:val="00955410"/>
    <w:rsid w:val="00960D0A"/>
    <w:rsid w:val="0096185C"/>
    <w:rsid w:val="00962CBD"/>
    <w:rsid w:val="009710F0"/>
    <w:rsid w:val="009739AB"/>
    <w:rsid w:val="00973E11"/>
    <w:rsid w:val="00984F1C"/>
    <w:rsid w:val="0098503E"/>
    <w:rsid w:val="00985EFF"/>
    <w:rsid w:val="009932B7"/>
    <w:rsid w:val="00993ED0"/>
    <w:rsid w:val="00995857"/>
    <w:rsid w:val="009A1DB7"/>
    <w:rsid w:val="009A1ED3"/>
    <w:rsid w:val="009A3024"/>
    <w:rsid w:val="009A572D"/>
    <w:rsid w:val="009A7AED"/>
    <w:rsid w:val="009B02CA"/>
    <w:rsid w:val="009B065D"/>
    <w:rsid w:val="009B0A1F"/>
    <w:rsid w:val="009B149E"/>
    <w:rsid w:val="009B214E"/>
    <w:rsid w:val="009B257C"/>
    <w:rsid w:val="009B30F5"/>
    <w:rsid w:val="009B3D5E"/>
    <w:rsid w:val="009B6389"/>
    <w:rsid w:val="009C2CB0"/>
    <w:rsid w:val="009C35F2"/>
    <w:rsid w:val="009C37A7"/>
    <w:rsid w:val="009D2297"/>
    <w:rsid w:val="009D35D9"/>
    <w:rsid w:val="009D4FFA"/>
    <w:rsid w:val="009D5AAF"/>
    <w:rsid w:val="009E3230"/>
    <w:rsid w:val="009E37A7"/>
    <w:rsid w:val="009F5A2A"/>
    <w:rsid w:val="009F6E90"/>
    <w:rsid w:val="009F7F4B"/>
    <w:rsid w:val="00A005C0"/>
    <w:rsid w:val="00A04EEB"/>
    <w:rsid w:val="00A05ED5"/>
    <w:rsid w:val="00A115B7"/>
    <w:rsid w:val="00A247B7"/>
    <w:rsid w:val="00A24C8F"/>
    <w:rsid w:val="00A319FD"/>
    <w:rsid w:val="00A31E18"/>
    <w:rsid w:val="00A3566F"/>
    <w:rsid w:val="00A40E73"/>
    <w:rsid w:val="00A42EC6"/>
    <w:rsid w:val="00A57BF3"/>
    <w:rsid w:val="00A6099E"/>
    <w:rsid w:val="00A6245D"/>
    <w:rsid w:val="00A63BD8"/>
    <w:rsid w:val="00A67877"/>
    <w:rsid w:val="00A70BDF"/>
    <w:rsid w:val="00A8006F"/>
    <w:rsid w:val="00A812C0"/>
    <w:rsid w:val="00A90027"/>
    <w:rsid w:val="00A9248E"/>
    <w:rsid w:val="00A92FE1"/>
    <w:rsid w:val="00A93BA5"/>
    <w:rsid w:val="00A963F9"/>
    <w:rsid w:val="00A96495"/>
    <w:rsid w:val="00A96546"/>
    <w:rsid w:val="00AA41A9"/>
    <w:rsid w:val="00AB1C16"/>
    <w:rsid w:val="00AB29B9"/>
    <w:rsid w:val="00AC1A0D"/>
    <w:rsid w:val="00AC2F70"/>
    <w:rsid w:val="00AC674A"/>
    <w:rsid w:val="00AD0201"/>
    <w:rsid w:val="00AD2A5C"/>
    <w:rsid w:val="00AD7C14"/>
    <w:rsid w:val="00AE18AD"/>
    <w:rsid w:val="00AE347C"/>
    <w:rsid w:val="00AE63C1"/>
    <w:rsid w:val="00AE6514"/>
    <w:rsid w:val="00AE76CB"/>
    <w:rsid w:val="00AF52F0"/>
    <w:rsid w:val="00AF69C7"/>
    <w:rsid w:val="00B005B0"/>
    <w:rsid w:val="00B00F01"/>
    <w:rsid w:val="00B06939"/>
    <w:rsid w:val="00B10159"/>
    <w:rsid w:val="00B1071E"/>
    <w:rsid w:val="00B13692"/>
    <w:rsid w:val="00B1395D"/>
    <w:rsid w:val="00B13ECE"/>
    <w:rsid w:val="00B15C74"/>
    <w:rsid w:val="00B15D4C"/>
    <w:rsid w:val="00B160C2"/>
    <w:rsid w:val="00B2184D"/>
    <w:rsid w:val="00B21EE3"/>
    <w:rsid w:val="00B3058E"/>
    <w:rsid w:val="00B31E8F"/>
    <w:rsid w:val="00B3759F"/>
    <w:rsid w:val="00B428B7"/>
    <w:rsid w:val="00B45072"/>
    <w:rsid w:val="00B45F56"/>
    <w:rsid w:val="00B4772A"/>
    <w:rsid w:val="00B569D0"/>
    <w:rsid w:val="00B56BC9"/>
    <w:rsid w:val="00B6088E"/>
    <w:rsid w:val="00B62604"/>
    <w:rsid w:val="00B627BD"/>
    <w:rsid w:val="00B64D9D"/>
    <w:rsid w:val="00B70278"/>
    <w:rsid w:val="00B75D59"/>
    <w:rsid w:val="00B879B7"/>
    <w:rsid w:val="00B92EA7"/>
    <w:rsid w:val="00B95BC3"/>
    <w:rsid w:val="00BA1A08"/>
    <w:rsid w:val="00BB4A94"/>
    <w:rsid w:val="00BB6B81"/>
    <w:rsid w:val="00BB7904"/>
    <w:rsid w:val="00BC5A73"/>
    <w:rsid w:val="00BC66DB"/>
    <w:rsid w:val="00BC7FAF"/>
    <w:rsid w:val="00BD025F"/>
    <w:rsid w:val="00BD1FB9"/>
    <w:rsid w:val="00BD263E"/>
    <w:rsid w:val="00BD37EF"/>
    <w:rsid w:val="00BD4854"/>
    <w:rsid w:val="00BD6702"/>
    <w:rsid w:val="00BE0E3E"/>
    <w:rsid w:val="00BE140D"/>
    <w:rsid w:val="00BE50B0"/>
    <w:rsid w:val="00BF283E"/>
    <w:rsid w:val="00BF2E2C"/>
    <w:rsid w:val="00BF3B06"/>
    <w:rsid w:val="00BF4ECF"/>
    <w:rsid w:val="00BF6747"/>
    <w:rsid w:val="00BF6E32"/>
    <w:rsid w:val="00C00C92"/>
    <w:rsid w:val="00C03E59"/>
    <w:rsid w:val="00C1140A"/>
    <w:rsid w:val="00C11F15"/>
    <w:rsid w:val="00C152EB"/>
    <w:rsid w:val="00C17E8E"/>
    <w:rsid w:val="00C21688"/>
    <w:rsid w:val="00C30659"/>
    <w:rsid w:val="00C30D43"/>
    <w:rsid w:val="00C32781"/>
    <w:rsid w:val="00C44A76"/>
    <w:rsid w:val="00C47D32"/>
    <w:rsid w:val="00C5716B"/>
    <w:rsid w:val="00C608CE"/>
    <w:rsid w:val="00C6126F"/>
    <w:rsid w:val="00C62526"/>
    <w:rsid w:val="00C6437E"/>
    <w:rsid w:val="00C6621B"/>
    <w:rsid w:val="00C71AF4"/>
    <w:rsid w:val="00C71DBE"/>
    <w:rsid w:val="00C73D88"/>
    <w:rsid w:val="00C80639"/>
    <w:rsid w:val="00C909A6"/>
    <w:rsid w:val="00C90A4B"/>
    <w:rsid w:val="00C91F1C"/>
    <w:rsid w:val="00C93604"/>
    <w:rsid w:val="00CA387C"/>
    <w:rsid w:val="00CB0B72"/>
    <w:rsid w:val="00CB1F4B"/>
    <w:rsid w:val="00CB228C"/>
    <w:rsid w:val="00CC1836"/>
    <w:rsid w:val="00CC1C2F"/>
    <w:rsid w:val="00CC22BC"/>
    <w:rsid w:val="00CC3CAB"/>
    <w:rsid w:val="00CC4FD4"/>
    <w:rsid w:val="00CC5393"/>
    <w:rsid w:val="00CD1A9D"/>
    <w:rsid w:val="00CD23BA"/>
    <w:rsid w:val="00CD2925"/>
    <w:rsid w:val="00CD3660"/>
    <w:rsid w:val="00CD4E75"/>
    <w:rsid w:val="00CD4F9A"/>
    <w:rsid w:val="00CD7988"/>
    <w:rsid w:val="00CE11AD"/>
    <w:rsid w:val="00CE2C0D"/>
    <w:rsid w:val="00CE480F"/>
    <w:rsid w:val="00CE4B85"/>
    <w:rsid w:val="00CE6B07"/>
    <w:rsid w:val="00CF1653"/>
    <w:rsid w:val="00CF31AA"/>
    <w:rsid w:val="00CF514E"/>
    <w:rsid w:val="00CF5A45"/>
    <w:rsid w:val="00D003C4"/>
    <w:rsid w:val="00D02A68"/>
    <w:rsid w:val="00D2382F"/>
    <w:rsid w:val="00D35773"/>
    <w:rsid w:val="00D44030"/>
    <w:rsid w:val="00D50308"/>
    <w:rsid w:val="00D50803"/>
    <w:rsid w:val="00D52086"/>
    <w:rsid w:val="00D5436D"/>
    <w:rsid w:val="00D5608D"/>
    <w:rsid w:val="00D63DDE"/>
    <w:rsid w:val="00D74196"/>
    <w:rsid w:val="00D74338"/>
    <w:rsid w:val="00D74E82"/>
    <w:rsid w:val="00D750D8"/>
    <w:rsid w:val="00D771D9"/>
    <w:rsid w:val="00D83F63"/>
    <w:rsid w:val="00D87025"/>
    <w:rsid w:val="00D93952"/>
    <w:rsid w:val="00DA3000"/>
    <w:rsid w:val="00DA5D53"/>
    <w:rsid w:val="00DA5D8E"/>
    <w:rsid w:val="00DA6707"/>
    <w:rsid w:val="00DB06F5"/>
    <w:rsid w:val="00DB4C85"/>
    <w:rsid w:val="00DB52BA"/>
    <w:rsid w:val="00DC031A"/>
    <w:rsid w:val="00DC066E"/>
    <w:rsid w:val="00DC27D6"/>
    <w:rsid w:val="00DC42BA"/>
    <w:rsid w:val="00DC5DF6"/>
    <w:rsid w:val="00DD0B05"/>
    <w:rsid w:val="00DD5C59"/>
    <w:rsid w:val="00DE143E"/>
    <w:rsid w:val="00DE28E5"/>
    <w:rsid w:val="00DF0827"/>
    <w:rsid w:val="00DF1254"/>
    <w:rsid w:val="00DF3FC8"/>
    <w:rsid w:val="00DF5BDB"/>
    <w:rsid w:val="00E0276E"/>
    <w:rsid w:val="00E02884"/>
    <w:rsid w:val="00E05F5A"/>
    <w:rsid w:val="00E1181C"/>
    <w:rsid w:val="00E14CF7"/>
    <w:rsid w:val="00E15423"/>
    <w:rsid w:val="00E203A7"/>
    <w:rsid w:val="00E23835"/>
    <w:rsid w:val="00E238E1"/>
    <w:rsid w:val="00E240A9"/>
    <w:rsid w:val="00E30E4F"/>
    <w:rsid w:val="00E35164"/>
    <w:rsid w:val="00E55F40"/>
    <w:rsid w:val="00E568A9"/>
    <w:rsid w:val="00E63132"/>
    <w:rsid w:val="00E64376"/>
    <w:rsid w:val="00E65B3C"/>
    <w:rsid w:val="00E706F7"/>
    <w:rsid w:val="00E7173A"/>
    <w:rsid w:val="00E73427"/>
    <w:rsid w:val="00E734DC"/>
    <w:rsid w:val="00E761A4"/>
    <w:rsid w:val="00E7631D"/>
    <w:rsid w:val="00E8072D"/>
    <w:rsid w:val="00E81CD4"/>
    <w:rsid w:val="00E822A3"/>
    <w:rsid w:val="00E822A5"/>
    <w:rsid w:val="00E82559"/>
    <w:rsid w:val="00E825BF"/>
    <w:rsid w:val="00E82606"/>
    <w:rsid w:val="00E82B54"/>
    <w:rsid w:val="00E83952"/>
    <w:rsid w:val="00E944EA"/>
    <w:rsid w:val="00E970FC"/>
    <w:rsid w:val="00EA3978"/>
    <w:rsid w:val="00EB4779"/>
    <w:rsid w:val="00EB47AD"/>
    <w:rsid w:val="00EB4D7C"/>
    <w:rsid w:val="00EB6A06"/>
    <w:rsid w:val="00EB7D0A"/>
    <w:rsid w:val="00EC3018"/>
    <w:rsid w:val="00EC4A20"/>
    <w:rsid w:val="00EC5931"/>
    <w:rsid w:val="00ED18AC"/>
    <w:rsid w:val="00ED1FB9"/>
    <w:rsid w:val="00ED2BC8"/>
    <w:rsid w:val="00ED46B4"/>
    <w:rsid w:val="00ED55D4"/>
    <w:rsid w:val="00ED7422"/>
    <w:rsid w:val="00EE24E7"/>
    <w:rsid w:val="00EE62AA"/>
    <w:rsid w:val="00EF1BDD"/>
    <w:rsid w:val="00EF4ECF"/>
    <w:rsid w:val="00F0251B"/>
    <w:rsid w:val="00F026CC"/>
    <w:rsid w:val="00F02AED"/>
    <w:rsid w:val="00F05226"/>
    <w:rsid w:val="00F05DA8"/>
    <w:rsid w:val="00F1375C"/>
    <w:rsid w:val="00F34B98"/>
    <w:rsid w:val="00F433E8"/>
    <w:rsid w:val="00F51644"/>
    <w:rsid w:val="00F53AB6"/>
    <w:rsid w:val="00F550A5"/>
    <w:rsid w:val="00F55827"/>
    <w:rsid w:val="00F55F79"/>
    <w:rsid w:val="00F56212"/>
    <w:rsid w:val="00F657E8"/>
    <w:rsid w:val="00F6731A"/>
    <w:rsid w:val="00F7140A"/>
    <w:rsid w:val="00F72964"/>
    <w:rsid w:val="00F73E1A"/>
    <w:rsid w:val="00F76A52"/>
    <w:rsid w:val="00F778DD"/>
    <w:rsid w:val="00F82A09"/>
    <w:rsid w:val="00F84FBC"/>
    <w:rsid w:val="00F8567F"/>
    <w:rsid w:val="00F8590E"/>
    <w:rsid w:val="00F90D48"/>
    <w:rsid w:val="00F955CE"/>
    <w:rsid w:val="00FA250C"/>
    <w:rsid w:val="00FA6FD9"/>
    <w:rsid w:val="00FB06BD"/>
    <w:rsid w:val="00FB0A70"/>
    <w:rsid w:val="00FB1C1E"/>
    <w:rsid w:val="00FB4778"/>
    <w:rsid w:val="00FC2AC7"/>
    <w:rsid w:val="00FC6958"/>
    <w:rsid w:val="00FC6C30"/>
    <w:rsid w:val="00FD469C"/>
    <w:rsid w:val="00FE2BC5"/>
    <w:rsid w:val="00FE3BD9"/>
    <w:rsid w:val="00FE48E3"/>
    <w:rsid w:val="00FE4963"/>
    <w:rsid w:val="00FE7432"/>
    <w:rsid w:val="00FF3F21"/>
    <w:rsid w:val="00FF5113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D1D7444-3CC4-4E18-BEF8-8A58AB6D0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8FE"/>
    <w:pPr>
      <w:spacing w:after="120"/>
    </w:pPr>
    <w:rPr>
      <w:rFonts w:ascii="Bookman Old Style" w:hAnsi="Bookman Old Style"/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rsid w:val="006634C9"/>
    <w:pPr>
      <w:keepNext/>
      <w:pageBreakBefore/>
      <w:spacing w:before="600" w:after="600"/>
      <w:contextualSpacing/>
      <w:jc w:val="center"/>
      <w:outlineLvl w:val="0"/>
    </w:pPr>
    <w:rPr>
      <w:b/>
      <w:noProof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6634C9"/>
    <w:pPr>
      <w:keepNext/>
      <w:pageBreakBefore/>
      <w:spacing w:before="360" w:after="480"/>
      <w:jc w:val="center"/>
      <w:outlineLvl w:val="1"/>
    </w:pPr>
    <w:rPr>
      <w:b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0B05"/>
    <w:pPr>
      <w:keepNext/>
      <w:numPr>
        <w:ilvl w:val="2"/>
        <w:numId w:val="3"/>
      </w:numPr>
      <w:spacing w:before="240" w:after="60"/>
      <w:outlineLvl w:val="2"/>
    </w:p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D0B05"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D0B05"/>
    <w:pPr>
      <w:numPr>
        <w:ilvl w:val="4"/>
        <w:numId w:val="3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D0B05"/>
    <w:pPr>
      <w:numPr>
        <w:ilvl w:val="5"/>
        <w:numId w:val="3"/>
      </w:numPr>
      <w:spacing w:before="240" w:after="60"/>
      <w:outlineLvl w:val="5"/>
    </w:p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D0B05"/>
    <w:pPr>
      <w:numPr>
        <w:ilvl w:val="6"/>
        <w:numId w:val="3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D0B05"/>
    <w:pPr>
      <w:numPr>
        <w:ilvl w:val="7"/>
        <w:numId w:val="3"/>
      </w:numPr>
      <w:spacing w:before="240" w:after="60"/>
      <w:outlineLvl w:val="7"/>
    </w:p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D0B05"/>
    <w:pPr>
      <w:numPr>
        <w:ilvl w:val="8"/>
        <w:numId w:val="3"/>
      </w:num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5D53"/>
    <w:pPr>
      <w:pBdr>
        <w:bottom w:val="single" w:sz="4" w:space="0" w:color="auto"/>
      </w:pBdr>
      <w:tabs>
        <w:tab w:val="center" w:pos="4320"/>
        <w:tab w:val="right" w:pos="8640"/>
      </w:tabs>
      <w:jc w:val="center"/>
    </w:pPr>
  </w:style>
  <w:style w:type="paragraph" w:styleId="Footer">
    <w:name w:val="footer"/>
    <w:basedOn w:val="Normal"/>
    <w:autoRedefine/>
    <w:rsid w:val="00DB06F5"/>
    <w:pPr>
      <w:tabs>
        <w:tab w:val="center" w:pos="4320"/>
        <w:tab w:val="right" w:pos="8640"/>
      </w:tabs>
      <w:jc w:val="right"/>
    </w:pPr>
    <w:rPr>
      <w:sz w:val="20"/>
      <w:szCs w:val="20"/>
    </w:rPr>
  </w:style>
  <w:style w:type="numbering" w:styleId="111111">
    <w:name w:val="Outline List 2"/>
    <w:basedOn w:val="NoList"/>
    <w:rsid w:val="00DD0B05"/>
    <w:pPr>
      <w:numPr>
        <w:numId w:val="1"/>
      </w:numPr>
    </w:pPr>
  </w:style>
  <w:style w:type="paragraph" w:styleId="BodyText">
    <w:name w:val="Body Text"/>
    <w:basedOn w:val="Normal"/>
    <w:link w:val="BodyTextChar"/>
    <w:rsid w:val="007841B0"/>
    <w:pPr>
      <w:ind w:firstLine="180"/>
    </w:pPr>
  </w:style>
  <w:style w:type="numbering" w:styleId="1ai">
    <w:name w:val="Outline List 1"/>
    <w:basedOn w:val="NoList"/>
    <w:rsid w:val="00DD0B05"/>
    <w:pPr>
      <w:numPr>
        <w:numId w:val="2"/>
      </w:numPr>
    </w:pPr>
  </w:style>
  <w:style w:type="character" w:styleId="IntenseEmphasis">
    <w:name w:val="Intense Emphasis"/>
    <w:uiPriority w:val="21"/>
    <w:qFormat/>
    <w:rsid w:val="00DD0B05"/>
    <w:rPr>
      <w:b w:val="0"/>
      <w:bCs w:val="0"/>
      <w:i w:val="0"/>
      <w:iCs w:val="0"/>
      <w:color w:val="auto"/>
    </w:rPr>
  </w:style>
  <w:style w:type="character" w:styleId="SubtleEmphasis">
    <w:name w:val="Subtle Emphasis"/>
    <w:uiPriority w:val="19"/>
    <w:qFormat/>
    <w:rsid w:val="00DD0B05"/>
    <w:rPr>
      <w:i w:val="0"/>
      <w:iCs w:val="0"/>
      <w:color w:val="auto"/>
    </w:rPr>
  </w:style>
  <w:style w:type="character" w:styleId="Emphasis">
    <w:name w:val="Emphasis"/>
    <w:qFormat/>
    <w:rsid w:val="00DD0B05"/>
    <w:rPr>
      <w:i w:val="0"/>
      <w:iCs w:val="0"/>
    </w:rPr>
  </w:style>
  <w:style w:type="character" w:styleId="HTMLAcronym">
    <w:name w:val="HTML Acronym"/>
    <w:basedOn w:val="DefaultParagraphFont"/>
    <w:rsid w:val="00DD0B05"/>
  </w:style>
  <w:style w:type="paragraph" w:styleId="HTMLAddress">
    <w:name w:val="HTML Address"/>
    <w:basedOn w:val="Normal"/>
    <w:link w:val="HTMLAddressChar"/>
    <w:rsid w:val="00DD0B05"/>
  </w:style>
  <w:style w:type="character" w:customStyle="1" w:styleId="HTMLAddressChar">
    <w:name w:val="HTML Address Char"/>
    <w:link w:val="HTMLAddress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nvelopeAddress">
    <w:name w:val="envelope address"/>
    <w:basedOn w:val="Normal"/>
    <w:rsid w:val="00DD0B05"/>
    <w:pPr>
      <w:framePr w:w="7920" w:h="1980" w:hRule="exact" w:hSpace="180" w:wrap="auto" w:hAnchor="page" w:xAlign="center" w:yAlign="bottom"/>
      <w:ind w:left="2880"/>
    </w:pPr>
  </w:style>
  <w:style w:type="paragraph" w:styleId="MessageHeader">
    <w:name w:val="Message Header"/>
    <w:basedOn w:val="Normal"/>
    <w:link w:val="MessageHeaderChar"/>
    <w:rsid w:val="00DD0B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</w:style>
  <w:style w:type="character" w:customStyle="1" w:styleId="MessageHeaderChar">
    <w:name w:val="Message Header Char"/>
    <w:link w:val="MessageHeader"/>
    <w:rsid w:val="00DD0B05"/>
    <w:rPr>
      <w:rFonts w:ascii="Bookman Old Style" w:hAnsi="Bookman Old Style"/>
      <w:sz w:val="24"/>
      <w:szCs w:val="24"/>
      <w:shd w:val="pct20" w:color="auto" w:fill="auto"/>
      <w:lang w:val="ro-RO" w:eastAsia="zh-CN"/>
    </w:rPr>
  </w:style>
  <w:style w:type="character" w:customStyle="1" w:styleId="Heading1Char">
    <w:name w:val="Heading 1 Char"/>
    <w:link w:val="Heading1"/>
    <w:rsid w:val="006634C9"/>
    <w:rPr>
      <w:rFonts w:ascii="Bookman Old Style" w:hAnsi="Bookman Old Style"/>
      <w:b/>
      <w:noProof/>
      <w:sz w:val="36"/>
      <w:szCs w:val="36"/>
      <w:lang w:val="ro-RO" w:eastAsia="zh-CN"/>
    </w:rPr>
  </w:style>
  <w:style w:type="character" w:customStyle="1" w:styleId="Heading2Char">
    <w:name w:val="Heading 2 Char"/>
    <w:link w:val="Heading2"/>
    <w:rsid w:val="006634C9"/>
    <w:rPr>
      <w:rFonts w:ascii="Bookman Old Style" w:hAnsi="Bookman Old Style"/>
      <w:b/>
      <w:noProof/>
      <w:sz w:val="28"/>
      <w:szCs w:val="28"/>
      <w:lang w:val="ro-RO" w:eastAsia="zh-CN"/>
    </w:rPr>
  </w:style>
  <w:style w:type="character" w:customStyle="1" w:styleId="Heading3Char">
    <w:name w:val="Heading 3 Char"/>
    <w:link w:val="Heading3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4Char">
    <w:name w:val="Heading 4 Char"/>
    <w:link w:val="Heading4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5Char">
    <w:name w:val="Heading 5 Char"/>
    <w:link w:val="Heading5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6Char">
    <w:name w:val="Heading 6 Char"/>
    <w:link w:val="Heading6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7Char">
    <w:name w:val="Heading 7 Char"/>
    <w:link w:val="Heading7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8Char">
    <w:name w:val="Heading 8 Char"/>
    <w:link w:val="Heading8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9Char">
    <w:name w:val="Heading 9 Char"/>
    <w:link w:val="Heading9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numbering" w:styleId="ArticleSection">
    <w:name w:val="Outline List 3"/>
    <w:basedOn w:val="NoList"/>
    <w:rsid w:val="00DD0B05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DD0B05"/>
  </w:style>
  <w:style w:type="character" w:styleId="HTMLCite">
    <w:name w:val="HTML Cite"/>
    <w:rsid w:val="00DD0B05"/>
    <w:rPr>
      <w:i w:val="0"/>
      <w:iCs w:val="0"/>
    </w:rPr>
  </w:style>
  <w:style w:type="paragraph" w:styleId="Quote">
    <w:name w:val="Quote"/>
    <w:basedOn w:val="Normal"/>
    <w:next w:val="Normal"/>
    <w:link w:val="QuoteChar"/>
    <w:uiPriority w:val="29"/>
    <w:qFormat/>
    <w:rsid w:val="00DD0B05"/>
  </w:style>
  <w:style w:type="character" w:customStyle="1" w:styleId="QuoteChar">
    <w:name w:val="Quote Char"/>
    <w:link w:val="Quote"/>
    <w:uiPriority w:val="29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B05"/>
    <w:pPr>
      <w:pBdr>
        <w:bottom w:val="single" w:sz="4" w:space="4" w:color="4F81BD"/>
      </w:pBdr>
      <w:spacing w:before="200" w:after="280"/>
      <w:ind w:left="936" w:right="936"/>
    </w:pPr>
  </w:style>
  <w:style w:type="character" w:customStyle="1" w:styleId="IntenseQuoteChar">
    <w:name w:val="Intense Quote Char"/>
    <w:link w:val="IntenseQuote"/>
    <w:uiPriority w:val="30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HTMLCode">
    <w:name w:val="HTML Code"/>
    <w:rsid w:val="00DD0B05"/>
    <w:rPr>
      <w:rFonts w:ascii="Bookman Old Style" w:hAnsi="Bookman Old Style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DD0B05"/>
    <w:pPr>
      <w:spacing w:line="480" w:lineRule="auto"/>
    </w:pPr>
  </w:style>
  <w:style w:type="character" w:customStyle="1" w:styleId="BodyText2Char">
    <w:name w:val="Body Text 2 Char"/>
    <w:link w:val="BodyText2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3">
    <w:name w:val="Body Text 3"/>
    <w:basedOn w:val="Normal"/>
    <w:link w:val="BodyText3Char"/>
    <w:rsid w:val="00DD0B05"/>
  </w:style>
  <w:style w:type="character" w:customStyle="1" w:styleId="BodyText3Char">
    <w:name w:val="Body Text 3 Char"/>
    <w:link w:val="BodyText3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C1">
    <w:name w:val="toc 1"/>
    <w:basedOn w:val="Normal"/>
    <w:next w:val="Normal"/>
    <w:autoRedefine/>
    <w:uiPriority w:val="39"/>
    <w:rsid w:val="00DD0B05"/>
  </w:style>
  <w:style w:type="paragraph" w:styleId="TOC2">
    <w:name w:val="toc 2"/>
    <w:basedOn w:val="Normal"/>
    <w:next w:val="Normal"/>
    <w:autoRedefine/>
    <w:uiPriority w:val="39"/>
    <w:rsid w:val="00DD0B05"/>
    <w:pPr>
      <w:ind w:left="240"/>
    </w:pPr>
  </w:style>
  <w:style w:type="paragraph" w:styleId="TOC3">
    <w:name w:val="toc 3"/>
    <w:basedOn w:val="Normal"/>
    <w:next w:val="Normal"/>
    <w:autoRedefine/>
    <w:rsid w:val="00DD0B05"/>
    <w:pPr>
      <w:ind w:left="480"/>
    </w:pPr>
  </w:style>
  <w:style w:type="paragraph" w:styleId="TOC4">
    <w:name w:val="toc 4"/>
    <w:basedOn w:val="Normal"/>
    <w:next w:val="Normal"/>
    <w:autoRedefine/>
    <w:rsid w:val="00DD0B05"/>
    <w:pPr>
      <w:ind w:left="720"/>
    </w:pPr>
  </w:style>
  <w:style w:type="paragraph" w:styleId="TOC5">
    <w:name w:val="toc 5"/>
    <w:basedOn w:val="Normal"/>
    <w:next w:val="Normal"/>
    <w:autoRedefine/>
    <w:rsid w:val="00DD0B05"/>
    <w:pPr>
      <w:ind w:left="960"/>
    </w:pPr>
  </w:style>
  <w:style w:type="paragraph" w:styleId="TOC6">
    <w:name w:val="toc 6"/>
    <w:basedOn w:val="Normal"/>
    <w:next w:val="Normal"/>
    <w:autoRedefine/>
    <w:rsid w:val="00DD0B05"/>
    <w:pPr>
      <w:ind w:left="1200"/>
    </w:pPr>
  </w:style>
  <w:style w:type="paragraph" w:styleId="TOC7">
    <w:name w:val="toc 7"/>
    <w:basedOn w:val="Normal"/>
    <w:next w:val="Normal"/>
    <w:autoRedefine/>
    <w:rsid w:val="00DD0B05"/>
    <w:pPr>
      <w:ind w:left="1440"/>
    </w:pPr>
  </w:style>
  <w:style w:type="paragraph" w:styleId="TOC8">
    <w:name w:val="toc 8"/>
    <w:basedOn w:val="Normal"/>
    <w:next w:val="Normal"/>
    <w:autoRedefine/>
    <w:rsid w:val="00DD0B05"/>
    <w:pPr>
      <w:ind w:left="1680"/>
    </w:pPr>
  </w:style>
  <w:style w:type="paragraph" w:styleId="TOC9">
    <w:name w:val="toc 9"/>
    <w:basedOn w:val="Normal"/>
    <w:next w:val="Normal"/>
    <w:autoRedefine/>
    <w:rsid w:val="00DD0B05"/>
    <w:pPr>
      <w:ind w:left="1920"/>
    </w:pPr>
  </w:style>
  <w:style w:type="paragraph" w:styleId="Date">
    <w:name w:val="Date"/>
    <w:basedOn w:val="Normal"/>
    <w:next w:val="Normal"/>
    <w:link w:val="DateChar"/>
    <w:rsid w:val="00DD0B05"/>
  </w:style>
  <w:style w:type="character" w:customStyle="1" w:styleId="DateChar">
    <w:name w:val="Date Char"/>
    <w:link w:val="Date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HTMLDefinition">
    <w:name w:val="HTML Definition"/>
    <w:rsid w:val="00DD0B05"/>
    <w:rPr>
      <w:i w:val="0"/>
      <w:iCs w:val="0"/>
    </w:rPr>
  </w:style>
  <w:style w:type="paragraph" w:styleId="Salutation">
    <w:name w:val="Salutation"/>
    <w:basedOn w:val="Normal"/>
    <w:next w:val="Normal"/>
    <w:link w:val="SalutationChar"/>
    <w:rsid w:val="00DD0B05"/>
  </w:style>
  <w:style w:type="character" w:customStyle="1" w:styleId="SalutationChar">
    <w:name w:val="Salutation Char"/>
    <w:link w:val="Salutation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losing">
    <w:name w:val="Closing"/>
    <w:basedOn w:val="Normal"/>
    <w:link w:val="ClosingChar"/>
    <w:rsid w:val="00DD0B05"/>
    <w:pPr>
      <w:ind w:left="4320"/>
    </w:pPr>
  </w:style>
  <w:style w:type="character" w:customStyle="1" w:styleId="ClosingChar">
    <w:name w:val="Closing Char"/>
    <w:link w:val="Closing"/>
    <w:rsid w:val="00DD0B05"/>
    <w:rPr>
      <w:rFonts w:ascii="Bookman Old Style" w:hAnsi="Bookman Old Style"/>
      <w:sz w:val="24"/>
      <w:szCs w:val="24"/>
      <w:lang w:val="ro-RO" w:eastAsia="zh-CN"/>
    </w:rPr>
  </w:style>
  <w:style w:type="table" w:customStyle="1" w:styleId="Grilcolorat1">
    <w:name w:val="Grilă colorată1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deculoaredeschis1">
    <w:name w:val="Grilă de culoare deschisă1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">
    <w:name w:val="Grilă de culoare deschisă - Accentuare 11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Grilmedie11">
    <w:name w:val="Grilă medie 11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medie21">
    <w:name w:val="Grilă medie 21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Grilmedie31">
    <w:name w:val="Grilă medie 31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TableGrid">
    <w:name w:val="Table Grid"/>
    <w:basedOn w:val="TableNormal"/>
    <w:rsid w:val="00DD0B05"/>
    <w:rPr>
      <w:rFonts w:ascii="Bookman Old Style" w:hAnsi="Bookman Old Style"/>
      <w:sz w:val="24"/>
      <w:szCs w:val="24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D0B05"/>
    <w:rPr>
      <w:color w:val="auto"/>
      <w:u w:val="none"/>
    </w:rPr>
  </w:style>
  <w:style w:type="character" w:styleId="FollowedHyperlink">
    <w:name w:val="FollowedHyperlink"/>
    <w:rsid w:val="00DD0B05"/>
    <w:rPr>
      <w:color w:val="auto"/>
      <w:u w:val="none"/>
    </w:rPr>
  </w:style>
  <w:style w:type="paragraph" w:styleId="BodyTextIndent">
    <w:name w:val="Body Text Indent"/>
    <w:basedOn w:val="Normal"/>
    <w:link w:val="BodyTextIndentChar"/>
    <w:rsid w:val="00DD0B05"/>
    <w:pPr>
      <w:ind w:left="360"/>
    </w:pPr>
  </w:style>
  <w:style w:type="character" w:customStyle="1" w:styleId="BodyTextIndentChar">
    <w:name w:val="Body Text Indent Char"/>
    <w:link w:val="BodyTextInden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Indent2">
    <w:name w:val="Body Text Indent 2"/>
    <w:basedOn w:val="Normal"/>
    <w:link w:val="BodyTextIndent2Char"/>
    <w:rsid w:val="00DD0B05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Indent3">
    <w:name w:val="Body Text Indent 3"/>
    <w:basedOn w:val="Normal"/>
    <w:link w:val="BodyTextIndent3Char"/>
    <w:rsid w:val="00DD0B05"/>
    <w:pPr>
      <w:ind w:left="360"/>
    </w:pPr>
  </w:style>
  <w:style w:type="character" w:customStyle="1" w:styleId="BodyTextIndent3Char">
    <w:name w:val="Body Text Indent 3 Char"/>
    <w:link w:val="BodyTextIndent3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NormalIndent">
    <w:name w:val="Normal Indent"/>
    <w:basedOn w:val="Normal"/>
    <w:rsid w:val="00DD0B05"/>
    <w:pPr>
      <w:ind w:left="720"/>
    </w:pPr>
  </w:style>
  <w:style w:type="paragraph" w:styleId="Index1">
    <w:name w:val="index 1"/>
    <w:basedOn w:val="Normal"/>
    <w:next w:val="Normal"/>
    <w:autoRedefine/>
    <w:rsid w:val="00DD0B05"/>
    <w:pPr>
      <w:ind w:left="240" w:hanging="240"/>
    </w:pPr>
  </w:style>
  <w:style w:type="paragraph" w:styleId="Index2">
    <w:name w:val="index 2"/>
    <w:basedOn w:val="Normal"/>
    <w:next w:val="Normal"/>
    <w:autoRedefine/>
    <w:rsid w:val="00DD0B05"/>
    <w:pPr>
      <w:ind w:left="480" w:hanging="240"/>
    </w:pPr>
  </w:style>
  <w:style w:type="paragraph" w:styleId="Index3">
    <w:name w:val="index 3"/>
    <w:basedOn w:val="Normal"/>
    <w:next w:val="Normal"/>
    <w:autoRedefine/>
    <w:rsid w:val="00DD0B05"/>
    <w:pPr>
      <w:ind w:left="720" w:hanging="240"/>
    </w:pPr>
  </w:style>
  <w:style w:type="paragraph" w:styleId="Index4">
    <w:name w:val="index 4"/>
    <w:basedOn w:val="Normal"/>
    <w:next w:val="Normal"/>
    <w:autoRedefine/>
    <w:rsid w:val="00DD0B05"/>
    <w:pPr>
      <w:ind w:left="960" w:hanging="240"/>
    </w:pPr>
  </w:style>
  <w:style w:type="paragraph" w:styleId="Index5">
    <w:name w:val="index 5"/>
    <w:basedOn w:val="Normal"/>
    <w:next w:val="Normal"/>
    <w:autoRedefine/>
    <w:rsid w:val="00DD0B05"/>
    <w:pPr>
      <w:ind w:left="1200" w:hanging="240"/>
    </w:pPr>
  </w:style>
  <w:style w:type="paragraph" w:styleId="Index6">
    <w:name w:val="index 6"/>
    <w:basedOn w:val="Normal"/>
    <w:next w:val="Normal"/>
    <w:autoRedefine/>
    <w:rsid w:val="00DD0B05"/>
    <w:pPr>
      <w:ind w:left="1440" w:hanging="240"/>
    </w:pPr>
  </w:style>
  <w:style w:type="paragraph" w:styleId="Index7">
    <w:name w:val="index 7"/>
    <w:basedOn w:val="Normal"/>
    <w:next w:val="Normal"/>
    <w:autoRedefine/>
    <w:rsid w:val="00DD0B05"/>
    <w:pPr>
      <w:ind w:left="1680" w:hanging="240"/>
    </w:pPr>
  </w:style>
  <w:style w:type="paragraph" w:styleId="Index8">
    <w:name w:val="index 8"/>
    <w:basedOn w:val="Normal"/>
    <w:next w:val="Normal"/>
    <w:autoRedefine/>
    <w:rsid w:val="00DD0B05"/>
    <w:pPr>
      <w:ind w:left="1920" w:hanging="240"/>
    </w:pPr>
  </w:style>
  <w:style w:type="paragraph" w:styleId="Index9">
    <w:name w:val="index 9"/>
    <w:basedOn w:val="Normal"/>
    <w:next w:val="Normal"/>
    <w:autoRedefine/>
    <w:rsid w:val="00DD0B05"/>
    <w:pPr>
      <w:ind w:left="2160" w:hanging="240"/>
    </w:pPr>
  </w:style>
  <w:style w:type="paragraph" w:styleId="Caption">
    <w:name w:val="caption"/>
    <w:basedOn w:val="Normal"/>
    <w:next w:val="Normal"/>
    <w:semiHidden/>
    <w:unhideWhenUsed/>
    <w:qFormat/>
    <w:rsid w:val="00DD0B05"/>
  </w:style>
  <w:style w:type="paragraph" w:styleId="List">
    <w:name w:val="List"/>
    <w:basedOn w:val="Normal"/>
    <w:rsid w:val="00DD0B05"/>
    <w:pPr>
      <w:ind w:left="360" w:hanging="360"/>
      <w:contextualSpacing/>
    </w:pPr>
  </w:style>
  <w:style w:type="paragraph" w:styleId="List2">
    <w:name w:val="List 2"/>
    <w:basedOn w:val="Normal"/>
    <w:rsid w:val="00DD0B05"/>
    <w:pPr>
      <w:ind w:left="720" w:hanging="360"/>
      <w:contextualSpacing/>
    </w:pPr>
  </w:style>
  <w:style w:type="paragraph" w:styleId="List3">
    <w:name w:val="List 3"/>
    <w:basedOn w:val="Normal"/>
    <w:rsid w:val="00DD0B05"/>
    <w:pPr>
      <w:ind w:left="1080" w:hanging="360"/>
      <w:contextualSpacing/>
    </w:pPr>
  </w:style>
  <w:style w:type="paragraph" w:styleId="List4">
    <w:name w:val="List 4"/>
    <w:basedOn w:val="Normal"/>
    <w:rsid w:val="00DD0B05"/>
    <w:pPr>
      <w:ind w:left="1440" w:hanging="360"/>
      <w:contextualSpacing/>
    </w:pPr>
  </w:style>
  <w:style w:type="paragraph" w:styleId="List5">
    <w:name w:val="List 5"/>
    <w:basedOn w:val="Normal"/>
    <w:rsid w:val="00DD0B05"/>
    <w:pPr>
      <w:ind w:left="1800" w:hanging="360"/>
      <w:contextualSpacing/>
    </w:pPr>
  </w:style>
  <w:style w:type="table" w:customStyle="1" w:styleId="Listcolorat1">
    <w:name w:val="Listă colorată1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paragraph" w:styleId="ListContinue">
    <w:name w:val="List Continue"/>
    <w:basedOn w:val="Normal"/>
    <w:rsid w:val="00DD0B05"/>
    <w:pPr>
      <w:ind w:left="360"/>
      <w:contextualSpacing/>
    </w:pPr>
  </w:style>
  <w:style w:type="paragraph" w:styleId="ListContinue2">
    <w:name w:val="List Continue 2"/>
    <w:basedOn w:val="Normal"/>
    <w:rsid w:val="00DD0B05"/>
    <w:pPr>
      <w:ind w:left="720"/>
      <w:contextualSpacing/>
    </w:pPr>
  </w:style>
  <w:style w:type="paragraph" w:styleId="ListContinue3">
    <w:name w:val="List Continue 3"/>
    <w:basedOn w:val="Normal"/>
    <w:rsid w:val="00DD0B05"/>
    <w:pPr>
      <w:ind w:left="1080"/>
      <w:contextualSpacing/>
    </w:pPr>
  </w:style>
  <w:style w:type="paragraph" w:styleId="ListContinue4">
    <w:name w:val="List Continue 4"/>
    <w:basedOn w:val="Normal"/>
    <w:rsid w:val="00DD0B05"/>
    <w:pPr>
      <w:ind w:left="1440"/>
      <w:contextualSpacing/>
    </w:pPr>
  </w:style>
  <w:style w:type="paragraph" w:styleId="ListContinue5">
    <w:name w:val="List Continue 5"/>
    <w:basedOn w:val="Normal"/>
    <w:rsid w:val="00DD0B05"/>
    <w:pPr>
      <w:ind w:left="1800"/>
      <w:contextualSpacing/>
    </w:pPr>
  </w:style>
  <w:style w:type="paragraph" w:styleId="ListBullet">
    <w:name w:val="List Bullet"/>
    <w:basedOn w:val="Normal"/>
    <w:rsid w:val="00DD0B05"/>
    <w:pPr>
      <w:numPr>
        <w:numId w:val="4"/>
      </w:numPr>
      <w:contextualSpacing/>
    </w:pPr>
  </w:style>
  <w:style w:type="paragraph" w:styleId="ListBullet2">
    <w:name w:val="List Bullet 2"/>
    <w:basedOn w:val="Normal"/>
    <w:rsid w:val="00DD0B05"/>
    <w:pPr>
      <w:numPr>
        <w:numId w:val="5"/>
      </w:numPr>
      <w:contextualSpacing/>
    </w:pPr>
  </w:style>
  <w:style w:type="paragraph" w:styleId="ListBullet3">
    <w:name w:val="List Bullet 3"/>
    <w:basedOn w:val="Normal"/>
    <w:rsid w:val="00DD0B05"/>
    <w:pPr>
      <w:numPr>
        <w:numId w:val="6"/>
      </w:numPr>
      <w:contextualSpacing/>
    </w:pPr>
  </w:style>
  <w:style w:type="paragraph" w:styleId="ListBullet4">
    <w:name w:val="List Bullet 4"/>
    <w:basedOn w:val="Normal"/>
    <w:rsid w:val="00DD0B05"/>
    <w:pPr>
      <w:numPr>
        <w:numId w:val="7"/>
      </w:numPr>
      <w:contextualSpacing/>
    </w:pPr>
  </w:style>
  <w:style w:type="paragraph" w:styleId="ListBullet5">
    <w:name w:val="List Bullet 5"/>
    <w:basedOn w:val="Normal"/>
    <w:rsid w:val="00DD0B05"/>
    <w:pPr>
      <w:numPr>
        <w:numId w:val="8"/>
      </w:numPr>
      <w:contextualSpacing/>
    </w:pPr>
  </w:style>
  <w:style w:type="table" w:customStyle="1" w:styleId="Listdeculoaredeschis1">
    <w:name w:val="Listă de culoare deschisă1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">
    <w:name w:val="Listă de culoare deschisă - Accentuare 11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stdeculoarenchis1">
    <w:name w:val="Listă de culoare închisă1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medie11">
    <w:name w:val="Listă medie 11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medie1-Accentuare11">
    <w:name w:val="Listă medie 1 - Accentuare 11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Listmedie21">
    <w:name w:val="Listă medie 21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istNumber">
    <w:name w:val="List Number"/>
    <w:basedOn w:val="Normal"/>
    <w:rsid w:val="00DD0B05"/>
    <w:pPr>
      <w:numPr>
        <w:numId w:val="9"/>
      </w:numPr>
      <w:contextualSpacing/>
    </w:pPr>
  </w:style>
  <w:style w:type="paragraph" w:styleId="ListNumber2">
    <w:name w:val="List Number 2"/>
    <w:basedOn w:val="Normal"/>
    <w:rsid w:val="00DD0B05"/>
    <w:pPr>
      <w:numPr>
        <w:numId w:val="10"/>
      </w:numPr>
      <w:contextualSpacing/>
    </w:pPr>
  </w:style>
  <w:style w:type="paragraph" w:styleId="ListNumber3">
    <w:name w:val="List Number 3"/>
    <w:basedOn w:val="Normal"/>
    <w:rsid w:val="00DD0B05"/>
    <w:pPr>
      <w:numPr>
        <w:numId w:val="11"/>
      </w:numPr>
      <w:contextualSpacing/>
    </w:pPr>
  </w:style>
  <w:style w:type="paragraph" w:styleId="ListNumber4">
    <w:name w:val="List Number 4"/>
    <w:basedOn w:val="Normal"/>
    <w:rsid w:val="00DD0B05"/>
    <w:pPr>
      <w:numPr>
        <w:numId w:val="12"/>
      </w:numPr>
      <w:contextualSpacing/>
    </w:pPr>
  </w:style>
  <w:style w:type="paragraph" w:styleId="ListNumber5">
    <w:name w:val="List Number 5"/>
    <w:basedOn w:val="Normal"/>
    <w:rsid w:val="00DD0B05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DD0B05"/>
    <w:pPr>
      <w:ind w:left="720"/>
    </w:pPr>
  </w:style>
  <w:style w:type="character" w:styleId="HTMLTypewriter">
    <w:name w:val="HTML Typewriter"/>
    <w:rsid w:val="00DD0B05"/>
    <w:rPr>
      <w:rFonts w:ascii="Bookman Old Style" w:hAnsi="Bookman Old Style" w:cs="Times New Roman"/>
      <w:sz w:val="24"/>
      <w:szCs w:val="24"/>
    </w:rPr>
  </w:style>
  <w:style w:type="character" w:styleId="HTMLSample">
    <w:name w:val="HTML Sample"/>
    <w:rsid w:val="00DD0B05"/>
    <w:rPr>
      <w:rFonts w:ascii="Bookman Old Style" w:hAnsi="Bookman Old Style" w:cs="Times New Roman"/>
    </w:rPr>
  </w:style>
  <w:style w:type="paragraph" w:styleId="NormalWeb">
    <w:name w:val="Normal (Web)"/>
    <w:basedOn w:val="Normal"/>
    <w:rsid w:val="00DD0B05"/>
  </w:style>
  <w:style w:type="character" w:styleId="LineNumber">
    <w:name w:val="line number"/>
    <w:basedOn w:val="DefaultParagraphFont"/>
    <w:rsid w:val="00DD0B05"/>
  </w:style>
  <w:style w:type="character" w:styleId="PageNumber">
    <w:name w:val="page number"/>
    <w:basedOn w:val="DefaultParagraphFont"/>
    <w:rsid w:val="00DD0B05"/>
  </w:style>
  <w:style w:type="paragraph" w:styleId="DocumentMap">
    <w:name w:val="Document Map"/>
    <w:basedOn w:val="Normal"/>
    <w:link w:val="DocumentMapChar"/>
    <w:rsid w:val="00DD0B05"/>
  </w:style>
  <w:style w:type="character" w:customStyle="1" w:styleId="DocumentMapChar">
    <w:name w:val="Document Map Char"/>
    <w:link w:val="DocumentMap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HTMLPreformatted">
    <w:name w:val="HTML Preformatted"/>
    <w:basedOn w:val="Normal"/>
    <w:link w:val="HTMLPreformattedChar"/>
    <w:rsid w:val="00DD0B05"/>
  </w:style>
  <w:style w:type="character" w:customStyle="1" w:styleId="HTMLPreformattedChar">
    <w:name w:val="HTML Preformatted Char"/>
    <w:link w:val="HTMLPreformatted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FirstIndent">
    <w:name w:val="Body Text First Indent"/>
    <w:basedOn w:val="BodyText"/>
    <w:link w:val="BodyTextFirstIndentChar"/>
    <w:rsid w:val="00DD0B05"/>
    <w:pPr>
      <w:ind w:firstLine="210"/>
    </w:pPr>
  </w:style>
  <w:style w:type="character" w:customStyle="1" w:styleId="BodyTextChar">
    <w:name w:val="Body Text Char"/>
    <w:link w:val="BodyText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BodyTextFirstIndentChar">
    <w:name w:val="Body Text First Indent Char"/>
    <w:link w:val="BodyTextFirstInden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FirstIndent2">
    <w:name w:val="Body Text First Indent 2"/>
    <w:basedOn w:val="BodyTextIndent"/>
    <w:link w:val="BodyTextFirstIndent2Char"/>
    <w:rsid w:val="00DD0B05"/>
    <w:pPr>
      <w:ind w:firstLine="210"/>
    </w:pPr>
  </w:style>
  <w:style w:type="character" w:customStyle="1" w:styleId="BodyTextFirstIndent2Char">
    <w:name w:val="Body Text First Indent 2 Char"/>
    <w:link w:val="BodyTextFirstIndent2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CommentReference">
    <w:name w:val="annotation reference"/>
    <w:rsid w:val="00DD0B05"/>
    <w:rPr>
      <w:sz w:val="24"/>
      <w:szCs w:val="24"/>
    </w:rPr>
  </w:style>
  <w:style w:type="character" w:styleId="EndnoteReference">
    <w:name w:val="endnote reference"/>
    <w:rsid w:val="00DD0B05"/>
    <w:rPr>
      <w:vertAlign w:val="baseline"/>
    </w:rPr>
  </w:style>
  <w:style w:type="character" w:styleId="FootnoteReference">
    <w:name w:val="footnote reference"/>
    <w:rsid w:val="00A31E18"/>
    <w:rPr>
      <w:vertAlign w:val="superscript"/>
    </w:rPr>
  </w:style>
  <w:style w:type="character" w:styleId="IntenseReference">
    <w:name w:val="Intense Reference"/>
    <w:uiPriority w:val="32"/>
    <w:qFormat/>
    <w:rsid w:val="00DD0B05"/>
    <w:rPr>
      <w:b w:val="0"/>
      <w:bCs w:val="0"/>
      <w:smallCaps w:val="0"/>
      <w:color w:val="auto"/>
      <w:spacing w:val="0"/>
      <w:u w:val="none"/>
    </w:rPr>
  </w:style>
  <w:style w:type="character" w:styleId="SubtleReference">
    <w:name w:val="Subtle Reference"/>
    <w:uiPriority w:val="31"/>
    <w:qFormat/>
    <w:rsid w:val="00DD0B05"/>
    <w:rPr>
      <w:smallCaps w:val="0"/>
      <w:color w:val="auto"/>
      <w:u w:val="none"/>
    </w:rPr>
  </w:style>
  <w:style w:type="paragraph" w:styleId="EnvelopeReturn">
    <w:name w:val="envelope return"/>
    <w:basedOn w:val="Normal"/>
    <w:rsid w:val="00DD0B05"/>
  </w:style>
  <w:style w:type="character" w:styleId="Strong">
    <w:name w:val="Strong"/>
    <w:qFormat/>
    <w:rsid w:val="00DD0B05"/>
    <w:rPr>
      <w:b w:val="0"/>
      <w:bCs w:val="0"/>
    </w:rPr>
  </w:style>
  <w:style w:type="paragraph" w:styleId="Signature">
    <w:name w:val="Signature"/>
    <w:basedOn w:val="Normal"/>
    <w:link w:val="SignatureChar"/>
    <w:rsid w:val="00DD0B05"/>
    <w:pPr>
      <w:ind w:left="4320"/>
    </w:pPr>
  </w:style>
  <w:style w:type="character" w:customStyle="1" w:styleId="SignatureChar">
    <w:name w:val="Signature Char"/>
    <w:link w:val="Signatur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-mailSignature">
    <w:name w:val="E-mail Signature"/>
    <w:basedOn w:val="Normal"/>
    <w:link w:val="E-mailSignatureChar"/>
    <w:rsid w:val="00DD0B05"/>
  </w:style>
  <w:style w:type="character" w:customStyle="1" w:styleId="E-mailSignatureChar">
    <w:name w:val="E-mail Signature Char"/>
    <w:link w:val="E-mailSignatur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ommentText">
    <w:name w:val="annotation text"/>
    <w:basedOn w:val="Normal"/>
    <w:link w:val="CommentTextChar"/>
    <w:rsid w:val="00DD0B05"/>
  </w:style>
  <w:style w:type="character" w:customStyle="1" w:styleId="CommentTextChar">
    <w:name w:val="Comment Text Char"/>
    <w:link w:val="Comment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DD0B0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CommentSubjectChar">
    <w:name w:val="Comment Subject Char"/>
    <w:link w:val="CommentSubject"/>
    <w:rsid w:val="00DD0B05"/>
    <w:rPr>
      <w:rFonts w:ascii="Cambria" w:eastAsia="Times New Roman" w:hAnsi="Cambria" w:cs="Times New Roman"/>
      <w:b/>
      <w:bCs/>
      <w:i/>
      <w:iCs/>
      <w:sz w:val="28"/>
      <w:szCs w:val="28"/>
      <w:lang w:val="ro-RO" w:eastAsia="zh-CN"/>
    </w:rPr>
  </w:style>
  <w:style w:type="paragraph" w:styleId="Subtitle">
    <w:name w:val="Subtitle"/>
    <w:basedOn w:val="Normal"/>
    <w:next w:val="Normal"/>
    <w:link w:val="SubtitleChar"/>
    <w:qFormat/>
    <w:rsid w:val="00DD0B05"/>
    <w:pPr>
      <w:spacing w:after="60"/>
      <w:jc w:val="center"/>
      <w:outlineLvl w:val="1"/>
    </w:pPr>
  </w:style>
  <w:style w:type="character" w:customStyle="1" w:styleId="SubtitleChar">
    <w:name w:val="Subtitle Char"/>
    <w:link w:val="Subtitle"/>
    <w:rsid w:val="00DD0B05"/>
    <w:rPr>
      <w:rFonts w:ascii="Bookman Old Style" w:hAnsi="Bookman Old Style"/>
      <w:sz w:val="24"/>
      <w:szCs w:val="24"/>
      <w:lang w:val="ro-RO" w:eastAsia="zh-CN"/>
    </w:rPr>
  </w:style>
  <w:style w:type="table" w:styleId="TableClassic1">
    <w:name w:val="Table Classic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lorful1">
    <w:name w:val="Table Colorful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ntemporary">
    <w:name w:val="Table Contemporary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ableofFigures">
    <w:name w:val="table of figures"/>
    <w:basedOn w:val="Normal"/>
    <w:next w:val="Normal"/>
    <w:rsid w:val="00DD0B05"/>
  </w:style>
  <w:style w:type="paragraph" w:styleId="TableofAuthorities">
    <w:name w:val="table of authorities"/>
    <w:basedOn w:val="Normal"/>
    <w:next w:val="Normal"/>
    <w:rsid w:val="00DD0B05"/>
    <w:pPr>
      <w:ind w:left="240" w:hanging="240"/>
    </w:pPr>
  </w:style>
  <w:style w:type="table" w:styleId="Table3Deffects1">
    <w:name w:val="Table 3D effects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Keyboard">
    <w:name w:val="HTML Keyboard"/>
    <w:rsid w:val="00DD0B05"/>
    <w:rPr>
      <w:rFonts w:ascii="Bookman Old Style" w:hAnsi="Bookman Old Style" w:cs="Times New Roman"/>
      <w:sz w:val="24"/>
      <w:szCs w:val="24"/>
    </w:rPr>
  </w:style>
  <w:style w:type="table" w:styleId="TableTheme">
    <w:name w:val="Table Theme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DD0B05"/>
    <w:pPr>
      <w:ind w:left="1440" w:right="1440"/>
    </w:pPr>
  </w:style>
  <w:style w:type="paragraph" w:styleId="BalloonText">
    <w:name w:val="Balloon Text"/>
    <w:basedOn w:val="Normal"/>
    <w:link w:val="BalloonTextChar"/>
    <w:rsid w:val="00DD0B05"/>
    <w:pPr>
      <w:spacing w:after="0"/>
    </w:pPr>
  </w:style>
  <w:style w:type="character" w:customStyle="1" w:styleId="BalloonTextChar">
    <w:name w:val="Balloon Text Char"/>
    <w:link w:val="Balloon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ndnoteText">
    <w:name w:val="endnote text"/>
    <w:basedOn w:val="Normal"/>
    <w:link w:val="EndnoteTextChar"/>
    <w:rsid w:val="00DD0B05"/>
  </w:style>
  <w:style w:type="character" w:customStyle="1" w:styleId="EndnoteTextChar">
    <w:name w:val="Endnote Text Char"/>
    <w:link w:val="Endnote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FootnoteText">
    <w:name w:val="footnote text"/>
    <w:basedOn w:val="Normal"/>
    <w:link w:val="FootnoteTextChar"/>
    <w:rsid w:val="00DD0B05"/>
  </w:style>
  <w:style w:type="character" w:customStyle="1" w:styleId="FootnoteTextChar">
    <w:name w:val="Footnote Text Char"/>
    <w:link w:val="Footnote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PlainText">
    <w:name w:val="Plain Text"/>
    <w:basedOn w:val="Normal"/>
    <w:link w:val="PlainTextChar"/>
    <w:rsid w:val="00DD0B05"/>
  </w:style>
  <w:style w:type="character" w:customStyle="1" w:styleId="PlainTextChar">
    <w:name w:val="Plain Text Char"/>
    <w:link w:val="PlainText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PlaceholderText">
    <w:name w:val="Placeholder Text"/>
    <w:uiPriority w:val="99"/>
    <w:semiHidden/>
    <w:rsid w:val="00DD0B05"/>
    <w:rPr>
      <w:color w:val="auto"/>
    </w:rPr>
  </w:style>
  <w:style w:type="paragraph" w:styleId="Title">
    <w:name w:val="Title"/>
    <w:basedOn w:val="Normal"/>
    <w:next w:val="Normal"/>
    <w:link w:val="TitleChar"/>
    <w:qFormat/>
    <w:rsid w:val="00DD0B05"/>
    <w:pPr>
      <w:spacing w:before="240" w:after="60"/>
      <w:jc w:val="center"/>
      <w:outlineLvl w:val="0"/>
    </w:pPr>
  </w:style>
  <w:style w:type="character" w:customStyle="1" w:styleId="TitleChar">
    <w:name w:val="Title Char"/>
    <w:link w:val="Titl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0B05"/>
    <w:pPr>
      <w:outlineLvl w:val="9"/>
    </w:pPr>
  </w:style>
  <w:style w:type="paragraph" w:styleId="IndexHeading">
    <w:name w:val="index heading"/>
    <w:basedOn w:val="Normal"/>
    <w:next w:val="Index1"/>
    <w:rsid w:val="00DD0B05"/>
  </w:style>
  <w:style w:type="paragraph" w:styleId="NoteHeading">
    <w:name w:val="Note Heading"/>
    <w:basedOn w:val="Normal"/>
    <w:next w:val="Normal"/>
    <w:link w:val="NoteHeadingChar"/>
    <w:rsid w:val="00DD0B05"/>
  </w:style>
  <w:style w:type="character" w:customStyle="1" w:styleId="NoteHeadingChar">
    <w:name w:val="Note Heading Char"/>
    <w:link w:val="NoteHeading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AHeading">
    <w:name w:val="toa heading"/>
    <w:basedOn w:val="Normal"/>
    <w:next w:val="Normal"/>
    <w:rsid w:val="00DD0B05"/>
    <w:pPr>
      <w:spacing w:before="120"/>
    </w:pPr>
  </w:style>
  <w:style w:type="character" w:styleId="BookTitle">
    <w:name w:val="Book Title"/>
    <w:uiPriority w:val="33"/>
    <w:qFormat/>
    <w:rsid w:val="00DD0B05"/>
    <w:rPr>
      <w:b w:val="0"/>
      <w:bCs w:val="0"/>
      <w:smallCaps w:val="0"/>
      <w:spacing w:val="0"/>
    </w:rPr>
  </w:style>
  <w:style w:type="table" w:customStyle="1" w:styleId="Umbrirecolorat1">
    <w:name w:val="Umbrire colorată1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Umbriredeculoaredeschis1">
    <w:name w:val="Umbrire de culoare deschisă1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">
    <w:name w:val="Umbrire de culoare deschisă - Accentuare 11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Umbriremedie11">
    <w:name w:val="Umbrire medie 11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Umbriremedie1-Accentuare11">
    <w:name w:val="Umbrire medie 1 - Accentuare 11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Umbriremedie21">
    <w:name w:val="Umbrire medie 21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">
    <w:name w:val="Umbrire medie 2 - Accentuare 11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TMLVariable">
    <w:name w:val="HTML Variable"/>
    <w:rsid w:val="00DD0B05"/>
    <w:rPr>
      <w:i w:val="0"/>
      <w:iCs w:val="0"/>
    </w:rPr>
  </w:style>
  <w:style w:type="paragraph" w:customStyle="1" w:styleId="RITitlu">
    <w:name w:val="_RI_Titlu"/>
    <w:basedOn w:val="Normal"/>
    <w:qFormat/>
    <w:rsid w:val="0094230F"/>
    <w:pPr>
      <w:keepNext/>
      <w:keepLines/>
      <w:pageBreakBefore/>
      <w:suppressAutoHyphens/>
      <w:spacing w:before="240" w:after="480"/>
      <w:contextualSpacing/>
      <w:jc w:val="center"/>
      <w:outlineLvl w:val="0"/>
    </w:pPr>
    <w:rPr>
      <w:rFonts w:ascii="Verdana" w:hAnsi="Verdana"/>
      <w:b/>
      <w:smallCaps/>
      <w:sz w:val="32"/>
      <w:szCs w:val="28"/>
    </w:rPr>
  </w:style>
  <w:style w:type="paragraph" w:customStyle="1" w:styleId="CITE">
    <w:name w:val="CITE"/>
    <w:basedOn w:val="Normal"/>
    <w:qFormat/>
    <w:rsid w:val="00070DD5"/>
    <w:pPr>
      <w:spacing w:after="0"/>
      <w:ind w:left="397" w:right="397" w:firstLine="397"/>
      <w:jc w:val="both"/>
    </w:pPr>
    <w:rPr>
      <w:rFonts w:ascii="Palatino Linotype" w:eastAsia="Times New Roman" w:hAnsi="Palatino Linotype"/>
      <w:sz w:val="20"/>
      <w:lang w:eastAsia="en-US"/>
    </w:rPr>
  </w:style>
  <w:style w:type="paragraph" w:customStyle="1" w:styleId="RIText">
    <w:name w:val="_RI_Text"/>
    <w:basedOn w:val="Normal"/>
    <w:qFormat/>
    <w:rsid w:val="00784618"/>
    <w:pPr>
      <w:spacing w:after="0"/>
      <w:ind w:firstLine="284"/>
      <w:jc w:val="both"/>
    </w:pPr>
  </w:style>
  <w:style w:type="paragraph" w:customStyle="1" w:styleId="RIEpigraph">
    <w:name w:val="_RI_Epigraph"/>
    <w:basedOn w:val="Normal"/>
    <w:qFormat/>
    <w:rsid w:val="001B10E5"/>
    <w:pPr>
      <w:spacing w:before="240" w:after="360"/>
      <w:ind w:left="720"/>
    </w:pPr>
    <w:rPr>
      <w:i/>
      <w:noProof/>
      <w:sz w:val="22"/>
      <w:szCs w:val="22"/>
    </w:rPr>
  </w:style>
  <w:style w:type="paragraph" w:customStyle="1" w:styleId="RISubText">
    <w:name w:val="_RI_SubText"/>
    <w:basedOn w:val="Normal"/>
    <w:qFormat/>
    <w:rsid w:val="000923F9"/>
    <w:pPr>
      <w:ind w:left="576"/>
      <w:contextualSpacing/>
    </w:pPr>
    <w:rPr>
      <w:noProof/>
      <w:sz w:val="20"/>
      <w:szCs w:val="20"/>
    </w:rPr>
  </w:style>
  <w:style w:type="paragraph" w:customStyle="1" w:styleId="RIVerse">
    <w:name w:val="_RI_Verse"/>
    <w:basedOn w:val="Normal"/>
    <w:qFormat/>
    <w:rsid w:val="00581712"/>
    <w:pPr>
      <w:spacing w:before="240" w:after="240"/>
      <w:ind w:firstLine="144"/>
      <w:contextualSpacing/>
    </w:pPr>
    <w:rPr>
      <w:i/>
      <w:noProof/>
    </w:rPr>
  </w:style>
  <w:style w:type="paragraph" w:customStyle="1" w:styleId="RINota">
    <w:name w:val="_RI_Nota"/>
    <w:basedOn w:val="Normal"/>
    <w:next w:val="Normal"/>
    <w:qFormat/>
    <w:rsid w:val="00CE6B07"/>
    <w:pPr>
      <w:keepLines/>
      <w:spacing w:before="120" w:after="0"/>
      <w:ind w:left="288" w:hanging="288"/>
      <w:jc w:val="both"/>
    </w:pPr>
    <w:rPr>
      <w:rFonts w:ascii="Arial" w:hAnsi="Arial" w:cs="Arial"/>
      <w:bCs/>
      <w:sz w:val="20"/>
      <w:szCs w:val="20"/>
      <w:lang w:eastAsia="ro-RO"/>
    </w:rPr>
  </w:style>
  <w:style w:type="character" w:customStyle="1" w:styleId="Footnote">
    <w:name w:val="Footnote"/>
    <w:uiPriority w:val="99"/>
    <w:rsid w:val="000F5991"/>
    <w:rPr>
      <w:rFonts w:ascii="Palatino Linotype" w:hAnsi="Palatino Linotype" w:cs="Palatino Linotype" w:hint="default"/>
      <w:b/>
      <w:bCs/>
      <w:sz w:val="16"/>
      <w:szCs w:val="16"/>
    </w:rPr>
  </w:style>
  <w:style w:type="paragraph" w:customStyle="1" w:styleId="StilCentrat">
    <w:name w:val="Stil Centrat"/>
    <w:basedOn w:val="Normal"/>
    <w:rsid w:val="002D6682"/>
    <w:pPr>
      <w:spacing w:after="0"/>
      <w:jc w:val="center"/>
    </w:pPr>
    <w:rPr>
      <w:rFonts w:eastAsia="Times New Roman"/>
      <w:color w:val="000000"/>
      <w:szCs w:val="20"/>
      <w:lang w:val="en-US" w:eastAsia="en-US"/>
    </w:rPr>
  </w:style>
  <w:style w:type="paragraph" w:customStyle="1" w:styleId="TX-CENT-SM">
    <w:name w:val="TX-CENT-SM"/>
    <w:basedOn w:val="Normal"/>
    <w:rsid w:val="007D4F24"/>
    <w:pPr>
      <w:spacing w:after="0"/>
      <w:jc w:val="center"/>
    </w:pPr>
    <w:rPr>
      <w:rFonts w:ascii="Palatino Linotype" w:eastAsia="Times New Roman" w:hAnsi="Palatino Linotype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\My%20Documents\ebook_ro_r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327A7-3087-40E4-8758-3F690090E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ebook_ro_ri.dot</Template>
  <TotalTime>1</TotalTime>
  <Pages>1</Pages>
  <Words>29256</Words>
  <Characters>166760</Characters>
  <Application>Microsoft Office Word</Application>
  <DocSecurity>0</DocSecurity>
  <Lines>1389</Lines>
  <Paragraphs>391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Lasa-mi o sansa</vt:lpstr>
      <vt:lpstr>Lasa-mi o sansa</vt:lpstr>
    </vt:vector>
  </TitlesOfParts>
  <Company/>
  <LinksUpToDate>false</LinksUpToDate>
  <CharactersWithSpaces>195625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rush</cp:lastModifiedBy>
  <cp:revision>4</cp:revision>
  <cp:lastPrinted>2010-02-19T16:31:00Z</cp:lastPrinted>
  <dcterms:created xsi:type="dcterms:W3CDTF">2014-03-09T11:21:00Z</dcterms:created>
  <dcterms:modified xsi:type="dcterms:W3CDTF">2018-12-25T15:38:00Z</dcterms:modified>
</cp:coreProperties>
</file>