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bookmarkStart w:id="0" w:name="_GoBack"/>
    </w:p>
    <w:p w:rsidR="00FE3E00" w:rsidRPr="00F42633" w:rsidRDefault="00FE3E00" w:rsidP="002A2AA1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bookmarkStart w:id="1" w:name="OLE_LINK1"/>
      <w:bookmarkStart w:id="2" w:name="OLE_LINK2"/>
      <w:bookmarkStart w:id="3" w:name="OLE_LINK3"/>
      <w:bookmarkStart w:id="4" w:name="OLE_LINK14"/>
      <w:bookmarkStart w:id="5" w:name="OLE_LINK23"/>
      <w:bookmarkStart w:id="6" w:name="OLE_LINK66"/>
      <w:bookmarkStart w:id="7" w:name="OLE_LINK84"/>
      <w:bookmarkStart w:id="8" w:name="OLE_LINK216"/>
      <w:bookmarkStart w:id="9" w:name="OLE_LINK4"/>
      <w:bookmarkStart w:id="10" w:name="OLE_LINK5"/>
      <w:r w:rsidRPr="00F42633">
        <w:rPr>
          <w:rFonts w:ascii="Baskerville Old Face" w:hAnsi="Baskerville Old Face"/>
          <w:i/>
          <w:noProof/>
          <w:sz w:val="28"/>
        </w:rPr>
        <w:lastRenderedPageBreak/>
        <w:t xml:space="preserve">Capitolul 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r w:rsidRPr="00F42633">
        <w:rPr>
          <w:rFonts w:ascii="Baskerville Old Face" w:hAnsi="Baskerville Old Face"/>
          <w:i/>
          <w:noProof/>
          <w:sz w:val="28"/>
        </w:rPr>
        <w:t>1</w:t>
      </w:r>
    </w:p>
    <w:bookmarkEnd w:id="9"/>
    <w:bookmarkEnd w:id="10"/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trezi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timp 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ipise. Furtuna care o obliga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ntotdeauna ravagii pe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Muntele Stâncii Vorbitoare. Pentru a-i spori starea de nelini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proast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dispozi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ie, fulgerul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zu pe undeva prin apropiere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lumin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interiorul cabanei. Tunetul care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ndelung repercutat de pere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st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de zecile de trec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tori ale muntelui. Pentru un motiv pe care nu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eleag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furtunile o afectau, o umpleau de nelini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dorin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vag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cuprindea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ntreaga fiin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 Detesta 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senza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furtuna o obliga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posteasc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atunci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ea ar fi dorit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scape de acest surplus de energie.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pe canapea, mai arunc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buturug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focul care abia mai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lp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nconjurul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perii pentru a aprinde toate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mpile,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alunge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ntunericul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bunicul ei,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instaleze electricitate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construiasc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baie. Bine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eles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nu-i dorea moartea, departe de ea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ndul, dar nu mai putea suporta condi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iile astea rudimentare de via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 Bunicul ei, spre deosebire de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nii din comitatul Lumpkin, nu se plângea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nimic, pentru simplul motiv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trecut. Cabana era exact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cum o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 el de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fusese construit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cu mult timp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 de na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terea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îi în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elegea motivele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le respecta. Nimic nu se schimbase în 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caban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care mai vibra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prezen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bunicii ei, Lukcy,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 mamei ei, Ellen.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dormea pe o saltea de puf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bunica ei, acoperit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 cuverturi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esute de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na mamei sale,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pompa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torul mare de piatr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 acelea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 gesturi ca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cele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femei care o precedaser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locuin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nu se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ea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singur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cabana ei. Un 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 o construise din trunchiuri lungi de pin,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de pe versantul muntelui. Acoperi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ul era înalt, plafoanele sus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inute de grinzi groase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nnegrite de vreme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i, de fiecare parte 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perii principale, se aflau dormitoarele. O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construc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 solid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inuie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timp.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minul ei. Aici voia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Calico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creasc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odraslele, bine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eles cu condi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le aib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vreodat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duse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eze pe scaunul din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biroului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juc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rocile aurifere extrem de promi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toare, dar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le dea prea mare aten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ie,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ea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nervoas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nu se putea concentra.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uite pe fereastr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nimic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afar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ploaia care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geamuri.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sprijini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rbia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palm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aplec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capul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asculta mai bine vaietul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ntului. Chipul ei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mai pierdu din expresia impasibil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ntrevad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anumit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vulnerabilitate.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Apoi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zgomot nea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teptat, ciudat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neobi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nuit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mijlocul celor care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eau furtuna.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Primul ei gând se îndrept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spre bunicul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u. La optzeci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doi de ani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pierdut în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vreo pr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pastie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Dar alung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idee. Calico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 exact unde se afla bunicul ei.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zuse lat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hambarul din spatele cabanei, ignor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furtuna, preocupat doar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dea gata o sticl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ina prietenoas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care-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cuse cuibul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sofaua veche ce se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sea pe cerdac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cotcod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un ton alarmat.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scutur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cap. Se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noapte totul merge de-a-ndoaselea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proasta asta de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confunda un zgomot obi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nuit cu cine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tie ce primejdie. Dar zgomotul reveni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Calico deveni brusc atent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Slab la început, crescu brusc în intensitate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Calico recunoscu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tratul unui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ine, de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era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 de rafalele de ploaie. Oft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urat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se petrecea afar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dar nu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geamuri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propria ei imagine, luminat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spate de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mpile cu petrol.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Chipul ei avea o expresie de nedescifrat, care sugera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nduri secrete.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ndoial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impresia se datora prestan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ei ei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scute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obiceiului de a privi oamenii drept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ochi.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Indiferent care ar fi fost motivul, acest lucru îi obliga pe ceilal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s-o fixeze. Dar acum nu se uita nimeni la ea,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puse impermeabilul vechi de culoare galben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Era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de uzat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tase aspectul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Afar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Calico fu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mpinat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ntul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lbatic, specific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ilor din nordul Georgiei, unde se 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scuse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ntotdeauna.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Cu mâinile înfundate în buzunarele impermeabilului, îmbr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blugi mula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pe picioarele lungi, cu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rul 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cat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bogat prins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coad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cal,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vijeliei.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Imaginea ei ar fi putut corespunde cu cea a unei fete oarecare de la munte,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n-ar fi fost ochii. Expresia lor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ghiceasc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profunzime cel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la fel de misterioas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 tainele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ilor.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Erau cenu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ii, cu sclipiri de argint,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mpodobeau un chip cu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turi ferme, care sugera siguran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voin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 Contururile gurii indicau un caracter hot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senzual.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ochi, imediat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atr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geau aten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 buzele ei. Dar era frumoas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? Calico 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nimeni nu-i spusese vreodat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asta. Deci ajunsese la concluzia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era, lucru normal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nu prime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 niciun compliment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treizeci de ani de existen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 De fapt era diferit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aproape o 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printre ei. Nu sem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na nici cu bunicul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Christian, nici cu verii ei Jebediah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Winnie, care erau aproape de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rsta bunicului.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turile devenir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puternice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smulser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apatia ei. Un c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el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ru brusc prin rafalele de ploaie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repezi la ea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salturi dezordonate. Purta o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zgard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ceea ce o lini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 pe Calico. Se temuse la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nceput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 vreunul din acei câini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lbatici care alearg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haite prin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 Dar acesta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rise probabil din ma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ina unor turi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rind-o,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inele fugi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prag, mai surescitat ca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nainte,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mbr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ncind-o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trecere pe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ina excentric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lucru care atrase proteste violente din partea acesteia.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scoase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gemete aproape omene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ti, fugi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ul care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ise din albie, apoi reveni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mai tare.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cl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cap,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ndu-se cum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inele.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va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i,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ine va porni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utarea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nului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Dar c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elul fugi din nou spre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 din ochi. Abia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atunci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 arborele ale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cini uria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 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cate de valuri te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la o balen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uat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nisip.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acel loc, de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foarte agitat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apa nu era deloc adânc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elul se arunc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disp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 printre crengile copacului dezr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cinat.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nebun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acum un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ine nebun. Ce noapte! Chiar castorii care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iau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amonte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barajul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apele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umfle.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uite, patrupedul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sta mititel voia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joace de-a pe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tele!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Câinele reap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ru brusc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colo-colo pe malul alunecos. Scotea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gemete care-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rupeau inima.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nu mai rezist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Comportamentul animalului era prea ciudat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mai ignore mult timp. Pun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strea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ochi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fereasc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ploaie, o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rarea care cobora spre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îl auzi din nou gemând pe c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elu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fu gata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scoat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strig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t. Printre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cini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rise un picior gol.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Un picior,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un tors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mai gândeasc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intr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apa vijelioas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degajeze corpul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rbatului cu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 negru, care era prizonierul crengilor de jos ale uria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ului dobor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Îi trebui un oarecare timp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timp ce se lupta cu natura, trunchiul arborelui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periculos.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nu se gr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bea,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va continua drumul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mpreun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prada lui. Adun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toate for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ele,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nh</w:t>
      </w:r>
      <w:r w:rsidRPr="00F42633">
        <w:rPr>
          <w:rFonts w:ascii="Cambria" w:hAnsi="Cambria" w:cs="Cambria"/>
          <w:sz w:val="28"/>
          <w:szCs w:val="28"/>
        </w:rPr>
        <w:t>ăţă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 de poalele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Cambria" w:hAnsi="Cambria" w:cs="Cambria"/>
          <w:sz w:val="28"/>
          <w:szCs w:val="28"/>
        </w:rPr>
        <w:t>ăş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i-l trase pe mal.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 nimic, dar ajun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nt, lucrurile se schimbar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putu de departe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opri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trag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suflarea.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rbatul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 mort.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trece un fior de spaim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lipi palma de pieptul lui. Inima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slab, dar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tea. Necunoscutul avea o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ietur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ad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ceaf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auzi? strig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scutur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ndu-l. Erai singur?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Poate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fuseser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el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femeie,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copii. 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La ora asta erau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mod sigur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neca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 Se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vine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i-i scotoci prin buzunare. Nimic! Nici acte, nici chei, nici bani.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era epuizat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ud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leoarc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dar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mod sigur necunoscutul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nu se va ridica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mearg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picioarele lui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caban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grija c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elu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ului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repezi spre hambar, rug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ndu-se la to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sfin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ca bunicul 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fie prea beat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poat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 o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ajutor.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hambar, o lamp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petrol ag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o grind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lumina slab uneltele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tot felul de lucruri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ndite peste tot.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nul se pr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ise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butucul pe care 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rgea lemne.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Bunicule, 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aju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i! Am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sit un necunoscut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u. 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nit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nu-l pot duce singur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Christian gemu. Era beat. Chiar mai beat decât crezuse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apropie de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Bunicule?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Te-am strigat, bolborosi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Sunetul acestei voci slabe o alarm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Bunicule,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bolnav?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Unul din picioarele lui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cea un unghi ciudat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raport cu corpul.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sufere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ngrozitor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i-i venea greu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vorbeasc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iam lemne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toporul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 alunecat. Mi-am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iat degetele de la picior.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înghi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sec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aplec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spre el.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scoat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singur cizma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garou cu cureaua.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ce-i mai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sese din picior, crezu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vine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duc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ajutor, spuse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scurg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tot s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ngele din mine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ntorci.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cauterizezi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nile.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De data asta, Calico fu gata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vomite.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Dar 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Ori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aju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ori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mor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lini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nul cl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tin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capul albit de vreme.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Ora care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fu un 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rat co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mar.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din camera lui Christian, lui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tremurau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inile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picioarele.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uita mirosul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sta de carne ars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inul!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Îl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sase pe mal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acum poate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murise deja.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ngrijorat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fug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Copacul uria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ruse, luat de curent. Apa care urca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continuare ajunsese deja la umerii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necatului. Nu-l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se rug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adres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ndu-se spiritelor muntelui.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De mult timp renun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adreseze lui Dumnezu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care nu mai avea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ncredere.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or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lupt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perspectiv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La sfâr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itul ei, Calico privi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rbatul care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 pe podea. C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elu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ul se strecurase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el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camer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dormea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foc. Calico 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adâncul pieptului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i-l studie pe necunoscut. Cine era?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scosese din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salvase via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a, deci acum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apar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inea. Un sentiment de posesie puse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nire pe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Mai mult decât orice, Calico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dorea un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copii.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Voia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iubeasc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aceste lucruri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fuseser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interzise de o pat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care-i murd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rea trecutul, un secret pe care nu-l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tia nimeni.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Apala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exista un lucru pe care orice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rbat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pretindea de la viitoarea lui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ie. Ajuns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intimitatea patului conjugal, secretul ei ar fi fost descoperit.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pretinsese tot timpul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dispre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toria.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Pentru început, trebuia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men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via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in. Era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 puternic, care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supravie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uiasc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De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epuizat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Calico mai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ea destul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energie pentru a se ocupa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de el.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trebuia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gr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bunicul avea mare nevoie de un doctor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ea trebuia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lase pe am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ndoi singuri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duc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bandaj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capul necunoscutului, Calico 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focul, apoi,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narmat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o foarfec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taie hainele, singurul mijloc de a-l dezbr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mai deplaseze. Nici n-ar mai fi avut puterea necesar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mai exista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riscul de a-i agrava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nile,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avea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altele.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Încerc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nu-l priveasc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prea de aproape, dar nu rezist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tenta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iei. I se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pielea ca de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ca focul la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 Ce ru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ine! Pierduse timpul cu asta,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loc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fie deja pe drum!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acoperi repede pe frumosul 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in cu o cuvertur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pernu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sub cap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duse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schimbe.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Când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din camer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se apropie de el. Nu se 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case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tase cuno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a.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ei, ca atras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un magnet, se lipi de pieptul lui. Ce piele catifelat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avea! 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atingere o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o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simt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nevoia unui lucru pe care nu-l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elegea.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cineva aici?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retrase brusc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picioare.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u</w:t>
      </w:r>
      <w:r w:rsidRPr="00F42633">
        <w:rPr>
          <w:rFonts w:ascii="Cambria" w:hAnsi="Cambria" w:cs="Cambria"/>
          <w:sz w:val="28"/>
          <w:szCs w:val="28"/>
        </w:rPr>
        <w:t>şă</w:t>
      </w:r>
      <w:r w:rsidRPr="00F42633">
        <w:rPr>
          <w:rFonts w:ascii="Baskerville Old Face" w:hAnsi="Baskerville Old Face" w:cs="Bookman Old Style"/>
          <w:sz w:val="28"/>
          <w:szCs w:val="28"/>
        </w:rPr>
        <w:t>,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du nas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nas cu Gabe Tarrant, fiul cel mare al prietenei ei Jobeth. La paisprezece ani era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nalt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voinic, la fel ca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 lui, Judalon, dar avea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chipul angelic al mamei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Calico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inea foarte mult la el, de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era fiul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rbatului pe care-l ura.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Gabe! Nu te-ai dus la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coal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 Ce cau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afar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o asemenea vreme?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Ochii alba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tri ai pu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tiului se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uimire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 pe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rbatul care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 pe podea.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Tu l-ai omorât? Voia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fure aurul? Doamne,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se va afla asta în sat!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Gabe! Calmeaz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-te! L-am scos din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u. N-am auzit sosind camionul. Cine e cu tine?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Cu regret, Gabe renun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mai priveasc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necunoscut.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Mama. Ne-am blocat la podul vechi. Râul l-a dep</w:t>
      </w:r>
      <w:r w:rsidRPr="00F42633">
        <w:rPr>
          <w:rFonts w:ascii="Cambria" w:hAnsi="Cambria" w:cs="Cambria"/>
          <w:sz w:val="28"/>
          <w:szCs w:val="28"/>
        </w:rPr>
        <w:t>ăş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mamei i-a fost fric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Vrea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afle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cumva l-ai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zut pe tata.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plec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ochii,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ncurcat.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 venit asear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mama cu mine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Exista un resentiment în vocea lui, dar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 eforturi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ascund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l-am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zut,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spunse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Tarrant nu s-ar fi aventurat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St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nca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Vorbitoare, era prea prudent pentru asta.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Ascult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bine, Gabe. Bunicul a avut un accident. Are nevoie de un doctor, ca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rbatul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sta. Vreau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duci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ajutoare. Spune-i mamei tale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ndrepte imediat spre doctorul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Willis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mi-l trimit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urgent.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Îl împinse pe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iat spre u</w:t>
      </w:r>
      <w:r w:rsidRPr="00F42633">
        <w:rPr>
          <w:rFonts w:ascii="Cambria" w:hAnsi="Cambria" w:cs="Cambria"/>
          <w:sz w:val="28"/>
          <w:szCs w:val="28"/>
        </w:rPr>
        <w:t>şă</w:t>
      </w:r>
      <w:r w:rsidRPr="00F42633">
        <w:rPr>
          <w:rFonts w:ascii="Baskerville Old Face" w:hAnsi="Baskerville Old Face" w:cs="Bookman Old Style"/>
          <w:sz w:val="28"/>
          <w:szCs w:val="28"/>
        </w:rPr>
        <w:t>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a-i mai da timp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pun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alte </w:t>
      </w:r>
      <w:r w:rsidRPr="00F42633">
        <w:rPr>
          <w:rFonts w:ascii="Baskerville Old Face" w:hAnsi="Baskerville Old Face" w:cs="Baskerville Old Face"/>
          <w:sz w:val="28"/>
          <w:szCs w:val="28"/>
        </w:rPr>
        <w:lastRenderedPageBreak/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Fuga! îi porunci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iatul fugi prin ploaie,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cu noroi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jurul lui la fiecare pas, cu gulerul ridicat,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apere de urgia furtunii de toamn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plecarea lui, Calico intr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caban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duse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camera ei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pat pentru necunoscut.</w:t>
      </w:r>
    </w:p>
    <w:p w:rsidR="00FE3E00" w:rsidRPr="00F42633" w:rsidRDefault="00FE3E00" w:rsidP="002A2AA1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r w:rsidRPr="00F42633">
        <w:rPr>
          <w:rFonts w:ascii="Baskerville Old Face" w:hAnsi="Baskerville Old Face"/>
          <w:i/>
          <w:noProof/>
          <w:sz w:val="28"/>
        </w:rPr>
        <w:lastRenderedPageBreak/>
        <w:t>Capitolul 2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Calico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 foarte priceput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utarea aurului, dar deloc ca femeie. Via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ei senzual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fusese distrus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iva ani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asta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sase urme.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timp ce se ocupa de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rbatul care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 pe podea, senzualitatea ei se trezise brusc, distrug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o parte din barierele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spatele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rora se ascundea.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nu era deloc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nf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area ei, exista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un lucru cu care se putea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uda: pielea.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uta aur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urile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nghe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ate, lucra ore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ntregi sub un soare arz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tor,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ea turi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 prin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duri. Muncea din greu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nu voia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ajung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zi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semene cu o prun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uscat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ngrijea folosind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punuri,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ampoane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creme scumpe, cu miros de lavand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crin. Asta o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simt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curat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misterioas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un pic exotic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momentul de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, ar fi dat totul pentru o baie.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verific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ei nu aveau nevoie de ceva, scoase de sub ma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ina de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tit o cad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zinc de pe vremuri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umplu cu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cald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oale.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ampon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ndelung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i-l 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fiind atent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cel mai mic zgomot. Respira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 bunicului ei era cea a unui om torturat de durere, cea a necunoscutului era slab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dar regulat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i, când el gemu încet, ea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repede din cad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stropind podeaua cu o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mirosind a crini.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Ridicând cuvertura, îi cuprinse mâinile într-ale ei. Degetele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rbatului erau lungi, unghiile frumos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iate, palmele netede.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Remarc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treac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purta verighet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Chipul 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inului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schimbe.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locul expresiei apatice,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ru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ncrunt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care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ghiceasc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omul hot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care probabil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era de fapt. Brusc,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inile lui,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acum nemi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cate ca ale unui mort, le str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ale ei cu o putere surprinz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toare. Calico se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electrizat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Irish McCaulley era pe cale de a se trezi.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tia asta. Ceea ce 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 era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trezea la via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sau la moarte. O durere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ngrozitoare, aflat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exact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spatele pleoapelor,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mpiedica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deschid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ochii. Asaltat de o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ime de senza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ii,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le recunoasc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 xml:space="preserve">În jurul lui domnea un miros de foc de lemne, dar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de petrol, mirosuri pe care le cuno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tea foarte bine, dar nu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identifice parfumul de floare, o mireasm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care-i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dila 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rile. Era uscat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i-i era cald. Nu fusese totdeauna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a,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amintea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suferise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ngrozitor de frig.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cuprinse panica.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Nu voia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fie mort! Mai avea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tea lucruri de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Recunoscu brusc parfumul. Crini! Deci era mort.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Dar,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te se spunea, pe mor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nu-i doare nimic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el suferea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ngrozitor. Nu putea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respire, parc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avea o greutate pe piept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piciorul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frigea de parc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arsese cineva cu fierul 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Îi trebui un timp, dar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fine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deschid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ochii, nefiind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stare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disting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ceva timp de mai multe clipe,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clipe interminabile.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era mort, probabil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era orb.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i,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timp care i se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durase ore,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 cei mai frumo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ochi cenu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ii cu iriz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 de argint pe care-i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zuse vreodat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Îi trecu un fior pe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ira spin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rii. Plec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privirea, distinse corpul gol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umed al unei nimfe. Ceva de necrezut!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Nimfa îi vorbi cu voce blând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Cine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ti? Mai era cineva cu tine?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Atunci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 seama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era viu dar pierdut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lume ireal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dea din cap dar renun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 Cea mai mic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care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declan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o durere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ngrozitoare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piept.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Sam, morm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Calico,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buzele lui se 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se aplec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ceea ce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 s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nii 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ating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ul gol al necunoscutului. Se trase brusc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napoi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nf</w:t>
      </w:r>
      <w:r w:rsidRPr="00F42633">
        <w:rPr>
          <w:rFonts w:ascii="Cambria" w:hAnsi="Cambria" w:cs="Cambria"/>
          <w:sz w:val="28"/>
          <w:szCs w:val="28"/>
        </w:rPr>
        <w:t>ăş</w:t>
      </w:r>
      <w:r w:rsidRPr="00F42633">
        <w:rPr>
          <w:rFonts w:ascii="Baskerville Old Face" w:hAnsi="Baskerville Old Face" w:cs="Bookman Old Style"/>
          <w:sz w:val="28"/>
          <w:szCs w:val="28"/>
        </w:rPr>
        <w:t>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cuvertur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Mai era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 cu tine?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Ce voce blând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are,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spuse Irish.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rul lui Adam tres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Un câine.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Efortul fusese prea mare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nimfa cu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rul de foc disp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 din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ochilor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-i.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locul ei, fragmentat,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 trecutul.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Sora Antonia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Era doar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Du-te la buc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rie, Irish,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stai acolo cu sora Sophie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chem eu.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Nu voia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aminteasc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asta, dar respectivele momente erau pentru totdeauna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memoria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Dar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duc, n-o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adopte nimeni!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stau la buc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rie, cine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De atâtea zile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tepta 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Ei nu vor copii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mari, ci bebelu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i. Tu ai aproape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apte ani,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aproape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rbat. Du-te la buc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Dar Allan a fost adoptat,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avea nou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ani!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Du-te la buc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rie! Tu nu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fi adoptat, Irish.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stai cuminte. Sora Sophie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dea lapte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biscui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lase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mbr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case cu ce avea mai bun,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disciplinase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rul. Nu biscui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dorea el, ci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i! De ce el nu putea fi adoptat? De ce? Era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normal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ca Effie despre care auzise spunându-se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va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ntotdeauna un prichindel, de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avea opt ani. Dar poate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ad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ncul fiin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ei lui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petrecuse o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ime de timp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ndindu-se ce nu era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regul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el, dar nu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sise nimic.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te mai agita!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Calico.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nit, nu te mai 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ruse s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nge pe pansamentul care-i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nf</w:t>
      </w:r>
      <w:r w:rsidRPr="00F42633">
        <w:rPr>
          <w:rFonts w:ascii="Cambria" w:hAnsi="Cambria" w:cs="Cambria"/>
          <w:sz w:val="28"/>
          <w:szCs w:val="28"/>
        </w:rPr>
        <w:t>ăş</w:t>
      </w:r>
      <w:r w:rsidRPr="00F42633">
        <w:rPr>
          <w:rFonts w:ascii="Baskerville Old Face" w:hAnsi="Baskerville Old Face" w:cs="Bookman Old Style"/>
          <w:sz w:val="28"/>
          <w:szCs w:val="28"/>
        </w:rPr>
        <w:t>urase capul.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Dar ceea ce o speria cel mai mult pe tân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 femeie, era efectul pe care prezen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necunoscutului o producea asupra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Mintea i-o luase razna, pântecele îi era în fl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ri, s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nii i se înt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Chiar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mbr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impresia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mase.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Câinele începu brusc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latre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ea se repezi spre bolnav, crez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 murit. Nu. Sam se afla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</w:t>
      </w:r>
      <w:r w:rsidRPr="00F42633">
        <w:rPr>
          <w:rFonts w:ascii="Cambria" w:hAnsi="Cambria" w:cs="Cambria"/>
          <w:sz w:val="28"/>
          <w:szCs w:val="28"/>
        </w:rPr>
        <w:t>şă</w:t>
      </w:r>
      <w:r w:rsidRPr="00F42633">
        <w:rPr>
          <w:rFonts w:ascii="Baskerville Old Face" w:hAnsi="Baskerville Old Face" w:cs="Bookman Old Style"/>
          <w:sz w:val="28"/>
          <w:szCs w:val="28"/>
        </w:rPr>
        <w:t>. Probabil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auzise un sunet prea slab pentru ca urechile 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perceap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teva clipe în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elese. Cu tot vuietul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ntului, se auzea zgomotul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de mai multe motoare.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Ar fi trebuit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nchipuie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Doc Willis nu va veni singur.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În comitat, când avea loc cel mai mic incident, familia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prietenii se gr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apari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ia. Sigur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erau Doc Willis.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Gabe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Jobeth care se duseser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doctor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verii Bascomb.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Winnie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Jebediah.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Winnie era sub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iric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citea tot timpul din biblie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rturisea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aptezeci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prim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veri, plec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de la principiul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femeie 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fie cu zece ani mai mic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ul ei. De fapt ea era mult mai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ceea ce n-o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mpiedica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fie foarte vioaie. Jeb era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nalt, puternic,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nu mergea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biseric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spre marele necaz al credincioasei sale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ii.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elegea pe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nul ei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r. 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ncetase</w:t>
      </w:r>
      <w:r w:rsidR="00651CE9" w:rsidRPr="00F42633">
        <w:rPr>
          <w:rFonts w:ascii="Baskerville Old Face" w:hAnsi="Baskerville Old Face" w:cs="Bookman Old Style"/>
          <w:sz w:val="28"/>
          <w:szCs w:val="28"/>
          <w:lang w:val="en-US"/>
        </w:rPr>
        <w:t xml:space="preserve"> 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cread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Dumnezeu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ziua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implorase s-o scoat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ghearele lui Judalon Tarrant,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 El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asculte rug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mintea. Veri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oara Winnie nu-i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elegea atitudinea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i-i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dea destul de clar de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eles asta.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Jobeth era de vârsta lui Calico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trebuise ca aceasta din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dea uit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rii multe lucruri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redevin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prietene.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 ele se ridica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ncetare umbra lui Judalon.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Abraham Willis intr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primul. Era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nalt, slab, brun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 lui lungi se terminau cu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 mâini mici, blânde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extrem de pricepute.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El îi pusese la loc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ul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i-l rupsese acum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iva ani.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umesc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ai venit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repede, spuse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Îi datorez asta lui Christian, îi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spunse el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mbindu-i. La urma urmei el m-a adus pe lume chiar în ziua când i-a murit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ia, acum mai mult de o jum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tate de veac.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Doc Willis, nu mai men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iona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faptul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bunicul a fost doctor.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i se vorbe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despre trecut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aceste ocazii, bunicul se ducea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ascund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ta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teva zile de-a rândul.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tiu, nu-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face probleme!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ocup imediat de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cuvinte,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povesti tot ce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mplase, apoi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 conduse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camera bunicului, cu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rul Jeb pe urme.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Un topor?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piciorul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rului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u,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lind brusc la fel ca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nitul.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Da,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 trebuit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cauterizez eu rana,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spunse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ochii pe jum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tate. Bunicul m-a obligat.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Doc Willis încet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-l mai examineze pe Christian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privi pe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— Va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foarte bine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degete, declar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zâmbind. Jeb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m-ajute. Iar tu, feti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o, du-te la buc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preg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un ceai fierbinte, de care se pare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ai mare nevoie.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nu-l ascult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el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brusc tonul.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Întinde-o!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îi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 ascultare.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Jobeth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Gabe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teau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necunoscut, studiindu-l.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Winnie pusese deja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fiert. Spre ea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ndrept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Calico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ei rud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 s-a întâmplat, copila mea? Ai scos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 din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Christian a avut un accident?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îi povesti pe scurt evenimentele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-amiezii, obrajii împurpurându-i-se de fiecare 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vorbea despre necunoscut. Ascult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nd-o, Winnie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nu-i spune totul.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Nu-i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 ei veri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este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nu era deloc bine pentru ea, nu era deloc normal pentru o femeie atât de tân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ochii ei! Nu erau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ochi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cum Dumnezeu le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 copiilor.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sufletul ei,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Winnie n-ar fi fost sigur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fata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ruse din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ntecul mamei ei, ar fi crezut cu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cere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era fiica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ilor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era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spirite rele.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palorii de pe chipul lui Calico,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ngrijor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Stai jos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odihne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te-te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in.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fac un ceai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 noroiul de pe podea.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simt bine, protest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ceau ceilal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camera bunicului?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ocupe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de 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in? Nu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zni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ntoarc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acolo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ascult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ei veri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 unde vine 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inul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sta? Ai vreo idee?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Muntele ni l-a dat,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spunse Calico ridic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din umeri.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cele din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pentru ea era tot ceea ce conta.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Winnie îi arunc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privire iritat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nou.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Muntele Stâncii Vorbitoare fusese pe vremuri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ntul sf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 al triburilor Cherokee, un loc unde se celebrau tot felul de ceremonii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ne. Deci nu era de mirare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fata</w:t>
      </w:r>
      <w:r w:rsidR="00651CE9" w:rsidRPr="00F42633">
        <w:rPr>
          <w:rFonts w:ascii="Baskerville Old Face" w:hAnsi="Baskerville Old Face" w:cs="Bookman Old Style"/>
          <w:sz w:val="28"/>
          <w:szCs w:val="28"/>
          <w:lang w:val="fr-FR"/>
        </w:rPr>
        <w:t xml:space="preserve"> </w:t>
      </w:r>
      <w:r w:rsidRPr="00F42633">
        <w:rPr>
          <w:rFonts w:ascii="Baskerville Old Face" w:hAnsi="Baskerville Old Face" w:cs="Bookman Old Style"/>
          <w:sz w:val="28"/>
          <w:szCs w:val="28"/>
        </w:rPr>
        <w:t>era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cum era. O ciudat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repetare a lucrurilor. Muntele o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ruise mai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pe Calico, iar acum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dea pe acest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inul?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brusc Calico. Doc Willis se 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ca prea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ncet. Numai de n-ar muri! Cu coada ochiului se uit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Jobeth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Gabe care vegheau asupra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rbatului. Nu, era bine, altfel prietena ei i-ar fi spus.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ca pe care Winnie o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ezase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ei, dar nu putu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bea nicio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nghi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de parc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ngea de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timp ce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a, Jobeth, cu burta la 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teptarea celui de al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aselea copil, veni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eze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sigur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l-ai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zut pe Judalon?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crisp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Sigur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! I-am spus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lui Gabe.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Jobeth cl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teva ori din cap, ca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cum nu-i venea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cread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pe aici,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simt asta. Probabil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utarea acelui vechi tezaur spaniol, de care toat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lumea spune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afl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ascuns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nca Vorbitoare.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e niciun tezaur. Nu e decât o legend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menit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atrag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turi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tii. Judalon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ntoarc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atunci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se va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obosit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nfometat.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orice caz n-o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aici,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tie prea bine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bunicului nu-i place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scotoceasc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nturile noastre.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 vândut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un teren. Ceea ce-l deranjeaz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venind din partea noastr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nu-l incomodeaz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deloc din partea unui 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in?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 trecut mult timp de atunci, era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acel moment aveam mare nevoie de bani.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Jobeth se aplec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 spre 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i-i scrut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aten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 chipul.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cam palid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mai palid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ziua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te-am anun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at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rit cu Judalon.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chiar, dar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pic de veselie.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eu care credeam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tu erai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gostit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el!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ceam griji din cauza asta.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tu l-ai fi vrut, eu n-a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 avut nicio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Tonul ei devenise dur, aproape acuzator.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l-am vrut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Judalon, Jobeth.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mai vorbi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În acest caz, de ce nu te-ai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ritat? O femeie nu ajunge la treizeci de ani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doreasc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rbat. Nu e firesc.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zi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faci explozie!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e 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rat! se indign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Jobeth spusese un lucru cum nu se poate mai exact.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Ceea ce n-o împiedic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nfurie. Jobeth nu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dea seama de asta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insist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e 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rat, explic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de ce nu vrei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vreau!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vrei! o îngân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Jobeth,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nfurie. Fecioar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treizeci de ani, ce aiureal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Prea târziu! Ceea ce avusese atâta vreme pe inima îi 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pase de pe buze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asta din cauza geloziei proste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a lui Jobeth.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 chipul acesteia lumin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ndu-se triumf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tor, apoi plin de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ngrijorare.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Cine e? o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 prietena ei,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ngrozit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nuielile ei se confirmau astfel.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„B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rbatul cu care te-ai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ritat! Fu gata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Cel pe care ziceai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iei tu, pentru ca toate fetele din comitatul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Lumpkin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simt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siguran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 Ai ajuns prea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rziu!</w:t>
      </w:r>
      <w:r w:rsidRPr="00F42633">
        <w:rPr>
          <w:rFonts w:ascii="Baskerville Old Face" w:hAnsi="Baskerville Old Face" w:cs="Baskerville Old Face"/>
          <w:sz w:val="28"/>
          <w:szCs w:val="28"/>
        </w:rPr>
        <w:t>”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Dar Calico se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umi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ridice din umeri.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N-are importan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Avea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i. Judalon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furase corpul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bun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parte a visurilor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Doc Willis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Jebediah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aceea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camer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arbor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un aer solemn. Winnie se opri din frecatul podelei.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Gabe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ntoarse privirea de la necunoscut, Calico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Jobeth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Toate privirile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fixau pe doctor.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mai face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mutrele astea!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Willis. Doc Jones e salvat.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duc la spital. Are nevoie de s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nge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de o gref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piele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acopere osul care iese din plag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acum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uit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la intrusul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Îngenunchind lâng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el,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cum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cuse Calico, Doc Willis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examineze capul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torsul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rbatului. Apoi,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du cuverturile deoparte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i-i examin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picioarele.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Calico, cu Jobeth 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turi de ea, nu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nicio 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rbatul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sta nu era un intrus. Era al ei, muntele i-l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ruise.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Îndep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rta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 le ordon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doctorul.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rbatul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sta e gol, respecta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i-i pudoarea.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Dar eu l-am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Am nevoie de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cald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comand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Doc Willis.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faci? se nelini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cos rana de la cap,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bandajez str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ns peste piept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i-a rupt o coast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mai examinez o 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mai are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altceva.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S-a trezit o 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spuse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Ai aflat cine este?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Nu. E singur împreun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inele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momentul când încerc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apropie din nou, medicul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mpinse cu bl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Du-te s-o aju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pe Winnie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apa cald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pun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fac treaba.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îndep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niciun chef, dar reveni imediat ce-l auzi gem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pe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rbatul necunoscut.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 are?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-te la o parte!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înainte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ce-i faci!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 naiba!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mai grijulie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o mam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pruncul ei nou-n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scut! Tocmai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extrag din picior o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chie mare de lemn.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Dar îi faci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Oftând, Abraham Willis scoase o sering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fiol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geanta lui neagr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fac o injec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ie, nu te speria. Dar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continui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deranjezi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munca mea,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fac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ie una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dormi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zile!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Calico se înro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ca sfecla la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napoi cu un pas.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ea toate privirile îndreptate spre ea. Jeb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 stupefiat.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Gabe zâmbea, Jobeth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Winnie se opriser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treab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uite la ea.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nghi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sec.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dau de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ncare la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noaptea,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ea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ind gr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Jobeth recit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atunci un vers din Biblie, schimbându-l inten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ionat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in, ca s-o ia peste picior pe prietena ei. Dar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Winnie o puse imediat la punct. 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chem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Hai, Gabe,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n-am preg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cina.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Winnie îi întoarse spatele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caute prin dulapuri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 alimente pentru 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ncropi o cin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decent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FE3E00" w:rsidRPr="00F42633" w:rsidRDefault="00FE3E00" w:rsidP="002A2AA1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r w:rsidRPr="00F42633">
        <w:rPr>
          <w:rFonts w:ascii="Baskerville Old Face" w:hAnsi="Baskerville Old Face"/>
          <w:i/>
          <w:noProof/>
          <w:sz w:val="28"/>
        </w:rPr>
        <w:lastRenderedPageBreak/>
        <w:t>Capitolul 3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Ajuns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afar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Calico uit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ini. Nici luna nici stelele nu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cerul acoperit de nori cenu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ii. Din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cea mai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ntuneric.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atunci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iva pa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pe alee.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Noaptea se auzeau tot felul de strig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nete.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rile care se cuib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culce, opossumii care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teptau ca totul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lini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pentru a pleca la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nat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Ajuns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cap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tul potecii, Calico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ntoarse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privi casa. La lumina chioar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la una din ferestre, îi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 pe Jobeth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Gabe urc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ndu-se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camionul lor. Drum bun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torie spr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ncenat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 Faptul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zuse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reamintise de multe lucruri nepl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cute. Se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o buturug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aflat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apropierea morm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ntului mamei sale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cuprinse capul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 mâini.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Îi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aici. Era un loc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care se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ea destins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Faptul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sea aici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alina grijile.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cele mai rele momente de singur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tate 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mpla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vorbeasc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cele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femei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nmorm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ntate la picioarele ei. Mam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bunic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 pe care nu le cunoscuse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Dar ele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cuno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teau teribilul ei secret, ru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inea ei. Adeseori 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ntreba de ce 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mplase tocmai ei 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nenorocire. Ele nu-i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spundeau, bine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eles, dar Calico era convins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cele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femei o ascultau.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Copil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ria ei nu fusese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rbatul aspru care o crescuse nu-i spusese un cuv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 dr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, nu cunoscuse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bl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 unei mame care s-o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ndrume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s-o sf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tuiasc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privin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ilor.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acum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rbatul acesta 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 se afla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casa ei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ea ar fi avut atâta nevoie de un sfat.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Când vântul deveni prea puternic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uiere printre crengi, se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ntoarse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Intr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prin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din spate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mase o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adulmece mirosul delicios al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rii preg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tite de Winnie. Aceasta n-o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seam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Calico, atunci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intr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puse haina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cui, dar Doc Willis care tocmai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ea din camera ei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arunc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privire lung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trunz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L-am instalat în patul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u. Sper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asta nu te deranjeaz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prea mult.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te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ocupa de el,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vin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 eu de el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ce-l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duc pe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nul Christian la spitalul din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Gainsville.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Pot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ocup foarte bine de el,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spunse Calico extrem de calm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dar nebun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bucurie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sinea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N-ar trebui, o preveni Jebediah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ndu-se la mas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 cu cine ai de-a face. Poate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 violent, poate e vorba chiar de un prizonier evadat. Ce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 despre el?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privirii pasive a tinerei,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umeri.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La urma urmei, tu l-ai scos din râu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probabil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 ce ai de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ndoiala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ngrijorarea puseser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nea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teptate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nire pe ea.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camioneta lui Doc Willis,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ce-l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ezaser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Christian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spate, pe o targ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improvizat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Ar trebui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cobor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ora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el,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Ar fi o pierdere de timp. În seara asta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doarm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ine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operez.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are vreo problem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telefonez lui Jeb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anun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Cum vrei,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spunse ea bucuroas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simt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vinovat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pe bunicul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Iar în privin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musafirului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u, relu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Abraham Willis, ca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cum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citise gândurile, spune-i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va putea merge.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scot firele cu care i-am cusut plaga. Fii atent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ales la burta lui.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pielea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ncre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aspectul boabelor de orez, coboar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imediat la cabinetul meu.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 ce?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semnul unui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 perforat. Dar probabil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se va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mpla asta.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spun asta din pur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precau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capul?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Nimic cu 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rat grav.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schimb,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se va trezi,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va durea foarte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 piciorul.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Winnie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puse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pe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ul lui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face griji pentru Christian,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mergem noi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vedem la spital.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aplec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la urechea veri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oarei mai tinere: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— 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place, nu-i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Urc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camion, Winnie,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spuse Job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portiera deschis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urat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ntrerupere binevenit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scutise de o minciun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Jebediah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ntoarse spre 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privi o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nimic.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Semeni prea mult cu bunicul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u, Calico. Nu face vreo nebunie. Christian 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o 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asta l-a costat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zeci de ani din via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izbucni în râs, versiunea feminin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 bunicului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Jeb,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redau via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acestui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rbat, n-o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i-o iau.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plecarea lor, calmul care se reinstal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sperie. Se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ea la cap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tul puterilor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nu dorea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treac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vreodat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prin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ceva. Ma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inal,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ncord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urechea ascult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zgomotele nop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ii, apoi trase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piept aerul rece.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plou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mult. St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nemi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cu chipul impasibil, ascult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lung timp tumultul muntelui.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timp,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destinde.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Nu existau ho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prin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mprejurimi.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ar fi fost altfel, cel de al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aselea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i-ar fi indicat asta. Lini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ntoarse la caban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un pas hot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t. Necunoscutul era acum numai al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Ajuns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camer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examin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nditoare. Dintr-un col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perii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pat pliant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i-l instal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patul lui. Se culc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fitilul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mpii mai mic, av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grij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fie destul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poat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vedea pe bolnav.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din acea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studieze orice mic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are, umezindu-i din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buzele uscate.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Spre miezul nop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ii el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delireze, spun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cuvinte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ir, unele clare, altele nedeslu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ite. Vorbi despre sora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Antonia, pe care nu prea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 s-o iubeasc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de Rose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Belle pe care Calico le detest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imediat.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i, era normal ca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 ca el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 cunoscut o groaz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femei.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Mai târziu, când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marginea patului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dea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linguri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a, el se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brusc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aproape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sugrum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blestem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cu voce tare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 numit Gerald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Vincent. Apoi,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declar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respectivul Vincent nici nu merita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dai osteneala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omori,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zu pe spate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adormi din nou, </w:t>
      </w:r>
      <w:r w:rsidRPr="00F42633">
        <w:rPr>
          <w:rFonts w:ascii="Baskerville Old Face" w:hAnsi="Baskerville Old Face" w:cs="Baskerville Old Face"/>
          <w:sz w:val="28"/>
          <w:szCs w:val="28"/>
        </w:rPr>
        <w:lastRenderedPageBreak/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timp ce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suflul, sigur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va avea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tul plin de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 a doua zi de diminea</w:t>
      </w:r>
      <w:r w:rsidRPr="00F42633">
        <w:rPr>
          <w:rFonts w:ascii="Cambria" w:hAnsi="Cambria" w:cs="Cambria"/>
          <w:sz w:val="28"/>
          <w:szCs w:val="28"/>
        </w:rPr>
        <w:t>ţă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acest incident,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mase cuminte pe patul ei pliant, la o distan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prudent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zori ploaia încet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Calico fu trezit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o raz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soare.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constat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faptul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pacientul ei dormea dus,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i-i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terse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nile cu ajutorul unei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rpe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nmuiate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solu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 de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ruri de Epsom.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Pe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ndul ei toaleta,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fie prezentabil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se va trezi el. Apoi prepar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cafeaua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ji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rna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 Dar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rbatul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sta prost refuza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trezeasc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Doar n-o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foame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somn?!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Oftând, se întoarse la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iul lui, fredonând cântecele pe care le înv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ase la biseric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sau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copil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ria ei. Dar el nu reac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ion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niciun fel, continu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doarm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aminti atunci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auzise vorbindu-se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 posibil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treze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un om incon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tient vorbindu-i. I se adres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deci lui, povestindu-i tot ce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 despre extrac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ia aurului.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explic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unde, natura rocilor care-l con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ineau, modul de a te strecura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ndu-te pe burt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gurile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nguste ale minelor pentru a ajunge la locul dorit,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relat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istoria numelor din Georgia, locul primei goane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aur,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apoi pentru cea din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California.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Spre prânz,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ta vorbit, Calico nu putu constata nicio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mbun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ire a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rii protejatului ei.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plictisise oare cu povestirile ei despre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torii de aur?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i-ar povesti mai degrab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despre b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rfele din comitat?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Trecu totul în revist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Bunicul care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tuse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zeci de ani la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nchisoare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omor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se un om, Winnie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Jeb care-l crescuser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 ei, Jobeth care-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dorise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apte copii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credea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este cifra Domnului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Dar vorbindu-i despre Jobeth, gândul ei se îndrept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spre Judalon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nu mai avu niciun chef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vorbeasc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despre via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din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Ai putea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car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treze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spui cum te cheam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se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revolt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El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tu din pleoape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 ochii verzi printre gene.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Irish McCaulley.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Ce spaim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sese! De ce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trezeasc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brusc, gata s-o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fric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rbatul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sta era nebun? Se refugie furioas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buc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rie.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ntoarse,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use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zah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revin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el adormise la loc.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   *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se trezi în sfâr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deschise cu greutate ochii, test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intensitatea luminii.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duruse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 capul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devenise prudent. Prin cr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tura pleoapelor,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 o por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iune de piele bronzat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un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 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cat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splendizii ochi cenu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ii-argintii pe care-i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 deja,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aminteasc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unde. Ei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 priveau cu interes dar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cu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ostilitate.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dar nu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i.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era uscat, capul greu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greutate enorm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sa pieptul. Iar piciorul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mizerie!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sperii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spuse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ra. Cum te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Avea o voce foarte blând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care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i-o controla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de bine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el nu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imediat for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pasiunea ascunse de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nf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area ei pa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nic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El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mbeasc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dar nu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ntrebam asta,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spunse el cu efort.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harcea-parcea dar viu. Mi-e sete.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Calico, remarcând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 studiat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mult interes, nu se 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pentru a-i permite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termine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voie examenul.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 vocea lui grav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senzual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potrivindu-se perfect cu întreaga lui înf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Doc Willis te-a cusut,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 scos o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chie mare de lemn din picior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sus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ai o coast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rupt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Îmi amintesc vag de îngrijirile pe care mi le-a dat, morm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 el. Domni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ai putea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dai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? Mi-e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ngrozitor de sete.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picioare.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Bineîn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eles!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cafea, tocmai am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cut-o.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Fugi în buc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rie,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pe mai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rziu analiza ideilor care 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lm</w:t>
      </w:r>
      <w:r w:rsidRPr="00F42633">
        <w:rPr>
          <w:rFonts w:ascii="Cambria" w:hAnsi="Cambria" w:cs="Cambria"/>
          <w:sz w:val="28"/>
          <w:szCs w:val="28"/>
        </w:rPr>
        <w:t>ăş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eau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cap.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rbatul avea ochi frumo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i-i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cea felul cum </w:t>
      </w:r>
      <w:r w:rsidRPr="00F42633">
        <w:rPr>
          <w:rFonts w:ascii="Baskerville Old Face" w:hAnsi="Baskerville Old Face" w:cs="Baskerville Old Face"/>
          <w:sz w:val="28"/>
          <w:szCs w:val="28"/>
        </w:rPr>
        <w:lastRenderedPageBreak/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ca buzele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vorbea.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acest timp, Irish se scul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greutate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capul oaselor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privi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jurul lui. Nu se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ntr-un spital ci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cas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; chiar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durea tot corpul, era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ntreg; gazda lui era cam repezit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dar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e firea oamenilor de la munte. Iar micul birou din cealalt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parte a camerei era o minun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ie care valora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mod sigur o avere, ceea ce nu era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cazul oglinzii ag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ate deasupra, care ar fi trebuit de mult 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argintat. Ce combina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 ciudat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mobile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obiecte! De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ansamblul era rustic, totul era de o cur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enie des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Tân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 reveni cu o tav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el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inima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mai repede, ceea ce avu darul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surprind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femeie nu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cuse asupra lui un asemenea efect de la prima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lnire.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Ea îi puse tava pe genunchi,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cea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instal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marginea patului pliant.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Cafeaua este excelent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Cum te cheam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i-am mai spus. Calico Jones.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El o privi stupefiat.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Mi-ai mai spus? Când?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Ei bine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Ieri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apoi, din nou, azi-diminea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i-am vorbit mereu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recape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cuno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a, 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pentru ca el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dea seama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bine se ocupase de el. Ce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utai pe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Muntele Stâncii Vorbitoare?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Un prieten foarte insistent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conving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tor mi-a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mprumutat cabana lui. Poate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cuno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ti. Phillip Breaswood.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Bunicul i-a vândut un teren de cealalt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parte a muntelui.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ceai acolo?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La col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ul gurii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 o cut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amar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Am venit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 mai clar lucrurile.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duse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la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unde primele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apar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Te-ai certat cu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 numit Gerald Vincent?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De unde naiba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Ai vorbit prin somn.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Abia atunci el observ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urmele de pe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tul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Eu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le-am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Da, dar nu-mi voiai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trecu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na peste obraji.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epau. Nu se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rbierise de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zile. Probabil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na cu un vagabond.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Câinele Sam e aici? întreb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brusc. Te-am deranjat destul.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putea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cap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hainele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folosesc baia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Oh, dar nu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pleca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nu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i-ai rec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tat puterile.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tava de pe pat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puse pe podea.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aduc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cald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rbieri.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ajut pe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mergi la toalet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E afar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imediat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Dar mai întâi 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 burta.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Ah, nu! strig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de cuvertura pe care ea voia s-o dea la o parte.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a spus Doc Willis. 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verific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ai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nul perforat.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ar sta lucrurile, m-a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mai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u, replic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el, d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ndu-i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la o parte cu un bob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rnac.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De unde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Am studiat medicina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chiar am practicat-o.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Dar de ce vorbea despre asta? Rana era înc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prea proasp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Ceea ce-i trebuia acum era o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coal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medicin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care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lase timpul necesar pentru cercet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rile lui. Iar 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frumuse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 rustic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putea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ncurce. De altfel,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plecarea Bellei, se jurase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va mai avea nicio leg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i,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 era extrem de atr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Locuie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singur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Nu, cu bunicul. El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N-are importan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ntrerupse Irish pun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picioarele pe podea,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nvelit cu grij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cuvertur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ajut, se oferi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Nu! Pot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descurc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singur. 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ntorc la caban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Nimeni 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tie unde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aflu.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Cine te-ar putea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— N-are importan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cine! se enerv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timp ce-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sprijinea picioarele pe podea,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ndep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ndu-le cu pruden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echilibrul.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ume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te-i bunicului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m-a scos din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u.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napoiez to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banii pe care i-a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cheltuit cu medicul.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Aplecându-se cu dificultate,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trecu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peste picior.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doare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ngrozitor laba asta, bomb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ni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bunicul te-a scos din râu. Mie 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ume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Tipul nu putea pleca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a! Trebuia neap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mijloc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re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ndu-i aerul sceptic,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 se str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nge inima.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Sunt de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sau de trei ori mai greu ca tine, micu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domni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Doar n-o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cred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crezi?!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Calico, livid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aflu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situa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 care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permit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contrazic,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spunse el prudent.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Nu mai dorea acum decât un singur lucru: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revin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civiliza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ntoarc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Atlanta unde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urile nu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eau din albie la prima pic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ploaie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unde 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catele frumoase puteau fi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or evitate. Dar ce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durea capul!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Crezi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mint.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asta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tonul vocii tale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felul cum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prive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Brusc, Calico se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disperat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Nimeni nu-i pusese vreodat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ntul la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ndoial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Cum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explice acestui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muntele îi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lneasc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apreciez foarte mult ajutorul,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el, dintr-odat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prea politicos.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Nu, individul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sta nu era un dar al muntelui!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ul nu i-l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ruise ci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azv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rlise ca pe un gunoi.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eu care credeam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cu totul altfel.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Cum? o întreb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indu-se dintr-odat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curios.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te prive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te!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inele e sub 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tor. A fost hr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nit. Iar hainele tale, sau ce a mai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mas din ele, sunt pe banca de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</w:t>
      </w:r>
      <w:r w:rsidRPr="00F42633">
        <w:rPr>
          <w:rFonts w:ascii="Cambria" w:hAnsi="Cambria" w:cs="Cambria"/>
          <w:sz w:val="28"/>
          <w:szCs w:val="28"/>
        </w:rPr>
        <w:t>şă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Cu capul sus, Calico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vasul mic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care-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stra aurul.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bruta asta n-o credea,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-l ia naiba! Ea se va duce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ora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va profita de ocazie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vad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bunicul.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puse aurul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cutia de la bord, verific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are destui bani la 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demar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surd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strig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tele lui Irish.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Calico! Calico!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teapt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teapt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Înjur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nfundate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mase nemi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cat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camionul disp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ru din raza vederii lui. Apoi,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nvelit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schiop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toalet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Cum putea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primitiv?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niciun vecin,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niciun pic de confort!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Când se întoarse în caban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Sam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tepta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prag.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Imposibil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mbrace cu ceea ce mai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sese din hainele lui. Irish se 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repede cu apa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nghe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apoi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scotoceasc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prin camer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utarea unor boarfe potrivite.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si ceea ce dorea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camera bunicului.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nveselit,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prag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fluier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inele.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Sam! Vino, ne întoarcem la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Dar unde locuia?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cum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ajung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acolo? Disperat, se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o treapt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Acolo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 Calico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ntoarse,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fu gata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praf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napoi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parcheze.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Aten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ie! Era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calci!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La fel de bine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 putut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las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u!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Bun, bun! Îmi cer scuze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te cred. Tu, tu singur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m-ai scos de acolo.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umit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 E suficient?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Ea îi arunc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privire furioas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care-l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nfioare.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Nu, se pare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e suficient, morm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 el. Ador ospitalitatea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Sudului, 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cu 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ciune.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 cui e vina? Erai invitat?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Ideea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va trebui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ajutor unei 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nci ar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goase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capricioase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revolta, dar ce putea face altceva?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Ai putea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-mi spui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ce direc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 se afl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cabana lui Phillip.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aceea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pornesc imediat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auzi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mine.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un gest cu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spre Est.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Un sfert de or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mers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ajungi.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Drumul pe care i-l indicase ea cu acest gest neglijent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 cam abrupt,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durea pe care o traversa destul de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lbatic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Irish,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ruia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ceau numai trotuarele ora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elor,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nghi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sec.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de aproape e?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pe un ton nesigur. Ascult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am o idee. De ce nu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ti? Asta m-ar scuti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trimit prin po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hainele pe care le-am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mprumutat de la voi.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Ochii argintii aruncar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fulgere dar,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scoat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niciun cuv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Calico porni cu Irish pe urmele ei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cu Sam zburd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jurul lor.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urcu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care i se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 interminabil lui Irish,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casa lui Phillip.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 se opri brusc.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Ai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sat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deschis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ai plecat?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Categoric nu. N-am încuiat-o, dar îmi amintesc perfect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nchis-o. Toat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noaptea auzisem vuind apele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ului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voiam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 cu ochii mei ce s-a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mplat. Ajuns pe mal, am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zut copacul acela uria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care se cl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tina.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realizez ce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s-a pr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m-a luat cu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Privi cabana, apoi poieni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a. Domnea o lini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deplin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Crezi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ceva nu 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regul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tiu. Nu-mi place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aia deschis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Stai aici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timp ce verific cabana.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teapt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 Crezi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am obiceiul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ascund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spatele fustelor?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De ce soarta se înver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una astfel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mpotriva lui? Cu ce gre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ise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bunul Dumnezeu pentru a merita toate aceste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ri?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Gerald Vincent care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tuse joc de el, distrug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ndu-i rodul 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ase ani de munc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apoi accidentul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i, pentru a pune capac la toate, 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amazoan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moroc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Eu nu port fust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declar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calm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 de a porni la drum.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Irish,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piciorul, o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dar nu ajunse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la mult timp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ea. Cabana sem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na cu ceea ce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nea dintr-un loc peste care a trecut ciclonul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Calico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vandalul operase acolo.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Nici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car un animal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lbatic n-ar fi putut face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tea stric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ciuni!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Irish arunc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pe jos pachetul cu haine murdare pe care le recuperase din casa lui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Tân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privi cum str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nse, sup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rat, h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rtiile rupte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mii de buc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ele.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— Mi-a luat toate proviziile!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duc la poli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Nu? Se vede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cuno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tu crezi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las furat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zic nimic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Aici e muntele meu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eu zic nu!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 cine 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asta, nu-i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a?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protejezi pe cineva!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 în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ndrept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spre o ma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sport de culoare alb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nd-o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Micu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doamn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vrei sau nu,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ora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-i spui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erifului tot ce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duse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la buzunar, apoi o privi stupefiat.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Portofelul meu? Cheile mele? Ce-ai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cu ele?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le aveai asupra ta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momentul accidentului, acum sunt pe fundul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ului. De ce nu te duci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le cau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aerului lui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cit, Calico se îmblânzi.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N-ai o dublur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 cheilor?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Bineîn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eles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da!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sarcastic. Dar se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la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Atlanta, în buc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rie, ag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un cui.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e sfâr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itul lumii.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ajut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faci ordine prin cas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duc la Atlanta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bunicul meu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spital.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Ce vrei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iei cu tine?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iau unde?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Irish 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ucit.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La mine, bineîn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eles. Nu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ne aici.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primul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nu ai nimic de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duci la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erif?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El ezit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teva clipe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 de a accepta, dar sf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prin a o face, oftând îns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Calico îl ura pe Judalon Tarrant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aceste urme de vandalism purtau semn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tura lui, dar gra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 lui putea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streze pe Irish.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Judalon ar fi fost de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, poate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i-ar fi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umit chiar.</w:t>
      </w:r>
    </w:p>
    <w:p w:rsidR="00FE3E00" w:rsidRPr="00F42633" w:rsidRDefault="00FE3E00" w:rsidP="002A2AA1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r w:rsidRPr="00F42633">
        <w:rPr>
          <w:rFonts w:ascii="Baskerville Old Face" w:hAnsi="Baskerville Old Face"/>
          <w:i/>
          <w:noProof/>
          <w:sz w:val="28"/>
        </w:rPr>
        <w:lastRenderedPageBreak/>
        <w:t>Capitolul 4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Ajunseser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aproape de cabana ei. Calico ducea valiza, în timp ce Irish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chiop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spatele ei cu o cutie mare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Era plin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-ochi de h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rtii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formulare recuperate de pe podeaua cabanei devastate.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timp ce le aduna, nu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ncetase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Viitorul meu se afl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poate în acest formular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sau în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sau în acela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Cu moralul la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nt, o urma acum pe vr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jitoarea asta 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care mergea inten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ionat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repede. Ce viper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Trecur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loc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mprejmuit cu gard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Irish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 acolo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cruci.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 cimitir mic! Mi se pare caraghios de mic.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întoarse brusc, cu o privire amenin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toare.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Caraghios? Caraghios! Mormintele astea nu sunt caraghioase ci sfinte! Sunt cele ale mamei mele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bunicii mele. Cine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dreptul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califici astfel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lucruri de care habar n-ai?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înfruntar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priviri, fiecare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cel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lalt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plece ochii, apoi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nea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teptate de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i-l trase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ea,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sind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rarea pentru a o lua direct prin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dure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ajung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repede pe malul râului.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N-ai niciun pic de mil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Irish, str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cu putere la piept pre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ioasa lui cutie, dar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chiop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din ce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ce mai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Mil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?!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dau eu mil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Arunc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valiza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noroi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ntinse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Aici! Aici e locul exact unde se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sea arborele, deci în consecin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tu.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inele mi-a atras aten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 prin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turile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Atunci am venit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te-am scos din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Acolo!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degetul locul exact, sfid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ndu-l din priviri, gata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-l arunce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mai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ndoia de spusele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Mai târziu, te-am târât în sus pe panta colinei pân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casa mea, te-am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ntins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foc, te-am dezbr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cat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spun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ar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i prea grozav.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nu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zuse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 gol, cu excep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ilor lui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Jobeth,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rora le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cuse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teodat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baie, dar asta n-o împiedic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aib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satisfac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vad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Irish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indu-se.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Apoi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i-am cur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at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nile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am trimis pe cineva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doctor.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Crede-m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puteam ocupa mai mult de un 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in,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bunicul meu pierdea masiv s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nge din cauza unui accident.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Scoas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fire, lovi valiza cu piciorul.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Ai o groaz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probleme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i, de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nu sunt cu nimic vinovat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ele,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ofer ospitalitatea noastr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Dar nu uita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fii politicos,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zici te rog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umesc,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toat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lumea e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larg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inim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 mine, o fat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la munte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reia nici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car nu i-ai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umit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opri, cu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suflarea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Irish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sese nemi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cat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o fixa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ncordat,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controleze. Nimeni nu-i mai</w:t>
      </w:r>
      <w:r w:rsidR="00651CE9" w:rsidRPr="00F42633">
        <w:rPr>
          <w:rFonts w:ascii="Baskerville Old Face" w:hAnsi="Baskerville Old Face" w:cs="Bookman Old Style"/>
          <w:sz w:val="28"/>
          <w:szCs w:val="28"/>
          <w:lang w:val="fr-FR"/>
        </w:rPr>
        <w:t xml:space="preserve"> </w:t>
      </w:r>
      <w:r w:rsidRPr="00F42633">
        <w:rPr>
          <w:rFonts w:ascii="Baskerville Old Face" w:hAnsi="Baskerville Old Face" w:cs="Bookman Old Style"/>
          <w:sz w:val="28"/>
          <w:szCs w:val="28"/>
        </w:rPr>
        <w:t>vorbise vreodat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un asemenea ton.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i, ce frumoas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era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lbatica asta!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reaminti brusc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mai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cuse dragoste de foarte mult timp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ile inimii 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Ascult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micu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mea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începu el, dar fu întrerupt imediat.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Numele meu e Calico Jones! Înceteaz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</w:t>
      </w:r>
      <w:r w:rsidRPr="00F42633">
        <w:rPr>
          <w:rFonts w:ascii="Baskerville Old Face" w:hAnsi="Baskerville Old Face" w:cs="Baskerville Old Face"/>
          <w:sz w:val="28"/>
          <w:szCs w:val="28"/>
        </w:rPr>
        <w:t>„</w:t>
      </w:r>
      <w:r w:rsidRPr="00F42633">
        <w:rPr>
          <w:rFonts w:ascii="Baskerville Old Face" w:hAnsi="Baskerville Old Face" w:cs="Bookman Old Style"/>
          <w:sz w:val="28"/>
          <w:szCs w:val="28"/>
        </w:rPr>
        <w:t>micu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mea</w:t>
      </w:r>
      <w:r w:rsidRPr="00F42633">
        <w:rPr>
          <w:rFonts w:ascii="Baskerville Old Face" w:hAnsi="Baskerville Old Face" w:cs="Baskerville Old Face"/>
          <w:sz w:val="28"/>
          <w:szCs w:val="28"/>
        </w:rPr>
        <w:t>”</w:t>
      </w:r>
      <w:r w:rsidRPr="00F42633">
        <w:rPr>
          <w:rFonts w:ascii="Baskerville Old Face" w:hAnsi="Baskerville Old Face" w:cs="Bookman Old Style"/>
          <w:sz w:val="28"/>
          <w:szCs w:val="28"/>
        </w:rPr>
        <w:t>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Pe cuvântul meu, s-ar crede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vorbe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cu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inele! Astfel te adresezi oamenilor de la ora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accept generoasa ospitalitate, se gr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bi el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timp ce 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sea din nou suflul. Numele meu este Nathan McCaulley.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Ai spus Irish.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El surâse fugar.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este decât o porecl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care m-am pricopsit din cauza caracterului meu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îl privi un moment, ne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tiind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ia peste picior sau nu.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cele din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valiza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porni din nou la drum.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o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departe, cu cutia str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piept, evit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sprijine prea mult pe piciorul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nit. Diavoli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asta 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era la fel de frumoas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spate ca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din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!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ngele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fuge mai repede prin corp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opti, destul de tare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fie auzit: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Arogant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umi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ndu-i peste 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lastRenderedPageBreak/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ntoarc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: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e, dar am dreptul,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aici sunt acas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El cl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cap dar nu spuse nimic. La ce bun? N-ar fi avut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ultimul cuv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ei. Pentru a-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potoli excita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ia care nu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sporeasc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o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capete un avans bunicel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el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i, pentru ca privirile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nu-i mai fie atrase de formele extrem de feminine, admir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peisajul.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   *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Exist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locuri mult mai frumoase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Atlanta, crede-m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afirm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Irish etal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pe mas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con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inutul cutiei.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Dar eu ador Atlanta. Descindem întotdeauna la Biltmore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Hotel, din West Peachtree. Îl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tii? Apoi mergem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 homari la Fan and Bill 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Restaurantul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sta nu mai exist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Biltmore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i-a schimbat destina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tiu. De aceea nici nu mai mergem.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preg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 cina, privindu-l pe Irish cu coada ochiului.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Of,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n-ar fi fost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de novice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dragoste! Pe de alt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parte,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exact ce voia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cu cine anume. Irish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tria h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rtiile la cel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lalt cap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 al mesei. Se schimbase, purta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haine curate care-i veneau bine. Calico se întreb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cam ce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putea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aib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Imediat ce nu-l mai spiona, era rândul lui Irish s-o fixeze.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Existau în ea atâtea promisiuni nem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rturisite, o asemenea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erotism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Doamne,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pleca imediat din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ii </w:t>
      </w:r>
      <w:r w:rsidRPr="00F42633">
        <w:rPr>
          <w:rFonts w:ascii="Cambria" w:hAnsi="Cambria" w:cs="Cambria"/>
          <w:sz w:val="28"/>
          <w:szCs w:val="28"/>
        </w:rPr>
        <w:t>ăş</w:t>
      </w:r>
      <w:r w:rsidRPr="00F42633">
        <w:rPr>
          <w:rFonts w:ascii="Baskerville Old Face" w:hAnsi="Baskerville Old Face" w:cs="Bookman Old Style"/>
          <w:sz w:val="28"/>
          <w:szCs w:val="28"/>
        </w:rPr>
        <w:t>tia, nu va mai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lucru, nu va mai fi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stare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continue cercet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rile!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Cum ar fi primul lor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rut?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ntreba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acest timp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Ar fi într-adev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 ceva deosebit? Va auzi acorduri de vioar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un 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rat foc de artificii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va juca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ochilor? De ce o privea pe furi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imediat ce ea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ntorcea cu spatele la el?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ar fi putut ghici ce efect aveau ochii lui!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cele din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Calico nu mai rezist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cerea dintre ei devenise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insuportabil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credeam cu 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rat ceea ce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i-am spus, declar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d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ndu-i castronul cu unt.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N-ai putea fi mai precis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 Mi-ai spus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tea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Când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i-am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iat hainele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Înnebunise oare? Nu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de ur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cum am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sat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eleag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Vreau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zic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sunt vexat,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face probleme.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Vii din Nord?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subiectul devenise prea </w:t>
      </w:r>
      <w:r w:rsidRPr="00F42633">
        <w:rPr>
          <w:rFonts w:ascii="Baskerville Old Face" w:hAnsi="Baskerville Old Face" w:cs="Baskerville Old Face"/>
          <w:sz w:val="28"/>
          <w:szCs w:val="28"/>
        </w:rPr>
        <w:t>„</w:t>
      </w:r>
      <w:r w:rsidRPr="00F42633">
        <w:rPr>
          <w:rFonts w:ascii="Baskerville Old Face" w:hAnsi="Baskerville Old Face" w:cs="Bookman Old Style"/>
          <w:sz w:val="28"/>
          <w:szCs w:val="28"/>
        </w:rPr>
        <w:t>fierbinte</w:t>
      </w:r>
      <w:r w:rsidRPr="00F42633">
        <w:rPr>
          <w:rFonts w:ascii="Baskerville Old Face" w:hAnsi="Baskerville Old Face" w:cs="Baskerville Old Face"/>
          <w:sz w:val="28"/>
          <w:szCs w:val="28"/>
        </w:rPr>
        <w:t>”</w:t>
      </w:r>
      <w:r w:rsidRPr="00F42633">
        <w:rPr>
          <w:rFonts w:ascii="Baskerville Old Face" w:hAnsi="Baskerville Old Face" w:cs="Bookman Old Style"/>
          <w:sz w:val="28"/>
          <w:szCs w:val="28"/>
        </w:rPr>
        <w:t>, era mai bine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schimbe.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Din Boston. Am fost crescut într-un orfelinat.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De ce îi spusese? Nu vorbise cu nimeni despre asta, cu excep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 Bellei care-i scosese apoi ochii tot timpul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durase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toria lor.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ai fost foarte nefericit la orfelinat?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Asta nu te prive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ncrunt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ridic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imediat o barier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recunoasc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rbat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nat atunci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lnea unul. Dar, fiind crescut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sever, nu-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putea permite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ncurajeze prima pe musafirul ei. Nici chiar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nu se proceda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Ai pomenit despre Rose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Belle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timpul somnului, spuse ea, schimb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subiectul. Ele cine sunt?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Îl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 str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mb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ndu-se de ciud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ca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cum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duse seama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cuno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tea acum cel mai pre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ios secret.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N-ai o aspirin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doare capul.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du farfuria la o parte,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imediat.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Mi-e somn. Unde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dorm?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nou.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era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a, atunci ea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arate la fel de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el! Dar era bine ales momentul?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rea epuizat.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 cafea, aspirin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i-l conduse pe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camera bunicului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Irish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nchise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urma lui, ea se 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nti pe un scaun,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oft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din nou,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ind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i-a pierit pofta de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Deci Irish McCaulley iubea pe altcineva! Altfel, de ce ar fi refuzat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rile ei? Abandon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ideea de a-l</w:t>
      </w:r>
      <w:r w:rsidR="00651CE9" w:rsidRPr="00F42633">
        <w:rPr>
          <w:rFonts w:ascii="Baskerville Old Face" w:hAnsi="Baskerville Old Face" w:cs="Bookman Old Style"/>
          <w:sz w:val="28"/>
          <w:szCs w:val="28"/>
          <w:lang w:val="en-US"/>
        </w:rPr>
        <w:t xml:space="preserve"> </w:t>
      </w:r>
      <w:r w:rsidR="00651CE9" w:rsidRPr="00F42633">
        <w:rPr>
          <w:rFonts w:ascii="Baskerville Old Face" w:hAnsi="Baskerville Old Face" w:cs="Bookman Old Styl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mbr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cu for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a.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ceva mai bun.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cel mai potrivit mijloc de a-l seduce.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   *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 doua zi, pe Irish îl durea atât de tare spatele încât nu se putu scula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ajutorul ei. Calico fu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situa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servesc la pat micul dejun.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Nici gând!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halatul.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Ar trebui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mai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 piciorul. Pe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vei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mai bine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nci cu poft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micul dejun.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 ce zâmbe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a?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aplec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capul ca s-o vad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bine.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ba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joc de mine?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Nu-mi bat deloc joc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mbesc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s-a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frumos afar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Poate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vom avea o var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indian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Las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ajut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pui halatul.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Dar Irish o refuz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 mu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buzele,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de mult suferea.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schimb, fu obligat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accepte ajutorul pentru a se duce la toalet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bomb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nind tot timpul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mpotriva celor care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iau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primitiv.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inele Sam, când îl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ind,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jurul lui sco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nd-o din min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pe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ina care-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cuse cuibul pe sofaua veche de pe cerdac.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ziua Calico se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teribil de surescitat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Era imposibil ca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 normale, izolate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caban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aib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anumite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nduri. Fiecare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surprindea pe cel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lalt studiindu-l, privirile li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ncruci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au, se evitau, se fereau.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nou planuri despre cum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mbr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eze pe frumosul ei bolnav.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Pentru a se face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ce-l instal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canapeaua din salon,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ajut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claseze h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rtiile, actele privind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colile</w:t>
      </w:r>
      <w:r w:rsidR="00651CE9"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ookman Old Style"/>
          <w:sz w:val="28"/>
          <w:szCs w:val="28"/>
        </w:rPr>
        <w:t>de medicin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care l-ar fi putut angaja.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unele momente el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cerea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rerea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ea se gr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critice institutul respectiv.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— Nu mi se pare serios.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ndeam la asta,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spundea Irish arunc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fi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Numai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nu-l vad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sind St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nca Vorbitoare!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Mai târziu, ea îi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inu oglinda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timp ce el se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rbierea, apoi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mpreun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o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su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apropierea focului.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 orice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aflu numele ho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ului, bomb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ni pe nea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teptate Irish.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Mi-e sete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mi-a furat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sticle de whisky de cea mai bun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calitate.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utor? se alarm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Bunicul mai treac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-mearg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dar el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Moderat, foarte moderat.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pe jum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tate lini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Bunicul are întotdeauna ceva alcool pus deoparte. Vrei?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Da. 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umesc din suflet.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Ea îi turn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por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 zdrav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ntr-un pahar mare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i-l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ntinse.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prima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nghi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el fu gata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e, 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i, scuip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cu ochii plini de lacrimi.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rul Jeb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preg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ntr-un alambic de aram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declar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ndrie Calico. Din piersicile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Cred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bunicul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 are un tub digestiv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 cu zinc!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Mai avem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 vin de mure,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propuse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Nu, nu,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sta merge foarte bine! Am fost doar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surprins, asta-i tot.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privirii atente a lui Calico,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ndrept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umerii.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Am o musc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rful nasului?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Pân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azi n-am mai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lnit niciun orfan.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no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tri,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cazul unei tragedii, rudele, chiar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cele mai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ndep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rtate,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asigur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copilului un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min.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Acoolul îl binedispusese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nu protest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acestui amestec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via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lui particular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Cunosc numele mamei mele,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opti el. Se numea Rose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 murit imediat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terea mea.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Rose despre care vorbise în somn. Dar cine era Belle?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Calico nu îndr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zni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nimic despre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Nici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car numele? Nu l-ai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utat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mai înghi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o 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alcool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 de a-i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spunde.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Întotdeauna îi venea greu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priveasc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spre propriul lui trecut.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de ce-a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cut-o?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eram foarte mic,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mi imaginam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ncetare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caute el pe mine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mi era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ntotdeauna team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voi fi acolo la sosirea lui. 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general, spaima tuturor orfanilor.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Iat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ceea ce explic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totul!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Calico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din palme.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o privi,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cum te ui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la o nebun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 ce spui asta? întreb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din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rful buzelor.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în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elegi? E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simplu. La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semne peste tot. Ai insistat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 un bile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 prins de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cabanei tale, pentru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tie unde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fi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sit, atunci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noi suntem singurii locuitori de pe munte. Chiar crezi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 te mai caut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mai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ga nasul unde nu-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fierbe oala! morm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alcool?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primul rând nu trebuia ca Irish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el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refuze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discute.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Mai dore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cafea?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N-am decât o singur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dorin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 civiliza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ciuda frumoaselor ei hot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ri, Calico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picioare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i, pun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inile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olduri,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arunc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privire furioas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Ei bine, pleac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 Nu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stai nici cinci minute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pl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ngi.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prost crescut. N-ai scos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nici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car un singur cuv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 de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umire. Ar fi trebuit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las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 copacul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la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ajungeai la mare!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puloverul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ntind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urma ei,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ndrept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ndu-se spre locul unde se odihnea mama ei. De ce nu era ea aici ca s-o înve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 cum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domesticeasc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natul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Trase adânc aer în piept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izbucneasc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Aha, aici erai! Ar fi trebuit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-mi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nchipui. La fel de sf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pare acest loc?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îl fix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un aer posomor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t, refuz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N-avea decât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bat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joc! Cine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de la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de mai bine!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Mu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enia ei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impresioneze pe Irish.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Ai avut dreptate, m-am purtat ca un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gar.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mi pare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inima ei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 nebune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te, Calico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mase impasibil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umindu-se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priveasc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doar cu coada ochiului.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Ai nevoie de ceva? sfâr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ea prin a-l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ntreba cu un aer seme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râse înceti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or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turi de ea, pe trunchiul unui arbore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zut.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teva clipe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vorbeasc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 la 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r. Calico nu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znea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te. Acest contact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amintea de un altul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la amintirea s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nilor ei care-i atinseser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ul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era gol.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dori mai mult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orice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 un du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sau o baie, declar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Irish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timp.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„Dar mai ales pe tine te doresc” ar fi trebuit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degrab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acel moment o dorea atât de mult încât începu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tremure.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du seama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nghi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sec. De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noaptea era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ldu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,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pielea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elor i se face ca de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speran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va limpezi vocea.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o cad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zinc sub ma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ina de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tit. Pot s-o scot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s-o umplu cu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cald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pentru tine. Dar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uzi pansamentele, nu?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N-are importan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,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spunse el ating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cu buzele obrazul lui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dintr-odat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 ca 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reac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iona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vreun fel, Irish o acoperi cu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ri. Buzele lui erau peste tot.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închise ochii.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suflarea lui mirosea a cafea, a alcool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 pr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jitur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ciocolat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Parfumul after shave-ului se potrivea fizicului lui. I se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explodeze,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cum prezisese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Jobeth. Când el vru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ndep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rteze, Calico protest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Te rog!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îi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 gr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bit ascultare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str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mai puternic, din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zne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Le aud!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brusc.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— Despre ce vorbe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Viorile!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era atât de excitat încât uit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izbucneasc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în râs. Ce fat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ciudat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caraghioas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inile pe sub puloverul ei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ie s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nii. Ce piele catifelat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Fu momentul ales de Calico pentru a-l respinge. Auzise zgomotul unui motor, acela al unui camion.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Vine cineva,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Întorcând capul, privi cu aten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 aleea.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Jobeth.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Cine? Expediaz-o!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Dar Calico îi 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pase deja din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Nici gând! E cea mai bun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prieten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 mea. Nu-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aminte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ti? E cea care crede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apte e binecuv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ntat de Domnul.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o privi stupefiat.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Nu. Nu-mi amintesc. Probabil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mi-ai vorbit de ea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eram incon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tient.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memoria mea n-a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mas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imaginea unei nimfe goale.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refuz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aud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mult. Fugi spre prietena ei pentru a-i ura bun venit, 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ie la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, cu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suflarea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Irish o privi îndep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ndu-se, cu ochii plini de stele.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lbatica asta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   *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pe cine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rog, spuse Jobeth pe un ton pl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Era teribil de agitat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rul ei 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cat forma ca o aur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jurul chipului ei plin de pistrui.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Gabe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Frank pot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poarte singuri de grij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Winnie a luat doi. Dar cine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poate primi pe Rafe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Mikie peste noapte,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tu? 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lze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pentru baie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i-i culci.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ine diminea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, chiar foarte de diminea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, vin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iau.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mama ta?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mai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buze gustul gurii lui Irish. De ce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copiii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avea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de frumos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casa ei?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Cu coada ochiului îl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zu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ndrept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ndu-se spre toalet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chiop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ta. Ce tip ciudat! De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te ori se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ea cuprins de o nevoie,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fond extrem de natural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se comporta ca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cum ar fi fost vorba de un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cat mortal.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Tata a vândut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zeci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cinci de capete de vite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 dus-o pe mama la Las Vegas pentru aniversarea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toriei lor.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A rezervat chiar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aceea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camer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: 777!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cuprinse capul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Opre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te-te, Jobeth!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nnebune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cu cifrele tale.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Explic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mai degrab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ce ai nevoie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plasezi copiii.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Jobeth,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se asigur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 n-o puteau auzi, se aplec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spre prietena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Din cauza lui Judalon. A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sit alcool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scandal în ora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nchisoare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duc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tesc cau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iunea.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fu gata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aplaude.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nchisoarea!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sta era locul unde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Judalon ar fi trebuit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petreac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restul vie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noapte la închisoare nu-i va face deloc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pricepi. Nu suport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stea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nchis. Asta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nnebune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te!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iese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seara asta, risc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foarte dur.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puse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inile pe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ntecul deformat de sarcin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e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or de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it cu el,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tii asta.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pe urm</w:t>
      </w:r>
      <w:r w:rsidRPr="00F42633">
        <w:rPr>
          <w:rFonts w:ascii="Cambria" w:hAnsi="Cambria" w:cs="Cambria"/>
          <w:sz w:val="28"/>
          <w:szCs w:val="28"/>
        </w:rPr>
        <w:t>ă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am nevoie de o sut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dolari pentru cau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iune.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înjur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optite. Bani? Pentru Judalon?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Nu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i-am cerut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nimic, gemu Jobeth fr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inile.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tiu, Jobeth.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ar fi fost pentru copiii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Jobeth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nclin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capul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scrut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chipul lui Calico la lumina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mpii care lumina cerdacul.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Ai vrea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stea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nchisoare, nu-i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a?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ur</w:t>
      </w:r>
      <w:r w:rsidRPr="00F42633">
        <w:rPr>
          <w:rFonts w:ascii="Cambria" w:hAnsi="Cambria" w:cs="Cambria"/>
          <w:sz w:val="28"/>
          <w:szCs w:val="28"/>
        </w:rPr>
        <w:t>ăş</w:t>
      </w:r>
      <w:r w:rsidRPr="00F42633">
        <w:rPr>
          <w:rFonts w:ascii="Baskerville Old Face" w:hAnsi="Baskerville Old Face" w:cs="Bookman Old Style"/>
          <w:sz w:val="28"/>
          <w:szCs w:val="28"/>
        </w:rPr>
        <w:t>ti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s-a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nsurat cu mine. Oh,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tiu asta! O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tiu de la bun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acoperi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cu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inile ur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ite de munc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Calico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 se tope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sup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rarea.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Gata!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dau banii. Dar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mai spui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ceva!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nd-o pe Jobeth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curte, fugi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banii ceru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acest timp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calmeze. Mikie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Rafe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teau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mama lor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din nou afar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Uite pijamalele copiilor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hainele de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coal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spuse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Jobeth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banii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buzunar. Copii,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cumin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Da,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mico,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Rafe era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el de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apte ani, cu bucle blonde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ochi negri. Nu se putea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te. Fratele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u, tot blond, avea ochii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prui. Era cadetul familiei, dar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cur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locul lui va fi luat de viitorul bebelu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. Cei cinci fra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ai lui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nv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aser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u, mincinos,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nat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adorabil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tia exact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ce moment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ntr-un fel sau altul. Citea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scria mai bine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 lui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ntotdeauna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fel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toat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lumea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afle asta. Repeta tot ceea ce spuneau adul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="00F90B43"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ookman Old Style"/>
          <w:sz w:val="28"/>
          <w:szCs w:val="28"/>
        </w:rPr>
        <w:t>cu el niciun secret nu era în siguran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 Imediat ce intr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caban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 pe Irish care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lzea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apropierea focului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repezi la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Tu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cel pe care muntele i l-a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ruit lui Calico?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Poftim?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îl privi stupefiat pe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el, apoi o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priviri pe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Calico, aflat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cel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lalt cap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al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perii.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Tu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la? se impacient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Mike.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Am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zut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Calico m-a scos afar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elul cl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cap.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Cum poate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ntr-un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u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mic?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Probabil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fantomele indienilor te-au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mpins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surâse.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erau fantome ci un arbore dezr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cinat.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Fantoma s-a deghizat în arbore. Bântuie peste tot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muntele este plin de aur. Ele nu-i dau voie decât lui Calico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ia. Ea a fost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munte, la fel ca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tine.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nu mai surâdea. Nu în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elegea nicio iot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toat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aiureala asta.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în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eleg prea bine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începu el cu o voce prudent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ai fost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ruit de munte,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spunse copilul sigur pe el. Eu, care m-am 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scut normal,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toate astea.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Observând uimirea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rbatului care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lui, schimb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imediat tactica.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la fel de bogat ca ea?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Nu,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spunse ma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inal Irish. Calico este bogat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Da. Plin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aur.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 ascunde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urcioare pe care 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ngroap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munte. Spiritele o ajut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eleg.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Bineîn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eles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Irish nu credea niciun cuv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nt. Apoi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aminti de o conversa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 pe care o avusese cu Phillip</w:t>
      </w:r>
      <w:r w:rsidR="00F90B43"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ookman Old Style"/>
          <w:sz w:val="28"/>
          <w:szCs w:val="28"/>
        </w:rPr>
        <w:t>Breaswood, în privin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unui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tor ciudat de aur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 nepoatei lui. Inima i se strânse. Bogat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 Ce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cu o femeie bogat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? Belle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 lecuise pentru totdeauna de genul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sta de femei. Nu mai voia o mil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care unii o numesc dragoste!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bogat, continu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Mikie practic, 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lucrezi. Cu ce te ocupi?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Sunt om de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spunse Irish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ndu-se cum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scape de pu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Matematic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fu gata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izbucneasc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Nu, cercetare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ific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Disec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Tai broa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buc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aer fioros.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Nu. Oameni.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elul înghi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sec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napoi cu un pas.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Asta e o glum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opti el, dar entuziasmul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pierise.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privirea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uit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Calico.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cea de lucru prin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pere, arunc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ndu-i din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priviri fl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nde.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cuprinde un val de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ldur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O dorea. Era o nebunie, dar acum o dorea mai mult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oric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L-ai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zut pe Mikie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ai supravie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uit, spuse ea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mbindu-i.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 o 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pacoste.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Îl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copil de umeri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i-l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mpinse.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Du-te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Rafe. Pe mas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teapt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biscui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ciocolata.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— Al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intru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i?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Irish schi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un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mbet for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încrunt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Jobeth are o problem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urgent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Copiii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petreac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noaptea aici.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vocea ei se putea deslu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regretul, ceea ce nu-i 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lui</w:t>
      </w:r>
      <w:r w:rsidR="00F90B43"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ookman Old Style"/>
          <w:sz w:val="28"/>
          <w:szCs w:val="28"/>
        </w:rPr>
        <w:t>Irish.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Mikie te nec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jea?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Nu. Îmi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 educa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ia. El crede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eu nu m-am 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scut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ntr-un mod normal. Eu am fost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ruit de munte,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rerea lui,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tu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bogat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umeri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spunse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ndelungat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ezitare: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sunt decât zvonuri. Muntele este bogat.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Curios, dar Irish nu se întrebase înc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are vreo meserie. Acum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dorea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tie asta.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cu ce-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petreci timpul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nu sari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ajutorul unor oameni de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afla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omaj?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Caut aur.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Ciudat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ocupa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S-ar zice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prea place. E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singurul lucru pe care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fac. Din asta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im. Te-ar deranja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mpar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patul cu cineva?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Cu tine?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Nu! Cu unul din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baia mea?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gata. Tu întâi, pe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ii. Copii!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strig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Instala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canapea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nu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uita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Dar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tim cum arat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comentarii!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Putem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ne juc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 cu rocile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lupa ta?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Da, dar lâng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birou.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n-o sparge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sim aur, putem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extragem?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Mai vedem noi.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Apoi Calico se întoarse spre Irish.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Sunt în camera mea. Bate în u</w:t>
      </w:r>
      <w:r w:rsidRPr="00F42633">
        <w:rPr>
          <w:rFonts w:ascii="Cambria" w:hAnsi="Cambria" w:cs="Cambria"/>
          <w:sz w:val="28"/>
          <w:szCs w:val="28"/>
        </w:rPr>
        <w:t>şă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gata.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singur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se sprijini de u</w:t>
      </w:r>
      <w:r w:rsidRPr="00F42633">
        <w:rPr>
          <w:rFonts w:ascii="Cambria" w:hAnsi="Cambria" w:cs="Cambria"/>
          <w:sz w:val="28"/>
          <w:szCs w:val="28"/>
        </w:rPr>
        <w:t>şă</w:t>
      </w:r>
      <w:r w:rsidRPr="00F42633">
        <w:rPr>
          <w:rFonts w:ascii="Baskerville Old Face" w:hAnsi="Baskerville Old Face" w:cs="Bookman Old Style"/>
          <w:sz w:val="28"/>
          <w:szCs w:val="28"/>
        </w:rPr>
        <w:t>, incapabil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pas.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Nu era pur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i, pentru a se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ra, pentru a-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stra o</w:t>
      </w:r>
      <w:r w:rsidR="009818FB"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ookman Old Style"/>
          <w:sz w:val="28"/>
          <w:szCs w:val="28"/>
        </w:rPr>
        <w:t>mândrie aparent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ridicase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jurul ei o barier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acest caz, de ce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rbatul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sta producea asupra ei un asemenea efect? Ce-o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mai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mple?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Calico?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Da?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spunse 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ntorc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ndu-se brusc.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Am terminat,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deschise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lni privirea, primi mesajul lui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dea el seama?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Invita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 s-au înmuiat.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intr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pere cu ochii pleca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Mai vrei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alcool?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Cu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Îi trebuia un sedativ. Altfel era pierdut! Când o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zuse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ind din camera ei,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ise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 se taie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suflarea. Doamne,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era de frumoas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Rafe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Mikie fur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mbr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pijamale, fu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ntreag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poveste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spele din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ii. Apoi, refuzar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aranjamentul propus de Calico pentru noapte.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vreau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dorm cu o fat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pat!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Mikie hot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Vreau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dormim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mpreun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 url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fratele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-le patul meu, spuse Irish. Eu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dorm pe canapea.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nu îndr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zni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contrazic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mpinse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camera lui Christian. Pu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 adormir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imediat.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timp ce Irish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nditor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focului, Calico goli cada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spele vasele.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Pot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ajut?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apropie de ea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aud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Era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osete, purta un halat scurt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pantalonii de la o pijama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dungi. Prin deschiz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tura halatului se vedea bandajul care-i str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ngea coastele.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Am nevoie de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dar nu cred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 prudent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agi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Merge.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leat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pompeze apa.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ndeplini sarcina,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nconjurul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perii, oprindu-se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etajerelor </w:t>
      </w:r>
      <w:r w:rsidRPr="00F42633">
        <w:rPr>
          <w:rFonts w:ascii="Baskerville Old Face" w:hAnsi="Baskerville Old Face" w:cs="Baskerville Old Face"/>
          <w:sz w:val="28"/>
          <w:szCs w:val="28"/>
        </w:rPr>
        <w:lastRenderedPageBreak/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rcate de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Cite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mult?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Iarna, nop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ile sunt foarte lungi. Nu avem nici radio nici televizor.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te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obosit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? Ziua a fost grea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ai avut o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ime de probleme.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Sunt obi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nuit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De fapt era înc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adrenalin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ca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timpul furtunii de ieri. Dar 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zi, furtuna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cea ravagii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corpul ei. Irish se opri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mai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rut o 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Asta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teptam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Respira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ia lui mai mirosea a alcool, buzele lui erau calde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limba indiscret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Iar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inile lui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Calico se înfierbânt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brusc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lipi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ntecele de al lui.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sise pe Irish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timpul furtunii, în momentul când era extrem de vulnerabil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dar i se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muntele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binecuv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ntarea lui. Era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aproape,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cald. Un geam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lbatic 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pe buzele ei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ntredeschise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tremure.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dintr-odat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 seama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era singur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n-o mai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 ce? De ce te-ai oprit? gâfâi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El se trânti pe canapea, cu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suflarea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Ar fi bine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duci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culci, se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umi el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spun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n-o mai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picioarele. Se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jos.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dore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Întotdeauna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direct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?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jenat.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ceva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u?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vrea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Bineîn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eles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doresc!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el. Crezi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 se poart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astfel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dore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o femeie?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Ai avut multe?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nu-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putu ascunde stupefac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Dar asta e o 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inchizi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Nu.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ntrebam doar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Cum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reziste? Irish capitul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Câteva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crezu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Acum mult timp. A plecat.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Atunci ce e? insist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ea. Nu sunt destul de sofisticat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scutur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cap.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Sofisticat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ceea ce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ti: spontan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proasp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plin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nuri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Atunci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ce?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putea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ofer o mie de motive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toate ar fi false.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zicem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am pentru tine un prea mare respect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mai vorbim despre asta.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Vocea lui devenise trist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sarcastic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totodat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Irish se aplec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brusc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or pe gura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o 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tenta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ie. Cea mai frumoas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dintre toate.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Nimeni nu-i mai spusese vreodat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asta! Doamne, ce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era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aud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ceva.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Acum du-te la culcare!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pleca,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ea, era sigur de asta,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apoi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regrete toat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via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zvârcoli toat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noaptea pe canapeaua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La rândul ei, Calico nu dormi deloc.</w:t>
      </w:r>
    </w:p>
    <w:p w:rsidR="00FE3E00" w:rsidRPr="00F42633" w:rsidRDefault="00FE3E00" w:rsidP="002A2AA1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r w:rsidRPr="00F42633">
        <w:rPr>
          <w:rFonts w:ascii="Baskerville Old Face" w:hAnsi="Baskerville Old Face"/>
          <w:i/>
          <w:noProof/>
          <w:sz w:val="28"/>
        </w:rPr>
        <w:lastRenderedPageBreak/>
        <w:t>Capitolul 5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Cu unul sau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minute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 de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ritul soarelui.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prag.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mbr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case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niciun zgomot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duse cu parfum.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ii, intr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pa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de lup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buc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micul dejun: felii groase de bacon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proaspete de la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inile ei. Irish mai dormea înc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Se duse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trezeasc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Sam, care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dea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rcoale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jurul casei,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latre. Auzise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naintea ei camionul lui Jobeth, care se apropia de caban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Termina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micul dejun, le spuse ea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ilor uit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ndu-se pe fereastr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A venit mama voastr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se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marginea canapelei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frec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ochi.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Bun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diminea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a, spuse el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nd. Ce are Sam?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îi întinse o cea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cafea.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prietena mea, Jobeth. Vine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ia copiii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duc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coal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zgomot de frâne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pa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auzir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cerdac.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de la intrare se deschise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 cineva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Judalon Tarrant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apari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prag, murdar, neras, cu ochii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de alcool, mirosind ur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njeasc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nd-o pe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Tân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mase locului, înm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rmurit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tata! exclamar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cor, oarecum dezam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închise ochii. Era în mod sigur un co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mar.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deschid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ochii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s-o vad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Jobeth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pragul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Nu. Era într-adev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 tic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losul de Judalon.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N-ai dreptul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intri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casa mea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la u</w:t>
      </w:r>
      <w:r w:rsidRPr="00F42633">
        <w:rPr>
          <w:rFonts w:ascii="Cambria" w:hAnsi="Cambria" w:cs="Cambria"/>
          <w:sz w:val="28"/>
          <w:szCs w:val="28"/>
        </w:rPr>
        <w:t>şă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Judalon! N-ai nici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car dreptul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afli pe acest munte!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Am venit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iau copiii. Vrei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mpiedici?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Pumnii lui Calico erau atât de strân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se albiser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Nu, dar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afar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cerdac!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destul de puternic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pentru a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obliga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 asta.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Nu-mi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da mie ordine.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Ochii lui injecta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sclipir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brusc.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— Credeam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te-am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deja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elegi asta, 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cu un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mbet oribil.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deveni livid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, incapabil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Irish se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o privi o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apoi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ntoarse capul spre uria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ul care acoperi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de la intrare.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pere se instalase o tensiune care-l mira. Decise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ia partea lui Calico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ndrept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un pas lini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tit de mas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cu cea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Abia atunci îl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 Judalon, care-i arunc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privire veninoas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lui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i-ai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sit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rbat? N-are nimic deosebit.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puse cea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ca pe mas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special zgomot,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 un pas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Asculta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bine, domnule, 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tocmai v-a cerut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Nu vorbise tare, dar tonul lui nu admitea replic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Judalon, surprins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cite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team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ochii lui, se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napoi.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caut necazuri, amice. Nu mi-am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ut cafeaua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am avut o noapte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ngrozitoare.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putea primi o cea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Irish, în ciuda privirii lui Calico, umplu o cea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i-o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ntinse.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Judalon o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umeasc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ntoarse spre fiii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Rafe, Mikie, în camion, repejor!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ascultare, lu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nd-o la galop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el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mbi, satisf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sperie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car pe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Am un mesaj de la Jeb pentru tine, îi spuse el atunci lui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Calico. Vrei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auzi?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strânse din buze. Nici gând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discute cu el!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avea ve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despre bunicul?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 e? îl întreb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din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rful buzelor.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nul e bine.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ceva care sem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na a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umire.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Judalon se hot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plece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cele din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Nemi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 o statuie, ea privi camionul care cobora aleea plin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noroi.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Irish, care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rise retragerea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rbatului lui Jobeth st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turi de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ea, o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eze. Apoi împinse spre ea o farfurie plin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bacon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mi-e foame.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Hai,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car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nghi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insist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tie exact care era problema ei, el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dea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seama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trebuie s-o smulg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infernul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care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pr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ise.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privi farfuria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s-o ating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cele din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mpinse cu un gest obosit. Apoi, privirea cenu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ie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ndrept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direc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plac?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Mult, o asigur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la mas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duse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vorul la u</w:t>
      </w:r>
      <w:r w:rsidRPr="00F42633">
        <w:rPr>
          <w:rFonts w:ascii="Cambria" w:hAnsi="Cambria" w:cs="Cambria"/>
          <w:sz w:val="28"/>
          <w:szCs w:val="28"/>
        </w:rPr>
        <w:t>şă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Întorcându-se în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vetrei, care mai era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acum cald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descheie nasturii de la bluz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scape din ochi.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Cât de mult?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puse jos furculi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a. Inima lui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 cu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ta putere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avea impresia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acest zgomot se aude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perea. O 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 O va poseda o 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apoi va fugi pentru totdeauna din ace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Bluza alunec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ncet,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ag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pentru o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sf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rcurile s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nilor, dar sf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ind prin a ajunge pe podea.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E o nebunie!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Irish apropiindu-se de ea cu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inile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ntinse.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Ce se întâmpla oare cu el? Cum de se purta astfel, el, omul de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o judecat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rece?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Când mâinile lui luar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forma unor cupe, cuprinz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ndu-i s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nii, Calico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va trebui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tot restul zilelor ei cu ru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inea asta. Cu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mai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u. O va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ngropa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ntr-un col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al memoriei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va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uite de ea!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destinul, îi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spunse ea cu o voce joas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mbindu-i.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o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o duse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camera ei, pe patul de puf.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smulse hainele de pe el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mase o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gol deasupra ei,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nasc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ea emo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de o mie de ori mai intense decât în visurile ei cele mai nebune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Mâinile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buzele lui se aflau peste tot, aprinz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incendii pe care 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inea cu grij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Pierdut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necat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cere necunoscut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zi,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mpinse cu bl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mângâie la rândul ei, timid la început, apoi cu mai mult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siguran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Ia-m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rug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ea.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trunde-m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Când el îi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cele din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ascultare, Calico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va aminti toat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via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aceste clipe. Ma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inal, coapsele ei se puser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care, adopt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instinctiv ritmul lui. Irish, nebun de dorin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, o rug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nimic, dar ea nu-l auzi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arcui brusc sco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un strig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t. Atunci Irish scoase un oftat lung de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cere.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   *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A fost oribil,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opti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momentul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Irish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ndep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El se sprijini într-un cot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privi.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Nu. Ai fost minunat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zi n-am mai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dragoste cu o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Ochii ei cu 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luciri de argint erau plini de o candoare tulbur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Ea îl fix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indu-se cuprins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o dorin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nebun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Mai iube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!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prima 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ntotdeauna oribil.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zâmbi.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Dar nu-i 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rat, protest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el. 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acum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odihnesc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in. Nu uita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sunt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nit.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Te-a durut când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Nu, nu! o asigur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Când o mângâie, Calico gemu înceti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or. Atunci Irish o trase deasupra lui,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i, conduc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nd-o cu o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sigur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dezv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lui noi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noi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ceri.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   *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Acum mi-e foame, declar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teau pe cerdac, unul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lalt, fiecare cu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te o farfurie pe genunchi.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ntul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ldu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aducea mireasma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durii.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 cu privirea o frunz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ea atinse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În apropierea lor, câinele Sam devora micul dejun care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sese nem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ncat.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ina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icnit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picioare pe sofaua veche,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ndea vis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la resturile care-i vor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strachin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Slav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Domnului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 vorba de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ncare!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Irish, arunc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ndu-i o privire ironic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înro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ca focul.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voiam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vorbesc de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îng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mai vorbim despre asta acum. De altfel, sunt mort.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sl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bit?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mai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Oh!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Ea nu se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ea deloc sl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ba din contr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se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ise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vioaie.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Poate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cauza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rstei tale, spuse ea cu inocen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 Se zice c</w:t>
      </w:r>
      <w:r w:rsidRPr="00F42633">
        <w:rPr>
          <w:rFonts w:ascii="Cambria" w:hAnsi="Cambria" w:cs="Cambria"/>
          <w:sz w:val="28"/>
          <w:szCs w:val="28"/>
        </w:rPr>
        <w:t>ă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fu gata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nece cu un dumicat,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se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de vexat.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Vârsta nu are nicio leg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 N-am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patruzeci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doi de ani, la urma urmei! Mai am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ani frumo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naintea mea.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Sunt încântat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rindu-i privirea neagr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care i-o aruncase, Calico se decise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acum gura. Doar nu era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nece tocmai acum,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abia îi salvase via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Ce s-a întâmplat între tine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ia ta?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brusc,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rind din lac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Privirea lui deveni brusc alta, aproape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lbatic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Cu ce drept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Chiar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am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diminea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asta?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ntrerupse ea, speriat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de reac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Trecutul este trecut.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El 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ezit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sf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prin a ceda.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Belle nu era pentru mine. E o femeie pe care orice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 o poate avea.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 s-a uscat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tul. Ar fi trebuit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dar dorea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mult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afle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— Vrei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zici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s-a culcat cu un alt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rbat? De aceea n-o mai vrei?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Exact. La orfelinat eram un copil oarecare. Nu vreau o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ie </w:t>
      </w:r>
      <w:r w:rsidRPr="00F42633">
        <w:rPr>
          <w:rFonts w:ascii="Baskerville Old Face" w:hAnsi="Baskerville Old Face" w:cs="Baskerville Old Face"/>
          <w:sz w:val="28"/>
          <w:szCs w:val="28"/>
        </w:rPr>
        <w:t>„</w:t>
      </w:r>
      <w:r w:rsidRPr="00F42633">
        <w:rPr>
          <w:rFonts w:ascii="Baskerville Old Face" w:hAnsi="Baskerville Old Face" w:cs="Bookman Old Style"/>
          <w:sz w:val="28"/>
          <w:szCs w:val="28"/>
        </w:rPr>
        <w:t>la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a doua</w:t>
      </w:r>
      <w:r w:rsidRPr="00F42633">
        <w:rPr>
          <w:rFonts w:ascii="Baskerville Old Face" w:hAnsi="Baskerville Old Face" w:cs="Baskerville Old Face"/>
          <w:sz w:val="28"/>
          <w:szCs w:val="28"/>
        </w:rPr>
        <w:t>”</w:t>
      </w:r>
      <w:r w:rsidRPr="00F42633">
        <w:rPr>
          <w:rFonts w:ascii="Baskerville Old Face" w:hAnsi="Baskerville Old Face" w:cs="Bookman Old Style"/>
          <w:sz w:val="28"/>
          <w:szCs w:val="28"/>
        </w:rPr>
        <w:t>. N-am putea vorbi despre altceva?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du din cap, nefiind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stare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Dintr-odat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 se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cuse frig.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 femeie la mâna a doua! Îi era imposibil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ace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termeni. Refuza asta.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vorbeasc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 Irish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calmeze, ca ochii lui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mbl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nzeasc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nou.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M-am 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scut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 Acolo sus. Se poate vedea de aici intrarea minei.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Te-ai 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scut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aur?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Nu, pe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anul cu iarb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care se afl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apropierea intr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rii. Tata era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mama afar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o coard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care-i lega pe unul de cel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lalt.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plafonul minei s-a pr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it, a tras din toate puterile pentru a-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salva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ul, dar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pe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au apucat-o durerile facerii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n-a mai avut timp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ntoarc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aici. Jeb ne-a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sit. Venise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anun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s-a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ntors bunicul. Mama murise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cam printre picioarele ei. Trupul tatii se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 tot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fundul minei, dar bunicul a pus o cruce 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turi de cea a mamei,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cimitirul nostru.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privea crucea alb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ridicat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amintirea unui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rbat strivit de munte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trece un fior.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fie bine,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el cu o voce în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fii mort?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Nu, bineîn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eles. De 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de unde vii, de a-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cunoa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visase la asta toat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via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lui. Brusc, fu cuprins de o dorin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teribil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a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 acest munte.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Poate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prea romantic, spuse Calico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nditoare.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Mi s-a spus în multe feluri, dar în felul acesta nu! Îmi atribui calit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de care 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Într-o zi, am vrut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l.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sisem un alt mijloc de a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trunde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Dar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teva clipe, m-am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ntors.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Muntele cre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mi se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cuse fric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ie? Fric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idee i se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 incredibil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Cum e acolo?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Întruneric, frig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mt.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teodat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foarte umed, din cauza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ului subteran.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i-ar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ti?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putea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nv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Poate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Lui Calico i se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dintr-odat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fric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Te doare capul? Sau piciorul? Sau pieptul?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Nu. Dar 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ntorc la Atlanta.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crezi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vei avea ve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de la bunicul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Tân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 se pref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n-a auzit.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 ce nu lucrezi?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Am fost concediat.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eful meu de serviciu se temea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pun în umbr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Vincent? îl întreb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duc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la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Îmi pare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u, spuse el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ndu-i gestul. Dar eram ca nebun.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ase ani pierdu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la Albert Bateman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Albert Bateman! Dar acolo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bunicul stagiul ca internist. Diploma lui se mai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înc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Biblia noastr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Bunicul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 a fost medic?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 fost. N-a mai practicat de cincizeci de ani.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Dar de ce? Atâ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 ani pierdu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pentru studii!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Statul i-a retras dreptul de a practica. A omorât un om care-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merita de o sut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ori moartea. A petrecut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zeci de ani la ocn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deschise gura stupefiat, dar nu avu timpul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nici cea mai mic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remarc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Sosea un camion.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Jeb!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Bunicul ei se afla în camion.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Bunicule! Ce faci aici? De ce n-ai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mas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spital?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nul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 epuizat. Privirea lui era trist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pielea ca pergamentul.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Am auzit chemarea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ilor, bomb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ni el.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pe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nu-mi plac spitalele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mi-era sete.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Chemarea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ilor! Dar ai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ut!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nebun, cum de ai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sunt nebun. Am o misiune în via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, pe Muntele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 xml:space="preserve">Stâncii Vorbitoare.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asta.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arunc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privire disperat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direc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 lui Jeb, care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umeri.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N-am putut face nimic.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nul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sta idiot i-a for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at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lui Doc Willis.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it,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chiop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nd, preciz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bunicul. Am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rje.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Lui Calico îi venea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ntorsese Christian, nu mai avea nicio scuz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-l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Irish prizonier.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mai conving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cuse o nebunie, dar acesta nici nu vru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aud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c-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c pe alee.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Bunicule,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vrea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prezint pe cineva. 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rbatul pe care l-am scos din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Am auzit vorbindu-se despre el. Mai e aici?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Pe cerdac.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 un pas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nul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mase nemi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cat. Mintea lui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alcool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durere func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iona foarte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ncet, dar</w:t>
      </w:r>
      <w:r w:rsidR="009818FB"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ookman Old Style"/>
          <w:sz w:val="28"/>
          <w:szCs w:val="28"/>
        </w:rPr>
        <w:t>recunoscu imediat ochii. Ochii aceia verzi! Nu, nu era posibil.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Îi trebuiser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zeci de ani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ngrozitori pentru a uita ochii ace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iat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ei reap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reau brusc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Popa! strig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pr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scoase un urlet, încercând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ncetineasc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irea, dar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a-l putea opri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i. Irish se repezi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ajutorul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Ce-a zis? Doamne, e mort!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mort de beat, spuse Irish, las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mine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examinez.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Nu, a le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inat. Dar s-a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nvine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it la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îl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i-l duse pe cerdac. Acolo îl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o banc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lipi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de inima lui.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tea, dar foarte slab.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Cred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 vorba de o criz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cardiac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Are nevoie de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ngrijiri imediate.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Orele care urmar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dramatice. Christian, instalat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remorca ata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camionul lui Jeb, cu nepoata lui lâng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el, fu cobor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la Gainsville. Irish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urma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camionul lui Calisco.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La spital, Doc Willis o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deoparte pe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 femeie.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pricep nimic.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duc la Atlanta.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Are probleme cu inima?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Nu, de aceea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sunt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ngrijorat.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am crezut la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nceput, dar mai degrab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 vorba de un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oc teribil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coste foarte scump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aur.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Doctorul zâmbi.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prima 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recuno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Oamenii vorbesc prea multe!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exprimase pe un ton atât de sec încât doctorul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regret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gluma. Existau subiecte care nu trebuiau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abordate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ace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Când sosi ambulan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a, Irish discut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moment cu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oferul.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Apoi se duse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spun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lui Calico,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camerei de gard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Am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sit pe cineva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duc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Atlanta.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ntorc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iau pe Sam, ma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teva lucruri.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Dar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Nu putea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streze pentru ea! I se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 dintr-odat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lumea se pr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jurul ei. Nemi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privi ambulan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ndep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ndu-se, cu sirena url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Calico!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Era Doc Willis.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Întoarce-te acas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valiza.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i-am rezervat o camer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un motel de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Emory.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 ceea ce cred eu, e mai bine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fii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Christian.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Spitalul Universit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ii din Emory era o cl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dire uria</w:t>
      </w:r>
      <w:r w:rsidRPr="00F42633">
        <w:rPr>
          <w:rFonts w:ascii="Cambria" w:hAnsi="Cambria" w:cs="Cambria"/>
          <w:sz w:val="28"/>
          <w:szCs w:val="28"/>
        </w:rPr>
        <w:t>şă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care te puteai pierde. Infirmierele aveau treab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peste cap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i, din cauza asta, nu prea aveau timp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fie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amabile.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Doctorii nu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ceau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la un bolnav la altul, cu profesionalism dar prea nep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tori,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rerea lui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Tân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patul lui Christian de la opt diminea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opt seara.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teodat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recuno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tea,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teodat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era con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tient o implora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duc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dar cel mai adesea morm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ia cuvinte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Seara, epuizat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Calico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ntorcea la motel,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 un du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nghi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ea ceva la nimereal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petrecea noaptea retr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ind diminea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care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cuse dragoste cu Irish.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fiecare diminea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trebuia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suporte un nou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ef de clinic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urmat de internii lui!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Nici în acea diminea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lucrurile nu decurser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altfel. Un grup se form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jurul patului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nului, vreo cincisprezece interni înconjurând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rbat mai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cu aerul sever.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Optzeci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doi de ani, rosti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rbatul. Un exemplu clasic de senilitate.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sus.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Nu! Nu e senil! S-a întâmplat dintr-odat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eful clinicii o privi stupefiat. O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cere de moarte se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Dintr-odat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Întrebarea fusese pus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cel mai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dintre interni.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Era înalt, slab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purta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blugi decolora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pe sub halatul alb.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Doctore Marcovici, îmi permite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Bineîn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eles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da!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spunse sarcastic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eful clinicii.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Am mai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zut 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expresie pe unele fe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internul aplec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ndu-se spre bolnav.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Ah! Diagnostica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studiind fe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 bolnavilor, doctore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Bass? Atunci nu aici ar fi trebuit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lucra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ci la b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lci!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Bass îi ignor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sarcasmul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ncrunt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ndu-se.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acest om ar fi revenit de pe front,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 zis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 fost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ocat de explozia unei bombe.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Marcovici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umeri.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Dar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nul nu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ntoarce de pe front, Bass.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Poate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 o lupt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interioar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domnule.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eful clinicii cl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cap, surprins.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Îl vrei? E al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u! Vindec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i, asemenea unui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rat urmat de supu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mi-am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un nou prieten, constat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internul cu o voce calm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 xml:space="preserve">Calico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el se privir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ea decise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este simpatic.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doctor? se hazard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cum! Peste un an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mi voi lua zborul cu propriile mele aripi. Hai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bem o cafea. Nu pot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discut despre pacien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ii mei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lor, fie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ei aud, fie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îl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Nu-i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 cafeneaua de la parterul spitalului, dar acest om era primul care-i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dea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speran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unei ce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 de cafea, 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povesti tot ce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mplase.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Vrei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spui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nul Christian doar s-a uitat la o persoan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complet 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s-a pr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it? N-a zis nimic?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Ba da. Popa.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Popa? Ce ciudat! A avut vreodat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ceva de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it cu vreun pop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 omorât unul, în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mult timp.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acest Irish seam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preotul respectiv?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umeri.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Habar n-am. S-a întâmplat cu mult înainte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nasc eu, acum vreo cincizeci de ani. Bunicul a stat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zeci de ani la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nchisoare.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Bass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frec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inile.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Calico, pot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spun Calico, nu-i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a? Cazul lui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intereseaz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scoatem noi pe bunicul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 din starea asta.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Am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zut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aceea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stare,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Vietnam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Câteodat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 lucid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i-mi vorbe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te. Am spus asta infirmierelor, dar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Da,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tiu. E un semn bun. Sunt sigur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vederea acestui 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in a declan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at un resort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capul bunicului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u, un lucru pe care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ncerca, poate,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-l uite. Ce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 despre preotul pe care l-a omor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Nimic. Nimeni n-a vorbit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despre asta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mea. Nu e mai degrab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accident ceea ce i s-a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mplat?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Nu. E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robust.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capul lui e ceva,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spun eu.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Ce frumoas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era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 asta! Jerry Bass,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rbatul, nu medicul, avu brusc un chef nebun s-o ating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na, apoi o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Ce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mpla cu el? 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ncurcat.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— 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-l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sub observa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ie,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vorbesc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va fi lucid,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pot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sparg barierele pe care le-a ridicat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ntre el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lumea exterioar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ti. Când e beat, vorbe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ntotdeauna despre misiunea lui, care o fi aia 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tiu. Zice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muntele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</w:t>
      </w:r>
      <w:r w:rsidR="009818FB"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ookman Old Style"/>
          <w:sz w:val="28"/>
          <w:szCs w:val="28"/>
        </w:rPr>
        <w:t>cheam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Dar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e nebun, nu, nici vorb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spune asta,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nseamn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 o misiune de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ndeplinit.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Asta face parte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ndoial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problemele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privi în jurul ei. Acest loc nu-i convenea lui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Christian. Era prea curat, prea ordonat. Brusc,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la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ndul ei chemarea muntelui.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Vreau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duc pe bunicul acas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spuse ea pe nea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teptate.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se poate! Are nevoie de ajutor.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înfruntar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priviri. Calico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asuma un risc teribil, dar nu se putea sustrage acelei chem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pierzi timpul,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ea.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vrei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tii ce are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cap bunicul, va trebui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vii la Muntele St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ncii Vorbitoare.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Jerry îi întinse mâna.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 acord. Indic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drumul.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umesc!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   *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Irish cuno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cele mai mici 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nunte corpul omenesc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 cum func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ioneaz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acesta, nu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ea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eleag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mpla cu el. Orice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cea, oriunde se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sea, nu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i-o scoat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minte pe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La patruzeci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doi de ani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gosteasc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 Al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ii de ce nu, dar el?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nchise valiza cu un gest repezit, dar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 seama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era prea plin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O deschise din nou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arunc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t-colo un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haine. Unde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era capul?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auzi soneria de la intrare.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un gest plin de ciud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Nu avea nevoie de companie. Se duse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deschid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Era Phillip.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Ginny mi-a spus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vrei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 la noi pe Sam,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timp vei fi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plecat la Kansas City.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ntorc peste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zile. Nu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deranjeaz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prea mult?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Phillip îl privi pe Irish 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ndu-se prin apartament ca un leu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Cum se prezint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capul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Mi-au scos firele.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simt ca nou.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Sper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vei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 o slujb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acolo.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Unde era Irish „argint viu” pe care-l cunoscuse pe vremuri?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duse la buc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preg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ti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pahare.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ntorc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ndu-se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salon,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ntinse unul lui Irish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apoi se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ntr-un fotoliu.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Cât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i-ar trebui, Irish,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continui cercet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lini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Mult, mai mult de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sute de mii de dolari pentru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nceput.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la pre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ul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sta, nici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car nu pot garanta rezultatele.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Cuno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vreun Mecena?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Pe mine. M-am gândit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investesc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tine,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mpreun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iva prieteni.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cele din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sesc nimic?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Fiind mai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i, riscul nu este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de mare. Ce zici? Mai ai chef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duci la Kansas City?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veni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eze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lui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puse paharul pe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joas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bea nicio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nghi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nditor.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reflect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teva clipe,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 din cap.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Da. Voi avea timp astfel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ndesc la propunerea 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Phillip zâmbi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satisf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din cap.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Când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ntorci poim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ine,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urci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noi. Vom avea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iva invita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care abia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teapt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cunoasc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ndrept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spre u</w:t>
      </w:r>
      <w:r w:rsidRPr="00F42633">
        <w:rPr>
          <w:rFonts w:ascii="Cambria" w:hAnsi="Cambria" w:cs="Cambria"/>
          <w:sz w:val="28"/>
          <w:szCs w:val="28"/>
        </w:rPr>
        <w:t>şă</w:t>
      </w:r>
      <w:r w:rsidRPr="00F42633">
        <w:rPr>
          <w:rFonts w:ascii="Baskerville Old Face" w:hAnsi="Baskerville Old Face" w:cs="Bookman Old Style"/>
          <w:sz w:val="28"/>
          <w:szCs w:val="28"/>
        </w:rPr>
        <w:t>. Cu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pe clan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ntoarse spre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Ah, era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uit. Ai rupt-o definitiv cu Belle?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avu senza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 primit un pumn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stomac.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 leg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are ea cu asta?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Niciuna. Dar i-a telefonat lui Ginny de la Boston. Ve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tile rele circul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repede.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mas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slujb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lastRenderedPageBreak/>
        <w:t>*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   *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acea diminea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, Mary Lou, secretara lui Gerald Vincent, îl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 pe directorul Institutului Albert Bateman pe culoarul duc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spre biroul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efului ei.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bat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u</w:t>
      </w:r>
      <w:r w:rsidRPr="00F42633">
        <w:rPr>
          <w:rFonts w:ascii="Cambria" w:hAnsi="Cambria" w:cs="Cambria"/>
          <w:sz w:val="28"/>
          <w:szCs w:val="28"/>
        </w:rPr>
        <w:t>şă</w:t>
      </w:r>
      <w:r w:rsidRPr="00F42633">
        <w:rPr>
          <w:rFonts w:ascii="Baskerville Old Face" w:hAnsi="Baskerville Old Face" w:cs="Bookman Old Style"/>
          <w:sz w:val="28"/>
          <w:szCs w:val="28"/>
        </w:rPr>
        <w:t>, intr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cabinet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previn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Vincent.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Gerald, vine Gustav Brown!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Gustav Brown, obez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 decadent, adora costumele bine croite, lavanda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tot ceea ce,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rerea lui,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putea da un aer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 aristocratic. Spirit ager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calculat, func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iona ca un 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rat computer,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ndindu-se numai la profit. Trecuse mult timp de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un cercet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tor al Institutului nu mai primise un premiu important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situa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ia nu-i convenea deloc. Dar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diminea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asta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Intr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biroul lui Gerald Vincent cu sur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sul pe buze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acesta se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bit.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Gustav!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rui fapt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datorez onoarea acestei vizite? Fii binevenit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modestul meu birou.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Modest? Dar, dragul meu prieten, 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pere este mult mai mare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mult mai bine mobilat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cea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care lucrez eu. Am aflat vestea bun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privin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lui McCaulley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m-am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ndit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ar fi bine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trec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felicit.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Vincent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mirat dintr-o sprâncean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Îmi aprobi decizia?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Sunt nebun de bucurie!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Gerald Vincent 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urat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aplec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peste birou.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spun totul, de mult timp doream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scap de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scapi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Dar despre cine vorbe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Despre Irish McCaulley, bineîn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eles. L-am concediat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Gustav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un salt.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mbetul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pierise de pe buze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privirea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devenise dintr-odat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L-ai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Dar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nebun,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Mary Lou îi auzi strig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tres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ri. Probabil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auzise tot institutul.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Idiotule!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concediezi singurul cercet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tor talentat din institut!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Cel care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Gata cu visurile de a ob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ine premii importante! Nici bani nici glorie pentru institut. Livid la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, se pro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pi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lui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Vincent care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 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ucit.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McCaulley tocmai a primit premiul Potamkin pentru lucr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rile pe care le-a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anul trecut! N-ai citit ziarul de diminea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? Avem nevoie de oameni ca el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inem institutul pe linia de plutire.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biroul cu un gest larg al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inii.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Avem nevoie de bani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mobil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 birourile unor incapabili ca tine!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premiile aduc bani,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bani!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putem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accept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 premiul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numele lui? se b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lb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Vincent.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zeci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cinci de mii de dolari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zeci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cinci de mii de dolari, Gerald! Suma este personal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Numai el o poate ridica.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Vocea îi deveni glacial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Au trecut cincisprezece ani de când dormi în spatele acestei mese, în fotoliul acesta prea confortabil. 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zi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dau ocazia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fundul de pe scaun.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te-l pe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McCaulley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adu-l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napoi!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ti, te pun pe liber!</w:t>
      </w:r>
    </w:p>
    <w:p w:rsidR="00FE3E00" w:rsidRPr="00F42633" w:rsidRDefault="00FE3E00" w:rsidP="002A2AA1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r w:rsidRPr="00F42633">
        <w:rPr>
          <w:rFonts w:ascii="Baskerville Old Face" w:hAnsi="Baskerville Old Face"/>
          <w:i/>
          <w:noProof/>
          <w:sz w:val="28"/>
        </w:rPr>
        <w:lastRenderedPageBreak/>
        <w:t>Capitolul 6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îl privea pe Christian, întrebându-se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cuse bine aduc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ndu-l acas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N-ar fi fost mai bine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ngrijit la Emory?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ia acum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spaim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continu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Bine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eles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bunicul ei avea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lungi momente de luciditate, dar ea nu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znea nici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lipseasc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nici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ndep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rteze de caban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poat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auzi tot timpul vocea.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Trebuia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munceasc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nlocuiasc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aurul pe care-l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nduse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spitalul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motelul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care locuise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acea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ngrozitoare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Copacul care fusese gata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omoare pe Irish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derea lui o groap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mare pe mal, exact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locul unde fusese dezr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cinat. 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cuvet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natural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nchipuise ea, era plin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gr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 de aur pe care le aduna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fiecare zi cu ajutorul unei palete vechi de lemn. Câteodat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Christian,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op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ind pe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rare cu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rjele lui. Se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eza la soare pe mal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privea muncind,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nul maestru fiind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ndru de munca elevei lui. Dar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ntoarcerea era anevoioas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panta fiind prea abrupt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pentru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Jebediah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Winnie veneau cât puteau de des, eliberând-o pentru câteva ore. În acea zi, Jeb era singur. Calico amestec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supa de pe foc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i-i spuse: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Jeb, ave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ine cald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vrea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ceva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goli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sticla pe care ai adus-o.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Se apropie de Christian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puse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pe 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rul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urc de-a lungul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ului 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Ai dreptate. Mai sus sunt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uri bune, pline de nisip aurifer.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duse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ia din spatele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ii un centiron de care era ag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at tocul unui pistol. Jeb o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 pun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i-l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mir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 ce-l iei cu tine?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Din cauza câinilor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lbatici, 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erpilor, ur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ilor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 ho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ilor! Fu gata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adauge.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nul ei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cerdac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privi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nditor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urma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tracaseaz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ceva,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spuse Christian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 ajunsese destul de departe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nu-i mai aud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Winnie spune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gostit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rbatul pe care l-a scos din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explic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Jeb.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Christian se trânti pe sofaua veche de pe cerdac. De câteva zile,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ina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icnit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mutase de aici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cre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tea puii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col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ul verandei.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 vrut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lnesc pe tip, bomb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ni Christian.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Dar era aici când te-am adus de la spital! se mir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Jeb.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Nu-mi amintesc.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Privi gânditor spre piciorul învelit în bandaje.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Va trebui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sesc un mijloc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nlocuiesc degetele care-mi lipsesc. Nu pot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merg cu o gheat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jum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tate goal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Ai putea pune o bucat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lemn,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suger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Nu, ar fi prea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Izbucni dintr-odat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Am o idee mai bun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punem o bucat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roc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aurifer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dai seama, degete din aur la picior!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   *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Râul reintrase în matc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Apa redevenise limpede.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Aplecându-se, Calico putu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chiar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cum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 printre st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nci. Trecu pe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barajul pe care castorii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reconstruiser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dar nu se opri.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exist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aur sub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la baza barajului, dar va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uta alt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acolo.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ea nelini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Irish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lipsea mai mult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ar fi vrut.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Ajunse la cabana lui Phillip Breaswood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 un tur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jurul ei. Ma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ina sport disp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ruse, la fel ca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lucrurile lui Irish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inele Sam, dar exista un bile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 prins de u</w:t>
      </w:r>
      <w:r w:rsidRPr="00F42633">
        <w:rPr>
          <w:rFonts w:ascii="Cambria" w:hAnsi="Cambria" w:cs="Cambria"/>
          <w:sz w:val="28"/>
          <w:szCs w:val="28"/>
        </w:rPr>
        <w:t>şă</w:t>
      </w:r>
      <w:r w:rsidRPr="00F42633">
        <w:rPr>
          <w:rFonts w:ascii="Baskerville Old Face" w:hAnsi="Baskerville Old Face" w:cs="Bookman Old Style"/>
          <w:sz w:val="28"/>
          <w:szCs w:val="28"/>
        </w:rPr>
        <w:t>. Ce om ciudat!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Ce nevoie avea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lase o pist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pentru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care poate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nici nu mai existau?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Mai încolo, trecu prin locul unde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 Irish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fusese lovit de copac. Plec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privirea,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 se taie respira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Acolo, în 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molul de pe mal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portofel! Sigur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era portofelul lui.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acea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hot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duc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Atlanta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revad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Irish. Christian putea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stea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teva zile cu Jeb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Winnie.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Se îndep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o st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aflat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la jum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tatea pantei. Irish! Mâinile lui, buzele lui, mirosul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Închise ochii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reaminti totul.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Un zgomot de crengi rupte o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tresar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deschise ochii, cu urechea la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teva clipe, se destinse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mbi. Era un urs mare, negru, care venise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bea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cel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lalt mal al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ului.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indu-i prezen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a, nu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rzie mult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pierdu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primul pe care-l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resc anul acesta, rosti cineva din spatele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picioare,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ntoarse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du nas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nas cu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Judalon Tarrant. Abia se ab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strige. Ochii lui mici, asem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tori cu ai unui porc, o fixau cu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utate. Pe 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rul lui, aruncat neglijent ca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cum ar fi fost vorba de un prosop de baie, se afla un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prior. Un animal care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mod sigur mai mult de cincizeci de kilograme! Calico puse mâna pe pistol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i-i trase siguran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a-l scoate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toc.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Judalon schi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mbet.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Haide, Calico, doar n-o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ti. Jobeth te-ar ur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N-o amesteca pe Jobeth în asta!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sezonul de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toare 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nchis?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Trebuie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hr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nesc familia.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Ea nu-l va denun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Judalon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 asta.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ceva nu se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i. Aici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reglai singur conturile.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N-ai ce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uta pe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nturile noastre!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tu ai fost ho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ul care a dat iama zilele trecute prin cabana vecinului nostru.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Poate, dar nu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s-o dovede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N-am nevoie de dovezi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fiu sigur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Judalon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inea pu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dar ei nu-i era fric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ea era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narmat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mai vreau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nezi pe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nturile mele,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spuse 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nfipt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nu ne mai spiona.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Te-ai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curajoas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dintr-odat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!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i-am studiat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timp ce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apropiam. La cine te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ndeai? La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rbatul pe care l-ai scos din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u?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ndesc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nici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car nu m-ai prezentat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ziua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am venit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iau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ii!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gostit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el?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nu-i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spunse imediat.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 din priviri pe uria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, observ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felul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care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sase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lunece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or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priorul</w:t>
      </w:r>
      <w:r w:rsidR="009818FB"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ookman Old Style"/>
          <w:sz w:val="28"/>
          <w:szCs w:val="28"/>
        </w:rPr>
        <w:t>pentru a fi mai liber în 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mai ales privirile lacome pe care i le arunca. Scoase pistolul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i-l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ndrept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direc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ace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tia, Judalon!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serve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el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mpotriva mea,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spunse el 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ndu-i arma.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Mai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pas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vezi!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o groaz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locuri unde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putea arunca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cadavrul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Nu ridicase vocea, dar tonul ei exprima atâta 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el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mase cu gura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Plec, plec, bodog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ni el. 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tran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priorul. Dar te previn, n-o asmu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pe Jobeth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mpotriva mea, c</w:t>
      </w:r>
      <w:r w:rsidRPr="00F42633">
        <w:rPr>
          <w:rFonts w:ascii="Cambria" w:hAnsi="Cambria" w:cs="Cambria"/>
          <w:sz w:val="28"/>
          <w:szCs w:val="28"/>
        </w:rPr>
        <w:t>ă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vreau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-i bagi idei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cap.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De ce naiba îi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tise cau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iunea? I-ar fi stat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bine la închisoare!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i-am vorbit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lui Jobeth despre tine. Nu merit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osteneala.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Mi-ai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strat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mie un loc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or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inima ta,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 ani?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Vocea îi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ise.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Îl ochi sub talie, acolo unde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Va trebui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tragi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spate, spuse el râzând, în timp ce se întorcea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plece.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Te 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sc, Judalon Tarrant! url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Dar el nu mai întoarse capul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ndep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pa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mari.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Calico, tremurând toat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se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genunchi.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zi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într-o zi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mase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stare ca de prostra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 un timp, neamintindu-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de portofel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 puterea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ridice. Irish! Dorin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pe care o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ea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el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brusc o alt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calitate. Cu el,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el, uita de ru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inea, de vina ei.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se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ea din nou pur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 doua zi de diminea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ciuda protestelor lui, îl duse pe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Christian la Jeb. Apoi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drumul Atlantei.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   *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Profesorul McCaulley lipse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spuse port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reasa.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vre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pot da un num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 de telefon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adresa locului unde se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Nu,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umesc.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Nicio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se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ndise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Irish ar fi putut fi plecat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torie. Nu avea rost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dea de el. O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plece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lase portofelul la port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Calico! Calico Jones! Mi se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 mie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recunosc coama asta 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Tân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 era uimit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recunoscuse cineva aici, în ora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Phillip! Ce faci aici?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El izbucni în râs.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Tocmai voiam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pun aceea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ntrebare. Eu locuiesc aici. Ce cau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la Atlanta?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Cump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turi,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min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Phillip o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cere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lnesc! Hai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bem o cafea. Cum se simte bunicul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u? Tot la Emory este?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Se simte bine. S-a întors acas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o impresie foarte puternic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asupra lui Irish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McCaulley, savantul casei? Când am auzit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tu i-ai salvat via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El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 povestit asta?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Bineîn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eles! 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suntem vecini? L-am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it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s-a dus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recupereze ma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am mai stat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noi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de vorb</w:t>
      </w:r>
      <w:r w:rsidRPr="00F42633">
        <w:rPr>
          <w:rFonts w:ascii="Cambria" w:hAnsi="Cambria" w:cs="Cambria"/>
          <w:sz w:val="28"/>
          <w:szCs w:val="28"/>
        </w:rPr>
        <w:t>ă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Aha, în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eleg.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vorbise despre ea,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nsemna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n-o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duse complet uit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rii.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val cald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trece prin tot corpul.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duser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o cafenea din cartier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vorbeasc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vrute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nevrute. Lui Phillip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cea nespus de mult Calico, dar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gase min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cap. De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cump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rase cabana de la bunicul ei, se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multe ori, fuseser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mpreun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toare. De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 ori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visase c</w:t>
      </w:r>
      <w:r w:rsidRPr="00F42633">
        <w:rPr>
          <w:rFonts w:ascii="Cambria" w:hAnsi="Cambria" w:cs="Cambria"/>
          <w:sz w:val="28"/>
          <w:szCs w:val="28"/>
        </w:rPr>
        <w:t>ă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Dar Calico nu era femeia unei aventuri pasagere,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luase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ndul de la 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renun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ase s-o mai curteze.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 ce nu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seara asta la Atlanta, Calico? Mi-ar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le cuno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pe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fiica mea, Sarah.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seara asta, am invitat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iva prieteni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ezit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Nu. Eu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pot. Bunicul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Phillip n-avea niciun chef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insiste, dar avu brusc ciudata impresie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frumoas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ochii cenu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ii era disperat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O imagine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fugar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Trebuie! Te rog,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partea ta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invi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i, Phillip, dar nu-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cunosc prietenii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Ce-a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putea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vorbesc cu ei?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zicem despre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aur. O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toare de aur,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dai seama?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fii vedeta serii.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expui ca pe un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ine de circ?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Nu! Vino mai devreme,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schimba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teva vorbe cu Ginny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 de sosirea celorlal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invita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Un gând îi trecu brusc prin minte lui Calico.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Irish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ntorcea chiar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seara asta? Ar fi o ocazie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vad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vorbeasc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</w:t>
      </w:r>
      <w:r w:rsidRPr="00F42633">
        <w:rPr>
          <w:rFonts w:ascii="Cambria" w:hAnsi="Cambria" w:cs="Cambria"/>
          <w:sz w:val="28"/>
          <w:szCs w:val="28"/>
        </w:rPr>
        <w:t>ă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înro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i, 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i, apoi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mbi.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Tot cu vânz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rile imobiliare te ocupi, Phillip?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Da, dar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leg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are?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la fel de conving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tor ca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ntotdeauna. L-ai convins pe bunicul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cabana de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toare,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acum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Deci accep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i! Splendid! La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jum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tate?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Îi întinse mâna încântat.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 jum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tate de or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rziu,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inuse o camer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hotel, Calico se afla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ntr-un mare magazin.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cump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fust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bluz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un decolteu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zne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ciorapi, sandale cu tocuri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nalte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trus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farduri potrivite cu tenul ei de 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Dintr-o farmacie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cump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produsele de toalet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necesare, apoi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ntoarse la hotel. Se culc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in, apoi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un du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, se fard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piept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ndelung.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Rezultatul nu era deloc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u. Cine ar fi putut s-o recunoasc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munteanca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mbr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 vai-de-lume în 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femeie elegant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rei imagine se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oglind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 Se plimb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toare prin camer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ora convenit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jur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ndu-se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va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trag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limb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invita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despre un anume Irish McCaulley.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micu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po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sear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puse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portofelul,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a,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aib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ea.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   *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Eu sunt Calico Jones, declar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ceva mai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rziu tinerei brunete care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deschise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Ginny Breaswood se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 la o parte ca s-o lase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intre, prinz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nd-o cu familiaritate de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te-a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 recunoscut indiferent unde? Phillip mi-a vorbit atât de des despre tine.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n-ar fi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dificil de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it 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turi de el, cred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 geloas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Dar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nicio femeie n-ar putea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suporte mai mult de o jum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tate de zi,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afar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mine, bine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Se opri în mijlocul salonului frumos, plin de ziare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juc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cum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descurc, dar de fiecare 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vreau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ordine, cineva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mpiedic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zi a fost Sarah. I-a fost foame de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ori, n-a vrut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baie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seam argint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rturisesc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sunt prea organizat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Vrei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ajut?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Chipul lui Ginny se lumin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Ai face asta pentru mine? Dar e grozav! Vino mai întâi s-o vezi pe fiica noastr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Phillip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spune o poveste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adoarm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Pe urm</w:t>
      </w:r>
      <w:r w:rsidRPr="00F42633">
        <w:rPr>
          <w:rFonts w:ascii="Cambria" w:hAnsi="Cambria" w:cs="Cambria"/>
          <w:sz w:val="28"/>
          <w:szCs w:val="28"/>
        </w:rPr>
        <w:t>ă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Arunc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privire disperat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prin salonul care era mereu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dezordine,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terea lui Sarah.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declar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Sarah era un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nger, apoi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ordine prin salon.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termin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se duse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buc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preg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ti apetitivele.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Începur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soseasc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musafirii; invitatele veneau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ele,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ii lor se duceau imediat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salon unde Phillip se ocupa de bar. Calico nu se mai distrase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bine de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ani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când fusese la acel bal. Se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întunec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brusc la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 De ce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mai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seara respectiv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care se terminase atât de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 pentru ea?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Bufetul fiind gata, se 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celorlal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invita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conversa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ia nu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rzie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ndrepte spre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utarea aurului. To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scoaser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strig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 ascu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ite de uimire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dorir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imediat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tie cum se putea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si aurul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unde. Discu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 deveni foarte animat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Oamenii ace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 erau foarte dr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i, dar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ce nu se întorcea Irish? Mai bine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plece. Brusc,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mpins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o presim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ire,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privirea.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</w:t>
      </w:r>
      <w:r w:rsidRPr="00F42633">
        <w:rPr>
          <w:rFonts w:ascii="Cambria" w:hAnsi="Cambria" w:cs="Cambria"/>
          <w:sz w:val="28"/>
          <w:szCs w:val="28"/>
        </w:rPr>
        <w:t>şă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o fixa.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 scutur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din cap ca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cum nu-i venea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cread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ochilor. Se privir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apoi el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drum prin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imea invitatelor.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am crezut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am 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luciri. Nu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teptam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sesc aici!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Phillip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cu mine suntem vechi prieteni.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Privirile li se încruci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ag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ndu-se parc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una de alta. Se mâncau din ochi.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Sunt un prost, uitasem. Cum se simte bunicul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Mai bine. Acum e acas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ar fi vrut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controleze mai bine.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ldura asta nea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care-i cuprinsese corpul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 ce ai venit la Atlanta? se auzi el întrebând.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„Ca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</w:t>
      </w:r>
      <w:r w:rsidRPr="00F42633">
        <w:rPr>
          <w:rFonts w:ascii="Baskerville Old Face" w:hAnsi="Baskerville Old Face" w:cs="Baskerville Old Face"/>
          <w:sz w:val="28"/>
          <w:szCs w:val="28"/>
        </w:rPr>
        <w:t>”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ar fi avut ea chef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Cump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turi.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i-am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sit portofelul.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Deci tu m-ai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utat. Mi-a spus port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reasa.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Da. Pe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l-am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lnit pe Phillip,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iat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Ce n-ar fi dat s-o ia în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e! Nu mai avusese nicio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lini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de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lnise. Cum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poarte? Cu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Imposibil! Cu ea nu putea fi decât natural.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Am încercat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uit,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rturisi el brusc,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uindu-i talia cu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ul. Vino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bem ceva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ne-am reg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Da.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sperii. E ceva în tine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Mintea mea riguroas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hr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cu logic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dar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sunt cu tine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Voiam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scriu,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umesc, dar nu aveam adresa ta.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fond, 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nimic despre tine.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tii totul despre mine,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ea la ureche.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Câ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ani ai?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Treizeci de ani. Dar de ce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Sosirea lui Phillip o împiedic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continue.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Irish! Cum a fost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toria?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i-ai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sit o slujb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Mai mult sau mai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Dar m-am gândit mult.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eu.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i-ai deschis coresponden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îl privi mirat.</w:t>
      </w:r>
    </w:p>
    <w:p w:rsidR="002A34AC" w:rsidRPr="00F42633" w:rsidRDefault="002A34AC" w:rsidP="002A2AA1">
      <w:pPr>
        <w:spacing w:after="0"/>
        <w:rPr>
          <w:rFonts w:ascii="Baskerville Old Face" w:hAnsi="Baskerville Old Face"/>
          <w:sz w:val="28"/>
          <w:szCs w:val="28"/>
        </w:rPr>
      </w:pPr>
      <w:r w:rsidRPr="00F42633">
        <w:rPr>
          <w:rFonts w:ascii="Baskerville Old Face" w:hAnsi="Baskerville Old Face"/>
          <w:sz w:val="28"/>
          <w:szCs w:val="28"/>
        </w:rPr>
        <w:t>— Nu. Am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/>
          <w:sz w:val="28"/>
          <w:szCs w:val="28"/>
        </w:rPr>
        <w:t xml:space="preserve">sat valiza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/>
          <w:sz w:val="28"/>
          <w:szCs w:val="28"/>
        </w:rPr>
        <w:t>i am urcat direct. De ce?</w:t>
      </w:r>
    </w:p>
    <w:p w:rsidR="002A34AC" w:rsidRPr="00F42633" w:rsidRDefault="002A34AC" w:rsidP="002A2AA1">
      <w:pPr>
        <w:spacing w:after="0"/>
        <w:rPr>
          <w:rFonts w:ascii="Baskerville Old Face" w:hAnsi="Baskerville Old Face"/>
          <w:sz w:val="28"/>
          <w:szCs w:val="28"/>
        </w:rPr>
      </w:pPr>
      <w:r w:rsidRPr="00F42633">
        <w:rPr>
          <w:rFonts w:ascii="Baskerville Old Face" w:hAnsi="Baskerville Old Face"/>
          <w:sz w:val="28"/>
          <w:szCs w:val="28"/>
        </w:rPr>
        <w:t>— Cred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/>
          <w:sz w:val="28"/>
          <w:szCs w:val="28"/>
        </w:rPr>
        <w:t xml:space="preserve"> ar trebui s-o faci.</w:t>
      </w:r>
    </w:p>
    <w:p w:rsidR="002A34AC" w:rsidRPr="00F42633" w:rsidRDefault="002A34AC" w:rsidP="002A2AA1">
      <w:pPr>
        <w:spacing w:after="0"/>
        <w:rPr>
          <w:rFonts w:ascii="Baskerville Old Face" w:hAnsi="Baskerville Old Face"/>
          <w:sz w:val="28"/>
          <w:szCs w:val="28"/>
        </w:rPr>
      </w:pPr>
      <w:r w:rsidRPr="00F42633">
        <w:rPr>
          <w:rFonts w:ascii="Baskerville Old Face" w:hAnsi="Baskerville Old Face"/>
          <w:sz w:val="28"/>
          <w:szCs w:val="28"/>
        </w:rPr>
        <w:t xml:space="preserve">—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/>
          <w:sz w:val="28"/>
          <w:szCs w:val="28"/>
        </w:rPr>
        <w:t xml:space="preserve">tii un lucru pe care eu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/>
          <w:sz w:val="28"/>
          <w:szCs w:val="28"/>
        </w:rPr>
        <w:t>l ignor?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Da. Dar nu 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anun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eu. Ascult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! Du-te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deschide-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repede coresponden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se întoarse spre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Vii cu mine?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Ea cl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cap.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Dureaz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mult?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zâmbi.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cred, spuse el cu o voce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ochi 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lucitori.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Nu le trebuir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minute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coboare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apartamentul lui Irish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tot acest timp. Dorin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lor era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puternic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 palpabil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Nimic nu i-ar fi putut opri în 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uita la el, sorbindu-l din priviri. Îl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apartamentul lui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i-l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 pun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vorul la u</w:t>
      </w:r>
      <w:r w:rsidRPr="00F42633">
        <w:rPr>
          <w:rFonts w:ascii="Cambria" w:hAnsi="Cambria" w:cs="Cambria"/>
          <w:sz w:val="28"/>
          <w:szCs w:val="28"/>
        </w:rPr>
        <w:t>şă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Acum putem sta de vorb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i-au scos firele? se interes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Ce importan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avea capul lui,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ea era acolo? P</w:t>
      </w:r>
      <w:r w:rsidRPr="00F42633">
        <w:rPr>
          <w:rFonts w:ascii="Cambria" w:hAnsi="Cambria" w:cs="Cambria"/>
          <w:sz w:val="28"/>
          <w:szCs w:val="28"/>
        </w:rPr>
        <w:t>ăş</w:t>
      </w:r>
      <w:r w:rsidRPr="00F42633">
        <w:rPr>
          <w:rFonts w:ascii="Baskerville Old Face" w:hAnsi="Baskerville Old Face" w:cs="Bookman Old Style"/>
          <w:sz w:val="28"/>
          <w:szCs w:val="28"/>
        </w:rPr>
        <w:t>i peste valiz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nu arunc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nicio privire spre coresponden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În sfâr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toat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 mea!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— Eu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Unde e Sam?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Sus, la Phillip.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l-am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Îl dorea, dar în acela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timp ar fi vrut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napoi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momentul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care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Probabil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Ginny l-a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nchis din cauza invita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ilor. Nu e un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ine bine crescut, un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ine de salon.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Îi atinse obrazul cu un deget tremur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te-am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zut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altfel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blugi.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strecur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inile pe sub haina lui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scoase un strig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 mirat.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i-au scos pansamentele?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de repede!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nnebuneau.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Când Calico deschise gura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protesteze, Irish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mbi.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Nu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s-a spus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vorbe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prea mult?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de brusc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lui Calico i se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suflarea.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Buzele lui erau atât de fierbin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i,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inile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mai indiscrete ca de obicei.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dezbrace unul pe cel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lalt, arunc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hainele peste tot. Doamne,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o dorea! Iar Calico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ta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tepta.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   *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Patul sem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na cu un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 de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taie.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de data asta le veni extrem de greu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ndep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rteze unul de cel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lalt. Irish, sprijinit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ntr-un cot,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ntinse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aprinse veioza, profit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de ocazie ca s-o studieze. O iubea pe Calico Jones.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fond,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tiuse asta tot timpul.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feri privirea, cu un sur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 enigmatic pe buze. Oare 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 la ce se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ndea el? Se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ea la acela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lucru?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N-ar trebui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verifici coresponden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a? Ar cam fi timpul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 la Phillip.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Peste câteva minute.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întoarse spre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ghiceasc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 Vreau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zic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am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noi?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începu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nicio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ndoial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Dar n-o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im asta. Sunt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 oameni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bine crescu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Îi înconjur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umerii cu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Nu-mi vine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cred, rosti el fericit.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la fel ca ei, dar totodat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diferit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!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seara asta, printre ei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Cine ar fi crezut?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Vrei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zici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ind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primitiv, este de mirare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pot comporta ca o fiin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civilizat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Oarecum, admise el.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cite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ndurile oamenilor?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Nu, dar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ntrebam de ce te miri.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i-ai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 lumea ta?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jos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na pe care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i-o trecea prin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r. De mult timp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ar fi un vis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mpreun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el, dar nu se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ndise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pentru asta va trebui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Muntele St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ncii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Vorbitoare.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Nu. M-am mai gândit la asta, mi-am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cut chiar de mai multe ori valizele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am cobor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poalele muntelui, dar m-am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ntors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ntotdeauna din drum. Nu-mi pot explica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nu pot explica nici altora, dar via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mea este acolo. Am nevoie de muntele meu.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 ce?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Ea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or din umeri.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Pentru orice.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Irish, care 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 nimic despre originile lui, care nu avea deci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cini care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lege de un anumit loc, ezit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Nu-i putea cere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ai ei. Dar el ce ar putea face acolo sus? Locul acela nu era al lui. Niciun loc nu era de fapt al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Cum faci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condi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precare?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izbucni în râs.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Vorbe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 despre electricitate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curent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vrea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le am, dar bunicul se opune. Acum vreo doisprezece ani,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zi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use prea mult, a acceptat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sf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 se instaleze lumin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electric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Echipa care a venit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monteze st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lpii n-a vrut, din nefericire,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asculte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el le-a recomandat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urmeze drumul. Au vrut s-o ia pe scurt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au trecut peste tunelul unei mine, care s-a pr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it sub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greutatea camionului.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Oamenii au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salveze, dar compania a pierdut un camion. De atunci suntem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proces cu ei.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cat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bunicul este acum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obosit,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altfel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i-ar fi povestit totul de-a fir-a-p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Credeam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simte bine.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În unele momente. În altele e complet absent. Jerry spune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bunicul a suferit un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oc egal cu cel provocat de suflul unei bombe. Asta i s-a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mplat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te-a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sus.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Pe mine? Dar nu l-am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zut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via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mea pe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o pauz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apoi continu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brusc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nuitor: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Cine este Jerry?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Doctorul Bass, de la Emory. Mi-a cerut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-i povestesc totul de la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nceput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am ajuns la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lnirea cu tine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Deoarece sunt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eu doctor,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mintea omeneasc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are uneori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reac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Dar acest diagnostic este o glum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Dar nu-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repro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 nimic! protest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N-am zis asta.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du jos din pat,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nvelit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ntr-un cear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af. De ce 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brusc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schimbare de dispozi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ie?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se mai simt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largul ei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apartamentul lui Irish.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Mi-ai spus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 un om de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acum pretinzi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doctor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Sunt, dar n-am practicat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Imediat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terminarea facult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ii m-am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ndreptat spre cercetare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nv</w:t>
      </w:r>
      <w:r w:rsidRPr="00F42633">
        <w:rPr>
          <w:rFonts w:ascii="Cambria" w:hAnsi="Cambria" w:cs="Cambria"/>
          <w:sz w:val="28"/>
          <w:szCs w:val="28"/>
        </w:rPr>
        <w:t>ăţă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puse un halat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i-i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 ei un cear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af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care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nf</w:t>
      </w:r>
      <w:r w:rsidRPr="00F42633">
        <w:rPr>
          <w:rFonts w:ascii="Cambria" w:hAnsi="Cambria" w:cs="Cambria"/>
          <w:sz w:val="28"/>
          <w:szCs w:val="28"/>
        </w:rPr>
        <w:t>ăş</w:t>
      </w:r>
      <w:r w:rsidRPr="00F42633">
        <w:rPr>
          <w:rFonts w:ascii="Baskerville Old Face" w:hAnsi="Baskerville Old Face" w:cs="Bookman Old Style"/>
          <w:sz w:val="28"/>
          <w:szCs w:val="28"/>
        </w:rPr>
        <w:t>oare. Calico schimb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subiectul, vr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destind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atmosfera.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vrei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depinzi de un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ef, ai ales cercetarea?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fii propriul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Irish, care scotocea printr-un dulap în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utarea unui pulover,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ntoarse capul spre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Exact.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mie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mi place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fiu propriul meu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lucru pe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 xml:space="preserve">care-l avem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comun.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Le numeri?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Tu te gânde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 la cele care ne despart, eu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descop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 ceea ce ne poate apropia.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 important?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mase nemi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ind un fior de ghea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inim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Ghicea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fiin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lui Irish un lucru pe care nu voia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i-l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rt</w:t>
      </w:r>
      <w:r w:rsidRPr="00F42633">
        <w:rPr>
          <w:rFonts w:ascii="Cambria" w:hAnsi="Cambria" w:cs="Cambria"/>
          <w:sz w:val="28"/>
          <w:szCs w:val="28"/>
        </w:rPr>
        <w:t>ăş</w:t>
      </w:r>
      <w:r w:rsidRPr="00F42633">
        <w:rPr>
          <w:rFonts w:ascii="Baskerville Old Face" w:hAnsi="Baskerville Old Face" w:cs="Bookman Old Style"/>
          <w:sz w:val="28"/>
          <w:szCs w:val="28"/>
        </w:rPr>
        <w:t>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Poate,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Când, peste o jum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tate de or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ea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ea din baie proasp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cu machiajul ref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cut,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salon agit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o scrisoare.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Fantastic! Am primit un premiu pentru o lucrare pe care am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cut-o anul trecut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i, ceea ce nu stric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deloc, 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turi de diplom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exist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un cec gras.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cunoscut?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începu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dar nu avu timp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cineva sun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u</w:t>
      </w:r>
      <w:r w:rsidRPr="00F42633">
        <w:rPr>
          <w:rFonts w:ascii="Cambria" w:hAnsi="Cambria" w:cs="Cambria"/>
          <w:sz w:val="28"/>
          <w:szCs w:val="28"/>
        </w:rPr>
        <w:t>şă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Probabil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 Phillip care a devenit ner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tor. Ar fi putut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telefoneze!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Dar imediat ce deschise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a,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 seama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e vorba de Phillip. O voce de femeie se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auzit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antreu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 se str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nge inima.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Irish, ce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iat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ti, ai schimbat broasca de la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apartamentului nostru!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El fu întâi prea stupefiat pentru a-i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spunde, apoi fu cuprins de furie.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Este apartamentul meu, Belle. Ce cau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aici?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ia ta revine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minul ei, spuse ea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timp ce-i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ntindea buzele.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 lui! Cuv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ntul acesta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explozie în capul lui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Calico. O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crezu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vomite. Irish era al ei, numai al ei!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Ce-i cu toat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povestea asta? url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Irish. Suntem divor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Dar Belle nu-i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 nicio aten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mpinse cu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intr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salon cu un mers regesc.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o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 pe Calico,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mase locului,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ndu-i tinerei femei tot timpul necesar ca s-o studieze. Erau de aceea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dar Belle era mai mic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statur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brunet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Îmi pare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ntrerupt un t</w:t>
      </w:r>
      <w:r w:rsidRPr="00F42633">
        <w:rPr>
          <w:rFonts w:ascii="Baskerville Old Face" w:hAnsi="Baskerville Old Face" w:cs="Baskerville Old Face"/>
          <w:sz w:val="28"/>
          <w:szCs w:val="28"/>
        </w:rPr>
        <w:t>ê</w:t>
      </w:r>
      <w:r w:rsidRPr="00F42633">
        <w:rPr>
          <w:rFonts w:ascii="Baskerville Old Face" w:hAnsi="Baskerville Old Face" w:cs="Bookman Old Style"/>
          <w:sz w:val="28"/>
          <w:szCs w:val="28"/>
        </w:rPr>
        <w:t>te-</w:t>
      </w:r>
      <w:r w:rsidRPr="00F42633">
        <w:rPr>
          <w:rFonts w:ascii="Baskerville Old Face" w:hAnsi="Baskerville Old Face" w:cs="Baskerville Old Face"/>
          <w:sz w:val="28"/>
          <w:szCs w:val="28"/>
        </w:rPr>
        <w:t>à</w:t>
      </w:r>
      <w:r w:rsidRPr="00F42633">
        <w:rPr>
          <w:rFonts w:ascii="Baskerville Old Face" w:hAnsi="Baskerville Old Face" w:cs="Bookman Old Style"/>
          <w:sz w:val="28"/>
          <w:szCs w:val="28"/>
        </w:rPr>
        <w:t>-t</w:t>
      </w:r>
      <w:r w:rsidRPr="00F42633">
        <w:rPr>
          <w:rFonts w:ascii="Baskerville Old Face" w:hAnsi="Baskerville Old Face" w:cs="Baskerville Old Face"/>
          <w:sz w:val="28"/>
          <w:szCs w:val="28"/>
        </w:rPr>
        <w:t>ê</w:t>
      </w:r>
      <w:r w:rsidRPr="00F42633">
        <w:rPr>
          <w:rFonts w:ascii="Baskerville Old Face" w:hAnsi="Baskerville Old Face" w:cs="Bookman Old Style"/>
          <w:sz w:val="28"/>
          <w:szCs w:val="28"/>
        </w:rPr>
        <w:t>te, rosti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Belle cu o voce mieroas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cread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niciun cuvânt din ceea ce spusese. Dar nu suntem divor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i, scumpul meu.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S-ar fi putut spune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Irish fusese lovit de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snet.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suntem divor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i? Ce joc faci, Belle?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mi amintesc perfect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am semnat toate actele necesare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tiu, dragul meu, dar eu nu le-am semnat. Tata a avut câteva probleme la banc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s-a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ndit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scandal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acel moment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Un scandal! Dar el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ntr-un lan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scandaluri!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plus sau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minus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de data asta, Irish.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Belle se întoarse spre Calico, ca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cum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adusese aminte de prezen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Îmi pare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u, draga mea, dar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ul meu nu este liber.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Pleci?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crisp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Prima ei reac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 fu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plece imediat. Dar nu era genul 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cedeze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Se adres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lui Irish, ignor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nd-o pe Belle.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rat, Irish?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nsurat?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Nu!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sf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poate. Dar numai pe hârtie!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Travers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perea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i-i cuprinse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inile.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aranjez lucrurile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Categoric nu, îl întrerupse Belle. Suntem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nem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hot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sc eu altfel.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-o afar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micu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asta!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Taci din 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 url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eta, scoase portofelul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i-l puse pe mas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N-ar fi trebuit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vin aici, declar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privindu-l drept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ochi.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ia ta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cu mine avem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car un lucru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comun, nu vrem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im. Spune-le la revedere din partea mea lui Phillip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Ginny.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Calico!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teapt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liftului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nchise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 ca el s-o poat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prinde din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mase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teva minute 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ucit pe palier. Apoi, fierb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de furie,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ntoarse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apartament, hot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rât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ob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explica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Ai face mai bine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spui totul acum. La cea mai mic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minciun</w:t>
      </w:r>
      <w:r w:rsidRPr="00F42633">
        <w:rPr>
          <w:rFonts w:ascii="Cambria" w:hAnsi="Cambria" w:cs="Cambria"/>
          <w:sz w:val="28"/>
          <w:szCs w:val="28"/>
        </w:rPr>
        <w:t>ă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Belle se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napoi cu un pas. Nu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zuse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chipul lui un aer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amenin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tor.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Este purul 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ea. Tata mi-a spus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semnez actele alea, n-o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mai dea niciun sfan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mi controleaz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averea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Cum vrei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iesc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bani?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Amos nu m-a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nu m-a acceptat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spun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tot timpul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orfan nu e destul de bun pentru fata lui.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vrei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cred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i-a schimbat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rerea! 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nnebunit am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ndoi. Tu ce ai de spus?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Eu? Te 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sc!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mi vine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ndesc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sunt obligat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iesc din nou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tine! Vreau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distrez,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toresc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altfel, exist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deja un alt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rbat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via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mea.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privirii lui dispre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uitoare, ea se revolt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dar deveni rug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Dar ce-ai vrea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fac?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 bine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tata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mi dicteaz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rile,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are banii. Tata mi-a vorbit mult despre tine. Voia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tie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i-ai reg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sit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sf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l, cum merge munca ta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izbucni într-un râs amar.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Ei bine, du-te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spune-i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am fost concediat.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ntoarce-te la Boston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du-i vestea asta bun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!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comunic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faptul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vreau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divor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ez.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Belle se trânti pe o canapea.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Eu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eu nu pot.</w:t>
      </w:r>
    </w:p>
    <w:p w:rsidR="00FE3E00" w:rsidRPr="00F42633" w:rsidRDefault="00FE3E00" w:rsidP="002A2AA1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r w:rsidRPr="00F42633">
        <w:rPr>
          <w:rFonts w:ascii="Baskerville Old Face" w:hAnsi="Baskerville Old Face"/>
          <w:i/>
          <w:noProof/>
          <w:sz w:val="28"/>
        </w:rPr>
        <w:lastRenderedPageBreak/>
        <w:t>Capitolul 7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timpul zilelor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toare Calico fu, pe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nd, furioas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posomor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unele momente era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nervoas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Christian, în clipele lui de luciditate, se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inea cu pruden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deoparte. Jobeth veni s-o vad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dar nu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mase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teva minute.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Nici diavolul n-ar vrea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companie, declar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plec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ea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Se blestema,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 blestema pe Irish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destinul care-i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lneasc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Dar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primul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o blestema pe Belle McCaulley.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Timpul era pe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sura dispozi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iei ei. Soarele nu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apar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cauza unui strat gros de nori negri.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ntul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pierduse controlul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ori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ma totul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calea lui ori se transforma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briz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ietoare, imagine fidel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nei locurilor.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Nereu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ind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stea locului, Calico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 tot posibilul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cheltuiasc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energia, aproape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electricitate, care o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scolea.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scosese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ta aur din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u,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nuind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copul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lopata pe maluri de diminea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seara. Via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Irish i se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 inutil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unele momente, 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existen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mizerabil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ea dar, curios,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ea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teodat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 se par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oarecum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simt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nefericit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 cum va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scape din 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torie, dar ea hot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se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trebuia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asta.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nu, nu va mai fi nimic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 ei.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Câteodat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ma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te un bulg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re umed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 degetele nervoase, avea impresia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Belle o zdrobea.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mult o ura!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Absorbit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munca ei, nu mai privea muntele, nu mai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dea aten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ie la ceea ce se petrecea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jurul ei.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ina nebun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plimba urmat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puii ei pe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rare, urmat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 care se apropia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Faci un castel de nisip?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lopata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ntoarse, gata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loveasc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intrus.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Doctore Bass!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Era îmbr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cat cu haine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lduroase, cu blugii vechi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cizme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geant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mare de voiaj aruncat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r. Ochii lui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reau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de nesomn.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— Nu-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aminte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de invita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 pe care mi-ai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cut-o?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scurt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ezitare,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surprins de primirea brutal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Nu ai men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ionat data, dar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M-ai speriat îngrozitor! Fii binevenit!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nse echipamentul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scutur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dosul palmei noroiul de pe haine.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Cum de m-ai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Am întâlnit un 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ran la Gainsville, care m-a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it pe munte.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i-am spus unde merg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celebr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aici.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umeri.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Ai venit non stop de la Atlanta?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Da. Am fost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aptezeci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ore de gard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simt prea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form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Am patru zile libere.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zduie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duminic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Bineîn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eles!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duc eu la Gainsville la plecare.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Perfect! Cum se simte bunicul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În acest moment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face siesta.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puse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copul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lopata pe 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urce malul, cu Jerry Bass pe urmele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E destul de des lucid, dar 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va face atunci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este.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mpreun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rul Jeb, care e la fel de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trân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de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nat, petrece ore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ntregi fabric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degete de picioare. Bea mult, mai mult ca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alte momente se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ume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stea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priveasc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focul.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Tot mai crezi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vindeca?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Jerry ezit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vorbi, o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aleg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cu grij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cuvintele.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Mintea este un lucru destul de ciudat. Câteodat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blocheaz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 urmare a unei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transform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de grotesc,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cu greu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ne imagin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o pauz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apoi relu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o voce bl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Când se întâmpl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asta, mie îmi revine sarcina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fac pe pacient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admit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realitatea, cel mai adesea demont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pies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pies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bariera pe care a ridicat-o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jurul lui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protejeze.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Ceea ce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fascineaz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cel mai mult este modul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care se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 oamenii. Ceea ce tu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eu consider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 o gre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ceilal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numesc virtute. Respectul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propria persoan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este un lucru fantastic atunci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ai, dar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nu-l ai, acest lucru roade ca un cancer.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opri la jum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tatea pantei.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Crezi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bunicul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i-a pierdut respectul de sine?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Vocea ei 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credea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ceva. Jerry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un gest de neputin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tiu. A omor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un om, nu-i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Da. Dar a sus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inut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ntotdeauna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tipul o merita.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Mi-ai mai povestit asta.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tii exact ce s-a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mplat?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du din cap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privirea i se în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 avut o leg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moartea bunicii mele, dar nu l-am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ntrebat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eram mic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eram curioas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dar 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rsta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Crezi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l-am putea face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vorbeasc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atât de important?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Visa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reg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bunicul pe care-l cunoscuse dintotdeauna, pe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nul care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mpingea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ncetare spre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riti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, care bea o sticl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alcool la micul dejun. Jerry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 cu gravitate din cap.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ncerc,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promise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obi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nuiasc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 cu prezen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mea aici, spuse Jerry când ea puse lopata pe cerdac. Spune-i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sunt un prieten pe care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l-ai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la spital.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cinstit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sus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asta?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Oamenii se dest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inuiesc mai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or 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inilor.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explic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bun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zi de ce.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închise ochii pe jum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tate.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car de-ar fi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tiut Jerry ce face!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Jerry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 drumul gen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ii de voiaj pe podea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nconjur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privirea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perea. Peretele acoperit de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emineul mare din piatr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masa lung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ma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ina de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tit cu lemne, peretele opus ale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rui rafturi erau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rcate cu numeroase vase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borcane cu conserve.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Am impresia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aflu la bunicii mei, spuse el cu simplitate.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 xml:space="preserve">Lemnele de foc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mpile cu petrol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mi trezesc amintiri pe</w:t>
      </w:r>
      <w:r w:rsidR="00D56133"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ookman Old Style"/>
          <w:sz w:val="28"/>
          <w:szCs w:val="28"/>
        </w:rPr>
        <w:t>care le credeam uitate pentru totdeauna. Tu ai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conservele?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Veri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oara mea Winnie.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El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borcan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scoase un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uierat de surpriz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apoi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altul.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1883.1798! Dar valoreaz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avere! Am o pasiune pentru sticl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ria veche.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Aici nu se arunc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nimic. Vasele astea sunt mai folositoare pline, aici la noi,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goale la un colec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ionar. E o lad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vase vechi pe cerdac.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intereseaz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iei din ele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pleci.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Acesta va fi deci onorariul meu. M-am hot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Dar nu te-am angajat. Te-ai oferit singur.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Jerry izbucni în râs.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Uitasem cât de direc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sunt oamenii de la munte.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i-o trântesc drept în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Cu cine vorbe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ti, Calico? strig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Christian din patul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duc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spun.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Când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apari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sala mare, Jerry se duse spre el cu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ntins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V-am întâlnit, pe dumneavoastr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pe Calico, la Emory.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Persoana dumneavoastr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m-a intrigat.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enervez, e de ajuns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mi-o spune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plec.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era stupefiat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De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mboln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vise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Christian, ea se purta cu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cu el, extrem de precaut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nu-l supere,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uite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Jerry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 trata ca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cum era bine-mersi.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studie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teva clipe.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sur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sul lui, ceea ce i se putea citi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privire.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Calico mi-a spus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ai fost crescut la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prelucrezi lemnul?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Am confec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ionat fluiere, am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iat stifturi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Christian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du din cap,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Cred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strez.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faci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degete din lemn?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lastRenderedPageBreak/>
        <w:t>*   *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timpul nu trecuse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repede. Pentru prima 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multe luni, se auzir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sete la St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nca Vorbitoare. De ce nu era Jerry femeie! Calico i-ar fi putut povesti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tea lucruri!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Sâmb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ta sosi prea repede.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N-am avut timp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 talentele mele culinare, spuse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Jerry în timp ce 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la vasele.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spunse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o invita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Peste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ni e o mare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toare religioas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fiu liber, dar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încerc. Locul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sta e binecuv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ntat de Dumnezeu!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fu gata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scape din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ini farfuria pe care o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tergea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deveni livid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crezi în Dumnezeu?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te prive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Jerry zâmbi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schimb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subiectul.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 se bea aici sâmb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ta seara?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 un ceai. Dar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din rachiul de piersici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de bunicul,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preferi.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instalar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preajma focului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fiecare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mase cu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ndurile lui.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Calico se aplec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pun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lemne pe foc, Christian 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Lucy a mea avea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rul la fel ca tine.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Vocea lui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foarte departe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Jerry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inu respira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tiu, bunicule, mi-ai spus-o de nenum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rate ori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 amintire îi reveni brusc în minte.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Doc Willis mi-a spus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ziua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care a murit bunica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Lucy, tu o ajutai pe mama lui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aduc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lume. De atunci, n-a trecut nicio zi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doreasc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fi 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scut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alt moment.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Timpul 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terge memoria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cum ar trebui,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nul.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i-am vorbit vreodat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despre acea zi?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Nu, nu cred.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Îi arunc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privire lui Jerry care-i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mbi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ncurajator.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Christian fixa fl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rile. Calico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Jerry nu mai existau pentru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Lucy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Era o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 curajoas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o mam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o femeie credincioas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Ce mult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mearg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biseric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 Apar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inea unei mici secte care se folosea de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erpi. Doar de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erpii venino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Lui Calico i se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dintr-odat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fric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Faptul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vorbea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nu risca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u? Din nou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consult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Jerry din ochi. El o lini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iar</w:t>
      </w:r>
      <w:r w:rsidRPr="00F42633">
        <w:rPr>
          <w:rFonts w:ascii="Cambria" w:hAnsi="Cambria" w:cs="Cambria"/>
          <w:sz w:val="28"/>
          <w:szCs w:val="28"/>
        </w:rPr>
        <w:t>ăş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cu un semn imperceptibil din cap. Bunicul ei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reamintise trecutul, la care-i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pe ei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rta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Am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zut copii de patru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cinci ani, hipnotiza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de strig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tele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ntecele lor, care luau un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arpe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fric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Preotul se numea Vernon. Un preot bun,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 bine.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Trebuia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-l vezi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amvon cum vorbea cu oi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ele lui. Lucy se ocupa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ntotdeauna de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erpi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erau adu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timpul slujbei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Brusc, vocea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nului deveni mai puternic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mai profund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ca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cum un altul vorbea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locul lui. Calico tres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ri, iar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Jerry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-i trece un fior pe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ira spin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Vor lua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erpii, tun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Christian,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beau lichidul otr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vitor ei nu vor suferi!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vor pune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inile pe bolnavi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ace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 se vor vindeca!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Vocea i se transform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dintr-odat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ntr-un murmur.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Dar Lucy a mea n-a vindecat pe nimeni. Când erau mu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i, erau condamna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mureau. Ultimul lucru pe care l-a auzit Lucy a mea înainte de a muri, a fost vocea lui Vernon care-i spunea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 o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ajung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iad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N-am putut suporta asta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 aplecat spre ea ca un corb prevestitor de rele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Vocea i se frânse, degetele lui apucar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ns pipa care se rupse cu un zgomot sec.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deschise gura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vorbeasc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dar Jerry o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printr-un gest brusc al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inii. Secundele treceau cu greutate.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Afar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ntul sufla cu putere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auzir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cum o st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pr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pe pant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un zgomot 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prasnic. Christian, tulburat de ceea ce le povestise, se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chiop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bufet.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Acolo,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 mai multe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nghi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ituri de alcool direct din sticl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apoi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ntoarse la locul lui ca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cum nimic nu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mplase.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— Am îngropat-o a doua zi, continu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el. Eram nebun de durere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furie, nimeni nu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calmeze. Winnie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Jeb l-au luat pe McKenzie la ei. Era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u,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Da,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Întâi m-am gândit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sinucid, apoi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omor pe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Vernon. Nu-mi amintesc cum a trecut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toare, nici cum am ajuns la biseric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duminic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diminea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l-am auzit pe Vernon umbl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prin remiza unde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erpii.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m-au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sit, eram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ntins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apropierea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Vernon era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untru,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mijlocul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erpilor care-l mu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caser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Judec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torul mi-a dat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zeci de ani, a zis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 fost o crim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pasional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I-am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regret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chiar 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 brusc seama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Jerry se apropiase,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ndindu-i vorbele. Ce voia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afle mai mult? Christian nu spusese deci totul?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 mai fost un mort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începu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Dar Calico nu putea suporta mai mult.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Vino, bunicule. E timpul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culci.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ajut.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nul, smuls din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ndurile lui, tres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ntoarse spre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Nu, spuse el pe un ton de mândrie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disp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camera lui, sprijinindu-se în cârje.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 ce l-ai oprit?!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Jerry. Eram aproape s</w:t>
      </w:r>
      <w:r w:rsidRPr="00F42633">
        <w:rPr>
          <w:rFonts w:ascii="Cambria" w:hAnsi="Cambria" w:cs="Cambria"/>
          <w:sz w:val="28"/>
          <w:szCs w:val="28"/>
        </w:rPr>
        <w:t>ă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Era atât de obosit. Cealalt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moarte 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fie cea a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lui meu.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asta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tulbur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N-a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zut-o pe mama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o 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se afla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nchisoare,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nasc eu.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Dar 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tim nimic precis!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trosneasc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degetele cu nervozitate.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vreau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mpingi prea departe pe bunicul.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astfel de ocazii 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stare de orice.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plus, nu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eam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stare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aud nimic. Era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streaz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ncrederea.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În tine?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În el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tot ce vrei. Nu vezi? Dore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ca totul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termine,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elibereze,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vorbeasc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Despre ce?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— Despre problemele lui, despre chinurile din sufletul lui. 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 doua moarte este cheia, sunt sigur de asta.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Despre ce vorbe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ti? N-a existat o a doua moarte.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Avea cincizeci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doi de ani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te-ai 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scut,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i-a petrecut treizeci de ani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pustietatea asta, 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turi de tine. Se pot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mpla o groaz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lucruri unui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rbat,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jum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tate de secol.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Dar n-ai nicio certitudine.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rat? N-ai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lucru pe care l-ai regretat apoi, sau nu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cut nimeni ceva care nu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cut?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ta ghicesc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spunsul este da. Acela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lucru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cu Christian.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te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ti, cum reac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ionezi? Te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la momentele care au precedat accidentul. Întotdeauna se întâmpl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Spui tot felul de bazaconii!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brusc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ndrept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spre camera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caut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cuvertur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noaptea va fi rece.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De ce cred doctorii întotdeauna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sunt singurii care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rul?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Jerry nu se putu împiedica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Din arogan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 Cuno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doctori?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face un pas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mpiedici de unul!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Jerry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tura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o privi pe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ndep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ndu-se.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 trebuia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nve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mpreun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regretele lui,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spuse el oft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nd.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   *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grij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tile pe mas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Jerry dormea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canapea, sfor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ind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nceti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or. Christian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luase deja micul dejun. Lui Calico nu-i era deloc foame,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ndul ei era la Irish.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Era o diminea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rece de toamn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i, nu mai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soarele 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lucea pe cer. Afar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bunicul ei se plimba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ncetare pe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rare, ca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cum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rturisirea din ajun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simt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or, lu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ndu-i o mare greutate de pe umeri.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ise,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fixase îndelung pe Jerry învelit în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turile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— Îl iube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pe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rul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te mai gândi la asta, bunicule. E dr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, dar nimic mai mult.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 singur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aici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Sst! N-ai murit înc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scoase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ul care-i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ncingea talia. Christian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ise din raza vederii ei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dintr-odat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foarte singur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Adunând rufele pe care le 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lase, se duse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ntind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spatele casei.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Atunci auzi câinele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nd, apoi cotcod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celile speriate ale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rilor.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aceea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Irish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din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uit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lung la el, neput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ia ochii de la el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nici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vorbeasc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Purta un pulover negru pe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t, o vest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piele, pantaloni gri,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mocasini frumo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i.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haine prea elegante pentru aceste locuri.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i, el nu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rea deplasat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mijlocul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ilor.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Salut! îi spuse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ar fi dorit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ureze bun-venit,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spun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lucruri bine chibzuite, dar nu avu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bdare.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Vreau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aflu totul despre Belle! strig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I-ar fi fost imposibil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pronun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 cuv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ntul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de ce acest divor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se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bag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seam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proasta ei dispozi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Invit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o cafea, spune-mi bun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diminea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bucuroas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vezi.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semn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intre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i, 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de frigul matinal, intr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ldura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lii mari.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Accept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cafea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salutul meu de bun-venit, spuse 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mbufnat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dintr-o spr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ncean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dar nu-i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spunse. Se duse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eze la mas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 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serveasc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calm.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un scaun,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Ei bine? morm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El râse vesel.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Te întrebi de ce nu m-a vrut o alt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femeie, nu-i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asta 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 ce-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ba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ntotdeauna joc de mine?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Belle te vrea.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mi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 xml:space="preserve">amintesc de modul elegant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care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apari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 pus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pe tine.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se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furios.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 pus mâna pe mine? Belle nu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are, sunt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 liber. Nimeni nu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îi arunc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privire nesigur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vrea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cred, dar nu pot. 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tiu totul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privin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Bellei. Nici eu nu vreau ca 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situa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lungeasc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dar mi-ar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care este scandalul care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blocheaz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divor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tu cu pumnul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Un scandal! Dar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 Bellei,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nul Amos, a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preia controlul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ncii familiale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urma unui scandal, atunci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rul lui a fugit cu banii din casa de bani. Unchiul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Drew, era pe atunci pre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edintele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ncii.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fiul lui 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ters-o cu banii, 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apel la Amos care a fost din cale-afar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umit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-i ocupe locul. Asta s-a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mplat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intru eu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familia lor, dar te pot asigura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familie nu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scandaluri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cancanuri. Dar cred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Belle e</w:t>
      </w:r>
      <w:r w:rsidR="00B62BDF"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ookman Old Style"/>
          <w:sz w:val="28"/>
          <w:szCs w:val="28"/>
        </w:rPr>
        <w:t>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toate aceste afaceri. Pentru moment, caut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loc unde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poposeasc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De altfel, nu e pentru prima 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527290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bookmarkStart w:id="11" w:name="OLE_LINK7"/>
      <w:bookmarkStart w:id="12" w:name="OLE_LINK8"/>
      <w:r w:rsidRPr="00F42633">
        <w:rPr>
          <w:rFonts w:ascii="Baskerville Old Face" w:hAnsi="Baskerville Old Face" w:cs="Bookman Old Style"/>
          <w:sz w:val="28"/>
          <w:szCs w:val="28"/>
        </w:rPr>
        <w:t>O s-o iei la tine</w:t>
      </w:r>
      <w:bookmarkEnd w:id="11"/>
      <w:bookmarkEnd w:id="12"/>
      <w:r w:rsidRPr="00F42633">
        <w:rPr>
          <w:rFonts w:ascii="Baskerville Old Face" w:hAnsi="Baskerville Old Face" w:cs="Bookman Old Style"/>
          <w:sz w:val="28"/>
          <w:szCs w:val="28"/>
        </w:rPr>
        <w:t>? Sau ai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cut-o deja?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Calico, sunt sigur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l-ai interoga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pe un mort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asiguri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 cu 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rat mort!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exasperat.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Nu. N-am primit-o înapoi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nici n-o s-o primesc.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Cum s-o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eleag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?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mai ales, cum s-o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vorbeasc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despre altceva?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i-am mai spus, Calico. Belle este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vreau o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 de ocazie.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Întinse mâna peste mas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s-o cuprind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a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feri.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atinge!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te ating? Dar nu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ndesc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la asta de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ni! Vreau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iau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 dragoste cu tine.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„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eu sunt de ocazie</w:t>
      </w:r>
      <w:r w:rsidRPr="00F42633">
        <w:rPr>
          <w:rFonts w:ascii="Baskerville Old Face" w:hAnsi="Baskerville Old Face" w:cs="Baskerville Old Face"/>
          <w:sz w:val="28"/>
          <w:szCs w:val="28"/>
        </w:rPr>
        <w:t>”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spuse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Într-o zi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ti, spuse ea cu 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ciune.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Ce-am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crezi asta? protest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el. Nimic! Tu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cea care a plecat. Pe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am fost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prins, ceremonia de premiere, avoca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pentru h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rtiile de la laborator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ai fi avut telefon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am o veste fantastic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nconjur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masa, tremur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de dorin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iau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rut,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str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 la piept!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Jerry se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acel moment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ntr-un cot de pe canapeaua lui, cu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rul în dezordine, cu ochii somnoro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Mai încet,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ne, nu sunte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singuri.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se întoarse spre el, 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u la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 Privirea lui trecu de la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Jerry la Calico, apoi se opri la Jerry.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Cine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Doctorul Jerry Bass de la Emory, spuse Jerry ridicându-se.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Purta o pijama veche în dungi, care-l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semene cu un adolescent.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tu?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Doctorul Irish McCaulley,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spunse Irish ma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inal, cu un aer furios.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Jerry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ochii mari.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Doctorul McCaulley?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nu catadicsi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nd-o pe Calico de mân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o trase pe cerdac.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Cine e? Ce face aici? Te culci cu el?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Ea îi remarc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tonul gelos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recunoscu amenin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area din vocea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L-ai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sit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patul meu?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calm retr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dintr-a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ise jignit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ntrebarea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În patul cui se culc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Belle?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strânse din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lci.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încerca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inversezi valurile, Calico! Te previn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 s-a întâmplat? întreb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Christian pe care nu-l auziser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apropiindu-se.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Bunicule! El e Irish McCaulley. E un prieten al lui Phillip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Breaswood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 tipul pe care l-am scos din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u. Era aici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ai le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inat.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Domnule, spuse Irish înclinând capul, în timp ce încerca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calmeze.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Christian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mase nemi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cat. Privirea lui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rzie mult timp pe chipul lui Irish.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Acum în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eleg,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opti el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îndep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rteze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grab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Spune-i lui Jerry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sunt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magazie,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zise el peste 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 lui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întoarse dezolat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spre Irish.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 vrut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fie mojic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anii aceia de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nchisoare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unele momente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eleg.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Ascult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Calico, n-am putea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nceta lupta dintre noi? Mi-ai lipsit.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cer divor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ul, indiferent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Belle vrea sau nu. Ai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ncredere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mine.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Mânia pe care sosirea lui Christian o calmase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in, se trezi din nou.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ncredere? Cine te crezi? Dumnezeu? Dar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el m-a abandonat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zi.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Era sub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mbr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i se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brusc frig. Vru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intre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caban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teapt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Irish.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ceea ce s-a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mplat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 noi nu conteaz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 fost o gre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 un pas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nainte, str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din pumni. Dar nu merse mai departe. Umerii i se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brusc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jos.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Cuno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sentimentele mele pentru tine. Locuiesc la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Phillip, de cealalt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parte a muntelui. Acolo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fac laboratorul.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 unde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tres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faci aici laboratorul? Pe muntele meu!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de ce nu? Phillip mi-a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nchiriat terenul lui, deci am dreptul.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electricitatea, la asta te-ai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ndit? Bunicul n-o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accepte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s-o instalez chiar eu.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Fluier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plec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imediat.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 unde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ti!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strig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de la cap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inima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spun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asta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Pot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ies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fiu asasinat?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Jerry din u</w:t>
      </w:r>
      <w:r w:rsidRPr="00F42633">
        <w:rPr>
          <w:rFonts w:ascii="Cambria" w:hAnsi="Cambria" w:cs="Cambria"/>
          <w:sz w:val="28"/>
          <w:szCs w:val="28"/>
        </w:rPr>
        <w:t>şă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Bunicul e în magazie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vrea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vad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Jerry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trecu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prin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plec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cur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nd.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cobor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ora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,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cum mi-ai promis?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nu-i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spunde, schimb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subiectul.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 ciudat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lnesc pe doctorul McCaulley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ace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 E unul dintre prietenii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Nu! Nu suntem prieteni.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face un laborator de cealalt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parte a muntelui.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Jerry ar fi vrut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afle mai multe. Auzise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McCaulley plecase de la Bateman, dar de aici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a veni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instaleze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creierul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ilor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i,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expresia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pe chipul lui Calico, prefer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insiste.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duc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mbrac,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spuse ea brusc. Spune-mi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vrei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pleci.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Trebuia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duc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cimitir,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le vorbeasc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despre problemele ei celor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femei care se odihneau acolo. Ce-o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ele afl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iubea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rbat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nsurat?</w:t>
      </w:r>
    </w:p>
    <w:p w:rsidR="00FE3E00" w:rsidRPr="00F42633" w:rsidRDefault="00FE3E00" w:rsidP="002A2AA1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r w:rsidRPr="00F42633">
        <w:rPr>
          <w:rFonts w:ascii="Baskerville Old Face" w:hAnsi="Baskerville Old Face"/>
          <w:i/>
          <w:noProof/>
          <w:sz w:val="28"/>
        </w:rPr>
        <w:lastRenderedPageBreak/>
        <w:t>Capitolul 8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Nimic nu l-ar fi putut împiedica pe Irish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laboratorul la St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nca Vorbitoare. Ciudat lucru, dar Christian nu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nicio obiec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ie. De fapt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nul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tat un interes extraordinar pentru construc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 noii cl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diri, de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evita cu grij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lneasc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Irish.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Iarna se apropia cu pa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repezi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instalarea laboratorului oferea de lucru pentru mult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lume.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o slujb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ntotdeauna binevenit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pentru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oamenii nu erau boga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Chiar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nul Jeb, care prelucra lemnul ca nimeni altul, fu angajat. Lui îi încredin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Irish construc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ia unor rafturi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etajere complicate.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fiecare diminea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, de cealalt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parte a muntelui se lucra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draci.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Oriunde se ducea, Calico auzea zgomotul fer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straielor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ciocanelor, strig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tele lucr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torilor. Un generator furniza acum electricitate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vorbea chiar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exista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un frigider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cabana lui Irish.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Acum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Jeb lucra pe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antier, Winnie venea s-o vad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aproape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fiecare zi, cu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 pline de provizii.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Jeb lua masa la Calico.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timpul pr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nzului nu mai contenea cu laudele la adresa lui McCaulley. McCaulley a spus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McCaulley 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Tân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rul savant era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de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r!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zi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elogiile o enervaser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mult ca de obicei.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Pentru mine, la patruzeci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doi de ani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 este foarte tân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r, replic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nul Jeb.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schimb, o femeie de treizeci de ani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Gluma lui fu prost primit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Calico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ntind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nu mai venise s-o vad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nici nu-i trimisese vreun mesaj.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teapt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 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dea un semn de via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, dar era decis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fie al fel de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el.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i, Calico nu pierdea nicio ocazie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duc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priveasc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departe mersul lucr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rilor. Descoperise un loc unde arborii erau destul de de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i, de unde putea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antierul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fie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nu se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umea numai cu supravegherea lucr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rilor, ci participa activ la ele, cu mai mult sau mai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noroc.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s-ar fi zis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lucrurilor le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 o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cere deosebit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ntoarc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mpotriva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lui. De fiecare 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punea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pe un ciocan, se lovea peste degete. Lua o scândur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? Aceasta aluneca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i-l lovea peste glezne, spre marea distrac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 a lucr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torilor pe care ne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ndem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narea lui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amuza peste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Muntele nu mai era refugiul personal al lui Calico. Pentru prima 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via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ei se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ea exclus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mai singur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Câteodat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supraveghind lucr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rile de departe,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 o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Irish.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ndu-i chipul melancolic,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amintea atunci de bile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elul pe care-l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sase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zi prins cu un ac pe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cabanei. Probabil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sase mii de bile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 identice peste tot pe unde trecuse de-a lungul vie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ii. Hot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rea ei sl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bea atunci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trebuia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uz de toat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ei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fug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spre el.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   *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ziua dinaintea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torii, Nebediah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Winnie sosir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devreme ca de obicei la caban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Camionul lor era plin de cutii cu mâncare. Stupefiat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Calico o ajut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veri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oara ei la desc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rcat.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Toate astea pentru cina de mâine, Winnie? Dar nu vom fi decât patru! Eventual cinci,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Jerry Bass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ia liber.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Winnie îi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s-o priveasc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: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Profesorul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spunea ea acum lui Irish, pentru a-i face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eleag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bine pe oamenii din sat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nu frecventa pe oricine.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Profesorul era disperat. Phillip Breaswood vine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petreac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toarea de Toussaint la el, cu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copilul,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Profesorul nu prea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Jeb i-a invitat aici la mas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Dar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Niciun dar!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ai fi auzit cum a oftat de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urare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Nu-mi spune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vine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Irish McCaulley aici!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Crezi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sunt oarb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 Toat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lumea de aici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gostit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el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v-a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certat. Va fi o ocazie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Dar e însurat!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 cu o voce care tremura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se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ndi o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Winnie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mbi cu gura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urechi.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— 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toriile sunt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cum sunt.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ile Domnului sunt de nep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truns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nu ne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putere nou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bie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judec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foloseasc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apoi cutiile.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Ajut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cur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ceapa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cartofii.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Mai târziu.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amintise de atitudinea lui Irish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Jerry.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Ce-o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mple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se vor afla din nou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-n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? Trebuia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vad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Irish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explice chiar 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zi c</w:t>
      </w:r>
      <w:r w:rsidRPr="00F42633">
        <w:rPr>
          <w:rFonts w:ascii="Cambria" w:hAnsi="Cambria" w:cs="Cambria"/>
          <w:sz w:val="28"/>
          <w:szCs w:val="28"/>
        </w:rPr>
        <w:t>ă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momentul când se preg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o strig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Christian.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ezat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preajma focului.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 mai multe zile vreau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vorbesc.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Despre ce, bunicule?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De ce o privea el astfel? De ce era dintr-odat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serios? Pe Calico o trecu un fior.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m-am gândit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ajung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iad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am provocat moartea lui Vernon.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N-ai de ce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justifici, bunicule!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Numai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mai recad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starea aceea de semicon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tien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care o speria atât de mult! Îi mergea atât de bine de când Jerry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petrecuse cele patru zile libere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cabana lor.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vorbesc,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porunci el. E cel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lalt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Apoi schimb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brusc subiectul.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Dumnezeu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supravegheaz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pedepse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te, oblig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cum sunt.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nici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car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 bun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Ba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ti, bunicule,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eu te iubesc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cum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cuno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ti. Sunt plin de vinov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de 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Dar acum doresc pacea, vreau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uit.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ce, bunicule?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nul schimb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de data asta subiectul, dar lui Calico i se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totul se lega,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pentru bunicul ei aceste fraze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sf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 aveau aceea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semnifica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ie, se raportau la acela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eveniment.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Ai fost toat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via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mea, Calico, dar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i-am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un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te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mine, izolat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lume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oameni.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Dar eu iubesc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no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tri! Ei mi-au dat totul: hran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post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pe tine, bunicule.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pe Irish McCaulley, continu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ii </w:t>
      </w:r>
      <w:r w:rsidRPr="00F42633">
        <w:rPr>
          <w:rFonts w:ascii="Cambria" w:hAnsi="Cambria" w:cs="Cambria"/>
          <w:sz w:val="28"/>
          <w:szCs w:val="28"/>
        </w:rPr>
        <w:t>ăş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tia mi i-a luat pe Lucy, pe McKenzie, pe Ellen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acum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pe tine.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Bunicule! Dar eu n-o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plec! Sunt aici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aici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La ce te gânde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El scutur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nare din cap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buzunar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utarea pipei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tutunului.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Crezi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eu 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ce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i?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bine sau prost dispus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furioas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sau ferict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Dar 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ce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cred despre starea ta de acum.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 fix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ndelung cu privirea ochilor de un albastru 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cit.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rbatul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Irish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Ochii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se lumineaz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cineva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pronun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numele. Jeb te-a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zut d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rcoale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jurul laboratorului lui. Nu nega asta!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 voia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protesteze. De altfel, nu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prive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te. Nu vreau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un singur lucru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la McCaulley? Îl iube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plec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imediat capul.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Poate.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Îl iube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sau nu? Spune-mi!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Da,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Abia se ab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nu-i spun</w:t>
      </w:r>
      <w:r w:rsidRPr="00F42633">
        <w:rPr>
          <w:rFonts w:ascii="Cambria" w:hAnsi="Cambria" w:cs="Cambria"/>
          <w:sz w:val="28"/>
          <w:szCs w:val="28"/>
        </w:rPr>
        <w:t>ă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Voiam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fiu sigur, bomb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ni Christian umpl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pipa.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El face parte din misiunea mea. Sunt sigur de asta, atât de sigur pe cât poate fi cineva.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Misiunea ta? Care 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Lui, doar lui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sun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simt preg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tit.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sufli nim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nui niciun cuv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 despre asta!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degetul spre Winnie, care se afla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La nimeni, m-ai auzit?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Dar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— Jur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 Jur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morm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ntul mamei tale!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Eu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Jur.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Dorin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care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mpingea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vad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mai repede pe Irish o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afle mai mult. Care era secretul lui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Christian? Leg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tura asta care unea trecutul lui cu Irish nu risca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distrug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fericirea,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destul de nesigur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 O trecu un fior. Va fi vreodat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fericit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   *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preg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dure,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luat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disperat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degajeze, dar cel care o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inea str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nse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de tare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bu</w:t>
      </w:r>
      <w:r w:rsidRPr="00F42633">
        <w:rPr>
          <w:rFonts w:ascii="Cambria" w:hAnsi="Cambria" w:cs="Cambria"/>
          <w:sz w:val="28"/>
          <w:szCs w:val="28"/>
        </w:rPr>
        <w:t>şă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credeam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lnesc pe aici,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spuse Judalon scutur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nd-o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or, cu un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mbet plin de satisfac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ie. De mult timp spionezi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antierul?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Mizerabilule! gâfâi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Hai, înceteaz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pretinzi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iube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ti. Te-am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zut de mai multe ori cum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priveai în timp ce lucram.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iubesc?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nebun! Te 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sc! Nici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car 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tiam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lucrezi aici.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tiut, le-a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 spus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goneasc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Judalon încerc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pe ea, dar Calico se feri.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tratezi?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Prinzând-o de mân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suci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ul, imobilizând-o.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 trecut mult timp de când n-am mai avut o femeie.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Jobeth nu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las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s-o ating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cur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Calico închise ochii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ntoarse dezgustat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capul.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se trateaz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doamn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Calico deschise imediat ochii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i-l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 pe Irish în momentul când îl izbea pe Judalon cu pumnul în tâmpl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Judalon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du drumul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 un pas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napoi 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ucit,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vin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fire.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 ce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amesteca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Du-te la maistru, Judalon,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cere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fii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tit.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mai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 prin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mprejurimi, chem poli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Judalon scuip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picioarele lui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din vina ta! Lipse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un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familie de salariul din care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inea familia!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 un pas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nainte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Judalon se mai retrase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te-am angajat decât pentru motivul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Jobeth este prietena lui Calico. N-ai lucrat nici pentru a zecea parte din banii pe care i-ai primit. Acum,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terge-o!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Judalon înjur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ndep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bit,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rturisindu-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astfel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nfr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ngerea.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zu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ndrept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ndu-se spre ghereta maistrului.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credeam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ne revedem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asemenea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mprejur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i.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vreun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Nu. M-a luat prin surprindere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Mai tremura înc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Irish o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dintr-odat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ei i se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nespus de cald, uit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pe loc de ce venise.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Vino cu mine la caban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 o cafea.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spui de ce-ai venit.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Cu regret, Calico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trase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dintr-a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N-am timp.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teapt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Winnie.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ceai aici? Te plimbai?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Ironia tonului nu-i 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lui Calico.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ra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Venisem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spun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Jerry, doctorul Bass, va veni probabil aici mâine. Nu prea ai fost politicos cu el ultima 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nu vreau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certa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eleg. Presupun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ar trebui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privesc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curte,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zic nimic, nu-i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prefer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nu-i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Ce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zic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?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Jerry o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cea, dar el se purtase atât de frumos cu 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familia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N-ar fi trebuit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intervin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te amenin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Judalon, bomb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ni Irish cu 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ciune.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ndrept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umerii, imagine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</w:t>
      </w:r>
      <w:r w:rsidRPr="00F42633">
        <w:rPr>
          <w:rFonts w:ascii="Cambria" w:hAnsi="Cambria" w:cs="Cambria"/>
          <w:sz w:val="28"/>
          <w:szCs w:val="28"/>
        </w:rPr>
        <w:t>ăş</w:t>
      </w:r>
      <w:r w:rsidRPr="00F42633">
        <w:rPr>
          <w:rFonts w:ascii="Baskerville Old Face" w:hAnsi="Baskerville Old Face" w:cs="Bookman Old Style"/>
          <w:sz w:val="28"/>
          <w:szCs w:val="28"/>
        </w:rPr>
        <w:t>i a demnit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ii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nite.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Sunt fericit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cut-o. Dar Jerry posed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calitate pe care nici tu nici Judalon n-o ave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Care anume?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— Jerry e celibatar!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Îi întoarse spatele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plec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fug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cu ochii plini de lacrimi, furioas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mpotriva lui Irish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a ei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</w:t>
      </w:r>
      <w:r w:rsidRPr="00F42633">
        <w:rPr>
          <w:rFonts w:ascii="Cambria" w:hAnsi="Cambria" w:cs="Cambria"/>
          <w:sz w:val="28"/>
          <w:szCs w:val="28"/>
        </w:rPr>
        <w:t>ăş</w:t>
      </w:r>
      <w:r w:rsidRPr="00F42633">
        <w:rPr>
          <w:rFonts w:ascii="Baskerville Old Face" w:hAnsi="Baskerville Old Face" w:cs="Bookman Old Style"/>
          <w:sz w:val="28"/>
          <w:szCs w:val="28"/>
        </w:rPr>
        <w:t>i, ur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ndu-l pe Judalon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cum n-o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cuse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o privi cu un aer disperat fugind, masându-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cu care-l lovise pe Judalon. Bruta asta avea un cap tare! Cu pa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ntoarse pe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antier, rememor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discu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 pe care o avusese cu Phillip.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scap de Belle.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duc la Atlanta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vorbesc cu un avocat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cer divor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termini laboratorul? Avem nevoie de subven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care nu vor intra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acel moment.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mai vreau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tept. Vreau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fiu liber.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de altfel, nu sunt singurul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cauz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Bineîn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eles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ndea la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Fii atent, Irish, Belle e o femeie rea,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apere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discrediteze.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poate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nimic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mpotriva mea!</w:t>
      </w:r>
    </w:p>
    <w:p w:rsidR="00CC05A5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Nimic? Bietul meu prieten! E o 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dezl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mai ales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lnit-o pe Calico Jones.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</w:t>
      </w:r>
      <w:r w:rsidR="00CC05A5"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vede cu imbecilul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la de Gerald Vincent?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trecut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au cinat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mpreun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El a fost concediat de la Bateman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te-a dat afar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va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zbune.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ndoi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zvonuri, vei avea de suferit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mpreun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tine, noi to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cei care am investit. Ai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bdare,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bdarea nu e calitatea mea de baz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Ascult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vorbim despre asta de Toussaint. E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peste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atunci, nu-i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privi degetele zdrelite. Se hot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se! Luni se va duce la Atlanta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va vedea un avocat. Maistrul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tepta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ghereta lui de pe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antier.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Ai împ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it oamenilor curcanii?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Irish.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S-a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cut,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rbatul sur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nd. Nu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probleme, o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petreac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bine de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lui Tarrant?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Categoric nu! Ce tip infect! Nu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 nimic.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Irish se gândi la Jobeth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la cei doi pu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 pe care-i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lnise acas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Calico. De ce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lipseasc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ei de friptur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 Doar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 lor era de vin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 unde locuie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familia Tarrant? Ai putea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le la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curcanul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trecere?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Maistrul se întunec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s-o trimit pe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ia mea. Eu nu-i frecventez pe oamenii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neap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primeasc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ei pas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rea,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ordon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Irish.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   *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Cina era prev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pentru ora opt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jum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tate.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toare, Calico scutura mereu pendula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o etajer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printre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nchipuindu-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s-a oprit. Ce greu trecea timpul!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s-o spargi, protest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Winnie. Pune-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un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ajut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bag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cuptor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inea. Ce prost e echipat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buc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ria asta!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 cum te descurci.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dar o ascult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Pentru prima 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via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ei, petrecerea de Toussaint era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aici sus, pe St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nca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Vorbitoare. Pân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acum se duceau la poalele muntelui, la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Winnie. Trebuia ca totul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fie perfect.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aer plutea furtuna. Jeb era prea calm, Winnie mai ursuz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 de obicei. Iar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Christian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S-ar fi zis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dintr-o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ntr-alta,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dea sufletul.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Nu mai trage de aluatul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la de parc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ar fi o roc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aurifer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Vocea lui Winnie o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tresar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ncearc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te arzi când o s-o întorci în cuptor.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Supravegheaz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coptul.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nu uita s-o ungi cu ou pe deasupra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fie aurie.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Da, Winnie, bine, Winnie, bomb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ni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fi obraznic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Profesorul, patronul lui Jeb, trebuia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aici,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totul trebuia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fie perfect.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te mai agita atâta!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Winnie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nd-o pe Calico f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indu-se de colo-colo.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trebuie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rbat, fata mea.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Spune-mi numele lui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promit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 tot posibilul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ia de nevast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prea mult,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fii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nimeni n-o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mai vrea. Iat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nseamn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 fost crescut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nul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sta imbecil.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Credeam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m-a crescut conform sfaturilor tale.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El? I-am 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tat o 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schimbe scutecele, dar de atunci n-a mai vrut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asculte. Acum,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loc! Ia du-te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vezi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au ouat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inile. Mai am nevoie de 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haina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i. Timpul era mohor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unele momente norii acopereau complet cerul. Trecu pe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magazia unde Christian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Jeb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teptau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foc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fie chema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 Ei cel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aveau bunul-sim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ncurce printre picioarele lui Winnie.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Când se întorcea spre cas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ul plin de 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auzi 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ntindu-se o u</w:t>
      </w:r>
      <w:r w:rsidRPr="00F42633">
        <w:rPr>
          <w:rFonts w:ascii="Cambria" w:hAnsi="Cambria" w:cs="Cambria"/>
          <w:sz w:val="28"/>
          <w:szCs w:val="28"/>
        </w:rPr>
        <w:t>şă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Irish! Nu, era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prea devreme.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fug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nconjurul cabanei,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cu greu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ascund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dezam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girea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ndu-l pe Jerry coborând dintr-un Volvo mic.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 unde ai ma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ina asta?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Mi-a împrumutat-o doctorul Marcovici. E a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iei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Dar credeam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te place.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El?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ador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Sunt singurul intern care nu face sluj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Jerry îi arunc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privire admirativ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ciuda hainei groase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ului plin cu 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Calico era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Te-ai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frumoas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pentru mine?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pe un ton care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fie nep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pentru petrecere,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spunse Calico hot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nu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singurul invitat.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Ah, da? Sper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deranjez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Deloc. Nu e vorba decât de Irish McCaulley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de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prieteni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rora bunicul le-a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ndut o buc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teren.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e vorba decât de Irish McCaulley? repet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mbind.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rbatul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ruia i-ai sucit capul?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îi arunc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privire furioas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 înseamn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asta?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sit Bateman,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 venit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instaleze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vo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tri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Dar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vorbim despre Christian. Cum se mai simte?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Mi-e frig la mâini.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Jerry o privi intrigat.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Ce s-a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mplat? Ce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spui?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ezit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Privirea ei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rzie pe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tri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ti, pe micul cimitir.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cum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explic.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teodat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am impresia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sunt vinovat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ce i s-a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mplat bunicului, de ceea ce a devenit el. S-a ocupat de mine din copil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rie, sacrific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independen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libertatea.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Când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ndesc la asta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 fost întotdeauna în preajma mea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 trecu un fior.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Bunicul mi-a spus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tie care e misiunea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Nimic. Nu pot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spun nimic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plus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m-a pus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jur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tac.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Jerry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frec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mâinile în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În sfâr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 o veste bun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spuse el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cele din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Cum ar putea fi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rezultatul era prost?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nv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ase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ncread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ve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tile bune. De fiecare 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crezuse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mple un lucru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cut, acesta se transformase într-o catastrof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Invitat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ziua unei prietene, petrecere care o umplea de bucurie, nu se putuse duce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mboln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vise de oreion. Mai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rziu, la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coal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se calificase la un campionat de alerg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ri, dar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ajunul finalei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fracturase glezna. Când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instaleze electricitatea, camionul se pr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Muntele i-l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duse pe Irish, dar el era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nsurat.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chiar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ar fi avut o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nu voia o nevast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ocazie.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putea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nimic bun din misiunea bunicului.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bine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s-a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ndit la asta,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accepte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 xml:space="preserve">trecutul. Nu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elegi?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surescitat.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prefer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insiste. Cum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explice?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Vino.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fac cuno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Winnie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Jeb. Winnie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scandal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nu-i duc mai repede 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Doamne!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Winnie. Nu credeam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invita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vor sosi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devreme.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Eu nu sunt un invitat obi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nuit,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spunse Jerry adres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ndu-i cel mai frumos sur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s al lui. Sunt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iat de la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Am acceptat invita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 lui Calico pentru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bucur de o mas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cum se preg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 odinioar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mine acas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rat?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Winnie, sceptic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Absolut.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Winnie îi zâmbi.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mai am lemne.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Îl trimise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taie lemne, apoi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puse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ciocolata. Dar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surprinse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mai mult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dea, îl goni lovindul cu lingura de lemn peste mâini.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timp ce ei se ciond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neau, Calico aranjase masa,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scape din ochi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rarea care ducea spre casa lui Irish.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fiecare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vad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nd, urmat de Phillip, de Ginny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de micu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Sarah. Vor fi probabil devansa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de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inele Sam, cu limba scoas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un cot, gata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mie de prostii.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Dar ei sosir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ma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ina.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Întâi nu fur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str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ngeri de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sete. To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teau afar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Intra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i, intra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i! strig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Winnie. I se face frig copilului.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Credeam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veni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pe jos, declar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Calico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adreseze cuiva anume.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Cu Sarah? Se vede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nseamn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deplasezi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mpreun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acest copil!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Ginny.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Imediat ce intrar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Irish se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inu numai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Calico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ea uit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nsurat. Ajunse chiar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uite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era o femeie de ocazie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certaser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Instinctiv, deveni provocatoare, o art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care femeile o practicau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cu Eva. Nu fur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atingeri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oare,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mbete,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priviri furi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e,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el se decise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sfâr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vorbeasc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De când sosise, se 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tase excesiv de politicos cu Jerry Bass.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Sunt destul de dr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?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pe un ton ironic urm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nd-o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buc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Foarte. Dar Jerry nu e un prost,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tie prea bine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joci teatru.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Vrei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zici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sunt gelos?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Gelos? El? Ce tupeu! El era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torit, nu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Nu-mi place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vorbe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spuse ea sco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sticlele de bere dintr-o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di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ghea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 voia Judalon, ieri? De ce se purta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cu tine?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crisp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o brut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se poart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ntotdeauna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are ocazia.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vorba de o ceart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veche?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Se apropie de 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i-i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nconjur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talia cu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ul, gest care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 se taie respira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 lui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Da. Mai bine vezi de problemele tale.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El îi atinse obrazul cu buzele,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tremure atât de tare încât nu mai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desfac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sticlele.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vrea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mult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elegem,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el. Ultimele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ni au fost un infern pentru mine.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aflu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de aproape de tine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Aceste cuvinte o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tresar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bucurie. Deci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el suferise.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Ai fi putut trece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vezi, spuse ea cu o voce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Te-a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 primit cu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cere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ndria mea?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Omul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sta era imposibil!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trec,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teapt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berea.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El nu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nimic, bloc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ndu-i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continuare drumul.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Dar n-o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mai joci mult timp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cu mine! 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amintesc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tu ai declan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at totul? Cine 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nchis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ile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s-a dezbr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cat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focului? Tu ai vrut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facem dragoste, nu-i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a? La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nceput, nu aveam nici cea mai mic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inten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brusc capul, livid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 xml:space="preserve">— 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tiam asta. Dar m-ai fermecat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nu aveai niciun drept! Las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trec, Irish.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servesc acum berea,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lzeasc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Nimic nu mergea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cum fusese prev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zut. Calico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 se str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nge stomacul. Dragostea era un sentiment mult mai dificil decât ura.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Peste 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rul lui Irish,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 pe bunicul ei care-i privea.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nu-i lipsise, mai mult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zi, prezen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mamei sale. Se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dintr-odat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mijloc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ntre Irish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bunicul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Se uit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bunicul la noi. Ne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spectacol!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o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sf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nchipui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rog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nu-l mai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deloc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seam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tot restul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amiezii.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   *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Ginny era încântat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afl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munte. O compliment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de mult pe Winnie,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aceasta sfâr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prin a-i dezv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lui toate re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etele ei. Micu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Sarah, de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era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foarte mic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 perfect ce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teptau de la ea. Trecu din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mbi,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nguri</w:t>
      </w:r>
      <w:r w:rsidR="00967E1F"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cele din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si cutia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care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stra Calico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antioanele de roci. St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pe podea, se distr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ele tot timpul cinei.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Calico, prea ocupat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evite pe Irish, se excluse singur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la petrecere, neascult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cu o ureche distrat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conversa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ia care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rtea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jurul celor mai diverse subiecte.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Sarah a stat în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ezut la numai cinci luni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Cele mai bune pr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jituri sunt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vase de aram</w:t>
      </w:r>
      <w:r w:rsidRPr="00F42633">
        <w:rPr>
          <w:rFonts w:ascii="Cambria" w:hAnsi="Cambria" w:cs="Cambria"/>
          <w:sz w:val="28"/>
          <w:szCs w:val="28"/>
        </w:rPr>
        <w:t>ă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Sunt un om de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nv</w:t>
      </w:r>
      <w:r w:rsidRPr="00F42633">
        <w:rPr>
          <w:rFonts w:ascii="Cambria" w:hAnsi="Cambria" w:cs="Cambria"/>
          <w:sz w:val="28"/>
          <w:szCs w:val="28"/>
        </w:rPr>
        <w:t>ăţă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ntul nu era pentru mine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Studiul creierului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al comportamentului nu va fi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exact</w:t>
      </w:r>
      <w:r w:rsidRPr="00F42633">
        <w:rPr>
          <w:rFonts w:ascii="Cambria" w:hAnsi="Cambria" w:cs="Cambria"/>
          <w:sz w:val="28"/>
          <w:szCs w:val="28"/>
        </w:rPr>
        <w:t>ă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sau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Calico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Am scormonit zece ore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am extras cinci kilograme de aur, a fost cea mai grozav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descoperire a mea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Christian era într-o form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extraordinar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vorbea despre trecut,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despre 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despre anii petrecu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la internat, apoi despre cei petrecu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la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nchisoare. I se adresa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special lui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uite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la el.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cut, Jerry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sorbea cuvintele de pe buze, studiindu-l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ncetare cu coada ochiului.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se instalar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apropierea focului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fumeze. Ginny îi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nce lui Sarah, iar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Calico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Winnie debarasar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masa.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mine,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spuse Calico lui Winnie. Ginny vrea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mai cear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re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cafeaua?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s-o fac eu, doamn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Bascomb,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spuse Irish apropiindu-se.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Oh, profesore! Dar sunte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musafir!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Mi-ar face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Winnie nu îndr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zni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opun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dorin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elor patronului lui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Jeb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disp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mbind, nu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 de a-i arunca o privire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lui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Rolurile se inversaser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acum. Irish o atingea ca din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mplare pe Calico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i-i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mbea provocator. Se sprijini de perete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s-o priveasc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Ai putea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pui deoparte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resturi pentru Sam?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L-am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sat la caban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Ea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 din cap ne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ncrez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toare,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ndu-se ce tactic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va folosi el acum.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Ai prospectat zilele astea? o întreb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pe nea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teptate, pe un ton glume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ai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sit aur?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iube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Ce om! Cum de o prindea mereu pe picior gre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Acum am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frigider, relu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el, pref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ndu-se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i-a observat tulburarea.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ai nevoie vreodat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ghea</w:t>
      </w:r>
      <w:r w:rsidRPr="00F42633">
        <w:rPr>
          <w:rFonts w:ascii="Cambria" w:hAnsi="Cambria" w:cs="Cambria"/>
          <w:sz w:val="28"/>
          <w:szCs w:val="28"/>
        </w:rPr>
        <w:t>ţă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De exemplu în seara asta,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plecarea celorlal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umesc mult, dar avem. Jeb a adus-o de la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Gainsville.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nd-o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te, el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ntunec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mai rog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 explod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buc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ture celorlal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oaspe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o dorin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teribil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a fi singur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De ce nu s-ar duce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morm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ntul mamei sale? Oare toate femeile sufereau din cauza dragostei?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Mai vin musafiri! strig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Winnie pe nea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teptate. Cred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Jobeth.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duse lâng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fereastr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turi de veri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oara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Doamne!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aceasta.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i-a adus to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copiii cu ea.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vezi cum stau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nghesui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ca sardelele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cabina camionului?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Asta mai lipsea! Jobeth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cei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ase dr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ori ai ei. Dar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reau lini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 Prea lini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chiar. S-ar fi zis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nseser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Iar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Jobeth avea ochii 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rul ciufulit. Un pardesiu maro, o vechitur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care nu putuse s-o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peste burta rotunjit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sarcin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flutura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jurul corpului.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l-a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zut pe Judalon? întreb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imediat ce-i deschiser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a. L-a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zut? Spune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i-mi,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rog.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Stai jos, îi porunci Calico împingând-o spre canapea.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Copii,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mas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tesc o ciocolat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Avem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jituri, le spuse Winnie 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duindu-se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le zâmbeasc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L-am pierdut pe tata, spuse Rafe smiorc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indu-se. De ieri nu s-a mai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ntors de la lucru.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schimb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privire cu Irish. La urma urmei, el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duse afar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De ce nu spunea nimic? Jobeth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nceti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Judalon n-a lipsit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la o petrecere, o aniversare sau o na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tere. Este un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bun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nu 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În închisoare la Gainsville?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Christian terminase fraza în locul ei. Dar Jobeth nu se sup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Se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mai are putere.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 xml:space="preserve">— Nu e nici acolo, le spuse ea. Am telefonat.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la spital.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Doamna Boles mi-a adus un curcan din partea domnului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McCaulley.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Se întoarse spre Irish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i-i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mbi printre lacrimi.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V-am mai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zut o 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dar atunci dormea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Am fost obligat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concediez pe Judalon ieri, doamn</w:t>
      </w:r>
      <w:r w:rsidRPr="00F42633">
        <w:rPr>
          <w:rFonts w:ascii="Cambria" w:hAnsi="Cambria" w:cs="Cambria"/>
          <w:sz w:val="28"/>
          <w:szCs w:val="28"/>
        </w:rPr>
        <w:t>ă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Tarrant,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Irish încurcat. Poate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utarea unei alte slujbe.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pe undeva prin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i!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asta, o simt.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Jobeth se întoarse spre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în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utarea comorii spaniolilor.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Jobeth, comoara nu exist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De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te ori 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i-o mai spun? E o legend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veche, bun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atras turi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este. Sunt sigur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asta! Poate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mina s-a pr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it peste el, la fel cum s-a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mplat cu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tremure, av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o privire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nnebunit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Probabil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nelini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ti, spuse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Winnie cuprinzându-i mâinile. Doc Willis nu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 recomandat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stai acas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Ar fi trebuit ieri.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Judalon a fost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ntotdeauna de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am 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scut.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ia rolul de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foarte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serios.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Privirea ei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nconjurul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perii, oprindu-se la fiecare dintre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detesta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pe Judalon. Mai ales tu, Calico!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deveni livid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Ceea ce cred eu despre Judalon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spuse oft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din nou: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Judalon se întoarce întotdeauna, Jobeth.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 bine asta.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Nu mai fi îngrijorat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Vrei o cafea sau un pahar de vin?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Îl vreau pe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ul meu! Te deranjeaz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copiii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 prin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mprejurimi?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În starea ta?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neap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rat, pot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-i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aici pe cei doi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mai mari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o întrerupse: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— Ierta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doamn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Tarrant. Phillip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cu mine am dori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spunem ceva lui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Phillip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 nelini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Irish mi-a vorbit de cearta pe care a avut-o ieri cu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Judalon. Crezi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prietenul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 vrea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zbune pe laborator?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Judalon nu mi-e prieten! Ar fi în stare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fure, dar nu-l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ceva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zi de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toare, mai ales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 lui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 ce-l dete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ti?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Irish. Am impresia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cearta voastr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este foarte veche.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 s-a pus un nod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spunea 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rul,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va pierde cu siguran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Judalon este o brut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eu detest brutele.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posibil ca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ul vechi al unei mine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mai poat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de acolo?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Phillip, care era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ntotdeauna foarte practic.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Poate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urma urmei exista un Dumnezeu. Judalon primea în sfâr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 pedeapsa meritat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Posibil, admise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Gândindu-se îns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Jobeth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copiii ei,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brusc o hot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duc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schimb.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Când reveni în sala mare, îmbr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gros, Jeb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rca pu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ca,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timp ce Jerry, Irish, Phillip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cei doi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mai mari se grupaser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foc. Christian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puse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perechi de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osete pe piciorul mutilat.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veni cu noi, bunicule.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I-am spus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eu asta, declar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Jeb oft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instalez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casei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 focul.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vreunul dintre voi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ceva,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trag un foc de carabin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pentru a-i anun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pe ceilal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evit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s-o priveasc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Jobeth, dar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aceasta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fiecare 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care. Jobeth se transformase brusc din prieten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du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manc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 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m?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Phillip când ajunser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curte.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Deciser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mpart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grupe, unul condus de Jeb, cel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lalt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de Calico. Fiecare echip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uta pe un versant al muntelui.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torii au obiceiul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lase un obiect personal la intrarea minei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care lucreaz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: o bonet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o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arf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o batist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un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cop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era convins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Judalon, prospect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pe un teren ce nu-i apar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inea, nu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sase niciun semn, dar nu spuse nimic.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avem nevoie de lanterne, se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umi 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Îl trimiser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Gabe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caute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caban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iatul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Irish i se 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lui Calico, la fel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Jerry. Calico remarc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faptul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Irish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cuse un gest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nciudat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Jerry merge cu ea. Se preg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ti pentru cearta iminent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dar nu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nimic.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cere, fiecare absorbit de propriile lui gânduri.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Merser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timp de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ore,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fiecare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, surp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sau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intrare a vechilor tuneluri. Alunecar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pantele abrupte, escaladar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versan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periculo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i, zdrelindu-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inile, rup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hainele. Gabe se strecur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grot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dar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fug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ticul nu e acolo, dar era gata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trezesc din somn un urs negru!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trecem pe la laborator, propuse Phillip.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 din cap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ar fi bine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asta,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i-i conduse prin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dure. Ca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ntotdeauna, la apusul soarelui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ntul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 mai tare, url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printre crengi,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utarea lor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mai sinistr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Calico ajunse sus, la cap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rii care ducea spre cabana lui Irish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o pauz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pentru a le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sa timp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celorlal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 s-o ajung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Totul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 lini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tit acolo jos.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ile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ferestrele erau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nchise.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 o pat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alb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principal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Cineva a trecut pe aici!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Jerry. S-ar zice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sat un mesaj pe u</w:t>
      </w:r>
      <w:r w:rsidRPr="00F42633">
        <w:rPr>
          <w:rFonts w:ascii="Cambria" w:hAnsi="Cambria" w:cs="Cambria"/>
          <w:sz w:val="28"/>
          <w:szCs w:val="28"/>
        </w:rPr>
        <w:t>şă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e nimic,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spunse Irish pe un ton repezit.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ce scrie acolo.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 se str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nge inima.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fusese foarte greu lui Irish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recunoasc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ei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continua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lase bile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urma lui,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speran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bun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zi,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rbat, poate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 lui, le va citi.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ntoarcem!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ea.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trecem prin locul unde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auzit?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Un foc de arm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cu to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Abia se stinsese ecoul,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urmar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focuri de arm</w:t>
      </w:r>
      <w:r w:rsidRPr="00F42633">
        <w:rPr>
          <w:rFonts w:ascii="Cambria" w:hAnsi="Cambria" w:cs="Cambria"/>
          <w:sz w:val="28"/>
          <w:szCs w:val="28"/>
        </w:rPr>
        <w:t>ă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L-au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sit pe tata! strig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Gabe cobor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goan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panta.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plec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fug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urmat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Irish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Jerry.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ajunser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cu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suflarea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un foc mare ardea în curte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auzir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Jobeth url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nd. Christian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picioare, sprijinit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rjele lui. Calico se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ndi imediat la ce e mai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repezi spre bunicul ei. Probabil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ceilal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cadavrul lui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Judalon.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L-a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sit? strig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rul Jeb, care arunca lemne pe foc, se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I-am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sit boneta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spatele acelei coaste abrupte,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spunse el indic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panta aflat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cealalt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parte a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ului.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nmoaie picioarele.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Doamne, nu se poate!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E mâna care l-a omorât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pe McKenzie, bomb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ni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Christian.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Tân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 femeie tres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strig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tele astea care nu mai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ncetau 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!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ntoarse spre Jerry.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s-o calmezi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in, Jerry?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Phillip le aduse cafea. Îl instalar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Christian pe un scaun,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apropierea focului. O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cere grea se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asupra micului grup.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plec, bunicule, sf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prin 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Calico. Sunt singura care cunoa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locul.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Nu! 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interzic. Muntele mi i-a luat pe to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cei pe care-i iubeam.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singura care mi-a mai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mas. Nu!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Cu coada ochiului, Calico îl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 apropiindu-se pe Irish.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Phillip mi-a spus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Judalon s-a pierdut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mina veche.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ghicesc inten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iile. Nu te duce.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Teama din vocea lui era evident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se sperie la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ndul ei.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fie destul de fric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nu avea rost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însp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nte de pe acum.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Trebuie,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asta imediat. Au trecut mai mult de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zeci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patru de ore de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e acolo jos. Poate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deja este prea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rziu.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Vru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ling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buzele uscate dar nu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gura i se uscase.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Îl 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sc, dar 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duc. Pentru Jobeth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pentru copii. Nu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elege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Privirea ei se încruci</w:t>
      </w:r>
      <w:r w:rsidRPr="00F42633">
        <w:rPr>
          <w:rFonts w:ascii="Cambria" w:hAnsi="Cambria" w:cs="Cambria"/>
          <w:sz w:val="28"/>
          <w:szCs w:val="28"/>
        </w:rPr>
        <w:t>şă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privirea lui Irish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trecu un fior.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Ascult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Calico,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spuse el lu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nd-o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transmi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ndu-i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din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ldura lui. 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sta nu e un joc.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închise ochii, uitând o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unde se aflau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ceea ce trebuia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cur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nd. Era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bine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Am fost întotdeauna singur, chiar la orfelinat. Mi se spunea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ncetare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nimeni nu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poate adopta. Apoi am venit aici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descop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 ce nu era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regul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mine, ce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 diferit de al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ii. Te-am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lnit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mi-am dat seama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sunt normal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pricep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Pentru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exprim bine. N-o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las mesaje.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Calico. N-am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tiu asta acum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accept acest fapt. Ar fi trebuit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plec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utarea lui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loc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tept,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poate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asta voi face 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ad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ncul sufletului.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N-am avut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noroc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via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 Cu excep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 zilei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am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zut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acest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 strânse atât de tare în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lui Calico o s-o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suflarea.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elegi ce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spun?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Da,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spunse ea cu bl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e.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i-e team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pentru mine. Crezi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s-ar putea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mor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i-mi vorbe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despre tot ce te-a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nit pentru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muri, pentru tine ar fi cea mai mare dintre nenorociri. Cred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vrei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pierzi.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El o privi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nimic timp de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teva clipe; Calico avu impresia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durase o ve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nicie.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extraordinar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Calico!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nea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teptate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mbr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un moment. Calico 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 ce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cread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n-ar fi trebuit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ajute pe Judalon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desprinse încet din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mor,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acum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cunosc secretul.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fiu furioas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pe tine,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folosesc de el, fii sigur de asta!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Începuse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vorbeasc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despre viitor cu mult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siguran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asta se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place lui Irish.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mi-ar prinde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reaminte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din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de felul prostesc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care m-am purtat,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spuse el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mbind.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Luni cobor la Atlanta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cer divor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ul. 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va fi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or, dar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rturisesc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eu secretul meu, poate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vrei.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Ar fi avut curajul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i-l spun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 Va afla el vreodat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ce a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mas 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doresc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ntotdeauna! Nimic,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nu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va putea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mpiedica.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ar fi vrut atât de mult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cread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! Dar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fu imposibil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ceva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plus,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rturisirea nu voia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pe buzele ei.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reveni la momentul prezent.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 cu bunicul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timp voi fi eu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ine-i de ur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t.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teptarea e cel mai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 lucru. Totul va fi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regul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promit.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tu blocat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acolo? se nelini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Judalon a putut trece, mare cum e, pentru mine nu va fi o problem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esc. Pot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vin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urma ta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gândi la întuneric, la muntele care se închidea parc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urma celui care mergea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ad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ncurile lui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Cel mai mic zgomot putea declan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o pr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ire,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ngroape cu tone de roc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imprudent.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Nu. Prefer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coarda care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va asigura.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las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pleci. Cum e acolo jos?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Rece, dar mai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e acum aici. Umed,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unele locuri foarte str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gândea deja la drumul îngust pe care trebuia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urmeze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ajung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Judalon,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ndu-se ce tunel folosise.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Din toate minele din munte, de ce Judalon o alesese tocmai pe asta? Mormântul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lui ei! O pic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transpira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 i se rostogoli pe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nghe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— 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plec. Jeb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teapt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FE3E00" w:rsidRPr="00F42633" w:rsidRDefault="00FE3E00" w:rsidP="002A2AA1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r w:rsidRPr="00F42633">
        <w:rPr>
          <w:rFonts w:ascii="Baskerville Old Face" w:hAnsi="Baskerville Old Face"/>
          <w:i/>
          <w:noProof/>
          <w:sz w:val="28"/>
        </w:rPr>
        <w:lastRenderedPageBreak/>
        <w:t>Capitolul 9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gândea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lzeasc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caban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Dar nu fu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a. Frigul care o cuprinsese venea din ad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ncul fiin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ei sale.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ntoarser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spre ea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intr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Cineva îl convinsese în cele din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Christian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avea rost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stea afar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afla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adun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materialul pe care urma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utilizeze Calico.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el,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 un ghem mare de coard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groas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Winnie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ntinse o cea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cafea fierbinte, pe care ea o accept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Unde este Jobeth?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În camera ta. Se odihne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ii,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pe canapea sau pe podea,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apropierea vetrei,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ascultau pe Jerry care le spunea o poveste. O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uit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toate persoanele din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pere,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pe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nd, ca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cum urma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le mai vad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apoi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verifice coarda.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uzat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unele locuri, bunicule.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mi-ar mai trebui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ta,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pot cobor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am cel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o sut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cincizeci de metri.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Gabe se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lantern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duse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magazie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caute un alt colac de fr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nghie,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timp ce Christian trecea coarda printre degete, oprindu-se acolo unde era uzat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ind-o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acel loc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apoi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nnod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nd-o.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Vrei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iei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ncare?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Winnie.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Nu. Numai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lanterna electric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itul meu.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Un ham? se interes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Jeb.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avea ce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 cu el.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treizeci de metri, singurii pe care-i cunosc pe acest traseu, e prea str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risc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 blocat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Ideea hamului fu abandonat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casc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Nici. Dar pune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 baterii de schimb, chibrituri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lum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Calico!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Era Jobeth.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suflarea ei mirosea a alcool, ceea ce o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mbeasc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Calico.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i, acesta era un mijloc vechi de a lini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oamenii. Jobeth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pa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itori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ag</w:t>
      </w:r>
      <w:r w:rsidRPr="00F42633">
        <w:rPr>
          <w:rFonts w:ascii="Cambria" w:hAnsi="Cambria" w:cs="Cambria"/>
          <w:sz w:val="28"/>
          <w:szCs w:val="28"/>
        </w:rPr>
        <w:t>ăţă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tarul unui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scaun.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tiu ce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Judalon. Mi-a spus vara trecut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de repede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fu gata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stoarne masa. Se repezi la Jobeth, o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zgudui violent.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Taci!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s-o duc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camera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Jobeth se degaj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o 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care brusc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 Voiam doar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dac</w:t>
      </w:r>
      <w:r w:rsidRPr="00F42633">
        <w:rPr>
          <w:rFonts w:ascii="Cambria" w:hAnsi="Cambria" w:cs="Cambria"/>
          <w:sz w:val="28"/>
          <w:szCs w:val="28"/>
        </w:rPr>
        <w:t>ă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Vocea îi deveni plâng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re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: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nu e mort,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aduci sus?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îng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lbeni. Nu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znea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priveasc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Irish.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Ce-o fi gândind despre ea?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Da, Jobeth, bineîn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eles.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sesc,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i-l aduc.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esc, ar fi putut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adauge, dar prefer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ab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sunt sup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tine,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tii, se smiorc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 Jobeth.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mult te iubesc.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Calico, ajutat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Winnie,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s-o duc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fine pe Jobeth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camera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Te iube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mai mult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pe mine! gemu Jobeth.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-ne singure,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porunci Calico lui Winnie.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Apoi, întorcându-se spre Jobeth, o zgudui de umeri.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Ascult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bine! Nu mai 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vorbe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despre asta.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Ceea ce s-a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mplat a trecut de mult timp.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Judalon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use, 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ea, brusc inspirat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min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ind pentru o cauz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Nu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repro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ezi unui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 ceea ce face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e beat, nu-i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a? De altfel, de atunci nu s-a mai atins de mine.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juri asta?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Pe mormântul mamei tale?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Pe mormântul mamei mele.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Jobeth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cuprinse capul cu am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inile.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Dar cu ce-am gre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Bunul Dumnezeu? De ce e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de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nver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unat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mpotriva mea?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mi-l ia pe Judalon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pedepseasc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?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de ce?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— Calmeaz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-te. E vorba de un accident. Dumnezeu nu are nimic de-a face cu povestea asta. Judalon nu s-a dus în 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pentru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iube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dore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ofere o via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bun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Ura ei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Judalon se trezise din nou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trebui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ntoarc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repede capul pentru ca Jobeth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nu-i poat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citi expresia fe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ei.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asta,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 pe Irish care le privea din pragul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ii.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inu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suflarea.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 cât timp stai acolo?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Chipul lui Irish era cenu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Ce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cut Tarrant?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loc de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Noi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noi discutam despre un incident foarte vechi. Nu te prive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Vechi? Sigur?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ieri?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L-ai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zut ieri pe Judalon?!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Jobeth.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Doar o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Nu voia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vorbeasc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La urma urmei, nu era o minciun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sfid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Irish din priviri.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plec. Fiecare or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conteaz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Spune-i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mai sunt sup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el,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Jobeth.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zic.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Calico se întoarse în sala mare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focului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lzeasc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ind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spate privirile celorlal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i. Ce mult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i-ar fi dorit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baie! De fiecare 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se gândea la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Judalon, era acela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lucru. O dorin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extraordinar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a fi curat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 de Judalon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Judalon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Înainte, ea existase, avusese un corp de care putea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Dup</w:t>
      </w:r>
      <w:r w:rsidRPr="00F42633">
        <w:rPr>
          <w:rFonts w:ascii="Cambria" w:hAnsi="Cambria" w:cs="Cambria"/>
          <w:sz w:val="28"/>
          <w:szCs w:val="28"/>
        </w:rPr>
        <w:t>ă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în unele momente îi venea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jupoaie pielea de pe ea!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pleci, spuse Jebediah ating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ndu-i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or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puse o hain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groas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Phillip, Jerry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Irish urmau s-o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dar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 pe Christian ridic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ndu-se se alarm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Nu, bunicule! Tu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 aici.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Nici nu-mi trece prin cap.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nu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opre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Le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 semn lui Gabe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Frank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preg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copiii se repezir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mbrace, extrem de ferici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merg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ei. De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lumea era trist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micul grup era destul de surescitat.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prima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ndrept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spre locul unde se odihnea mama ei. Trebuia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ating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acest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 sf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le roage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="00967E1F"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oapt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cele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femei care se odihneau acolo s-o protejeze.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treac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t, atinse crucea ridicat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amintirea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lui ei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trece un fior. Sufletul lui era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prizonierul tunelului uciga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Un fulger lumin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brusc cerul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mprejurimile, ceea ce-i permise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vad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Irish, aflat foarte aproape de micul cimitir, cu un colac de fr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nghie aruncat pe 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deloc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oamenii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pace! De unde ai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tat mania asta de a spiona?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Ceea ce te preg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faci este ridicol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inutil.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Nu, e necesar. Eu cunosc mina.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El se apropie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mai mult de 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i-i arunc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picioare o pereche de cizme.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Jeb m-a rugat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spun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ncal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traversa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nu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spunse nimic dar se execut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 ei se instalase o tensiune greu de suportat.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Ai min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it-o pe Jobeth,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repro</w:t>
      </w:r>
      <w:r w:rsidRPr="00F42633">
        <w:rPr>
          <w:rFonts w:ascii="Cambria" w:hAnsi="Cambria" w:cs="Cambria"/>
          <w:sz w:val="28"/>
          <w:szCs w:val="28"/>
        </w:rPr>
        <w:t>şă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brusc Irish pe un ton acuzator.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adun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lucrurile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trecu prin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lui,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un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 plauzibil.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I-am spus ceea ce trebuia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calmeze. 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ngrijorat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extenuat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Sigur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a, dar asta n-a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mpiedicat-o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rul. Te-ai servit de mine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faci gelos pe Tarrant?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Sunte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aman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întoarse atât de brusc, încât fu gata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loveasc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peste piept cu lanterna.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Cum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crezi asta?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N-are importan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cred eu. M-am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nsurat cu o femeie care trecea din pat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pat. N-o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fac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 doua 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aceea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gre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capul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jos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ndep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N-avea decât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cread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voia!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Pe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rare, Jerry i se 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Vrei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vorbe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despre problemele tale?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refuz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printr-un semn al capului.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o ceart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gosti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sau ceva mai grav?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Jerry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descurajeze.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N-am nevoie de un psihiatru!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Acum 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vorbe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prietenul. Nu-mi palce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ntreprinz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o asemenea expedi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stare de spirit.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ezit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arunc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privire spre Irish care mergea departe,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spatele lor. Nu-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mai vorbiser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mai mult de o jum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tate de or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Ce poate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 despre sentimentele unei femei?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groaz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lucruri.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Dar Jerry nu mai insist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   *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o priveau pe Calico,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timp ce se preg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coboare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spatele ei, la 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postul unei st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nci enorme, 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lucea un foc;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ei, ca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coasta muntelui,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 o deschiz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ngust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La picioarele ei se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sea boneta 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ie a lui Judalon, umplut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pietri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n-o ia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ntul.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i, acest indiciu se numea </w:t>
      </w:r>
      <w:r w:rsidRPr="00F42633">
        <w:rPr>
          <w:rFonts w:ascii="Baskerville Old Face" w:hAnsi="Baskerville Old Face" w:cs="Baskerville Old Face"/>
          <w:sz w:val="28"/>
          <w:szCs w:val="28"/>
        </w:rPr>
        <w:t>„</w:t>
      </w:r>
      <w:r w:rsidRPr="00F42633">
        <w:rPr>
          <w:rFonts w:ascii="Baskerville Old Face" w:hAnsi="Baskerville Old Face" w:cs="Bookman Old Style"/>
          <w:sz w:val="28"/>
          <w:szCs w:val="28"/>
        </w:rPr>
        <w:t>semnul unui morm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”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se mai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asta.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Înaint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spre marginea faliei, urmat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Jeb care ducea doi colaci de fr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nghie. Un cordon ombilical fragil care o va lega de lumea celor vii.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aceea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un zgomot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atrase aten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ia.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ntorc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capul, o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 pe Jobeth care sosea,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nf</w:t>
      </w:r>
      <w:r w:rsidRPr="00F42633">
        <w:rPr>
          <w:rFonts w:ascii="Cambria" w:hAnsi="Cambria" w:cs="Cambria"/>
          <w:sz w:val="28"/>
          <w:szCs w:val="28"/>
        </w:rPr>
        <w:t>ăş</w:t>
      </w:r>
      <w:r w:rsidRPr="00F42633">
        <w:rPr>
          <w:rFonts w:ascii="Baskerville Old Face" w:hAnsi="Baskerville Old Face" w:cs="Bookman Old Style"/>
          <w:sz w:val="28"/>
          <w:szCs w:val="28"/>
        </w:rPr>
        <w:t>urat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f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ind. Era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Ginny. Doamne, nu! Nu mai putea suporta o nou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confruntare.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un semn lui Christian care-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sase deoparte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rjele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ezase pe marginea deschiz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turii.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coarda, cobor.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Dirijând lumina puternic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 lanternei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falie, o examin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grij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scrut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fiecare loc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or, umbrele care puteau ascunde un pericol, apoi se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alunece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zgomot,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car ca ceilal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i, care-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ntorseser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capetele spre cele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nou-venite,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dea seama. O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cere de moarte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lui imediat.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   *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Ea a insistat, le explic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Ginny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ilor care le priveau stupefia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 Winnie are grij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copii. Am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it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 de datoria mea s-o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esc.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Jobeth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sus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inea cu am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inile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ntecele enorm.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vorbesc cu Calico! exclam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Ochii ei scrutau întunericul.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prea târziu, îi spuse Christian. A coborât.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Sprijinindu-se de stânc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el privea fr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nghia groas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care se derula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ncet printre degetele lui noduroase,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sucindu-se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zgomot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locul unde disp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ad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ncurile muntelui.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auzi cuvintele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nului,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eleag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imediat sensul.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elese, se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ca lovit de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snet.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Ajut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-le pe femeile astea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ajung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caban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Gabe,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porunci Jebediah. Mama ta nu 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stare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suporte acest timp.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Aici e o munc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teapt</w:t>
      </w:r>
      <w:r w:rsidRPr="00F42633">
        <w:rPr>
          <w:rFonts w:ascii="Cambria" w:hAnsi="Cambria" w:cs="Cambria"/>
          <w:sz w:val="28"/>
          <w:szCs w:val="28"/>
        </w:rPr>
        <w:t>ă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teapt</w:t>
      </w:r>
      <w:r w:rsidRPr="00F42633">
        <w:rPr>
          <w:rFonts w:ascii="Cambria" w:hAnsi="Cambria" w:cs="Cambria"/>
          <w:sz w:val="28"/>
          <w:szCs w:val="28"/>
        </w:rPr>
        <w:t>ă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îl rug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Jobeth. Trebuie mai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vorbesc profesorului McCaulley.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se apropie de ea 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ucit. Ceilal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se grupaser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apropierea deschiz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turii din munte, neput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aud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vorbesc.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N-ar fi trebuit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spun ceea ce am spus,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opti Jobeth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fel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fie auzit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numai de Irish, care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 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ucit. Eu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tiam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erai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camer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dar Calico nu te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zuse.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Unde voia Jobeth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ajung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 De ce nu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ea el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aminteasc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o rug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ciune care s-o protejeze pe Calico?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Calico nu l-a iubit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Judalon,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!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vara asta,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sear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use prea mult, mi-a aruncat numele ei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A fost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ntotdeauna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frumoas</w:t>
      </w:r>
      <w:r w:rsidRPr="00F42633">
        <w:rPr>
          <w:rFonts w:ascii="Cambria" w:hAnsi="Cambria" w:cs="Cambria"/>
          <w:sz w:val="28"/>
          <w:szCs w:val="28"/>
        </w:rPr>
        <w:t>ă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mult mai frumoas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mine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din vina ei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s-a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ritat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nu în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elegea nici acum ce dorea 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spun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Vedea, era evident,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ngrozitor de vinovat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voia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elibereze con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a, dar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Jobeth îi întrerupse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irul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ndurilor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continu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povestirea.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m-am certat cu Judalon, am început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ndesc.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nu venea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mine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Judalon era acas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nu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ntreba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nimic despre el. Curios, nu-i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a, dar nu mi-am dat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seama de asta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eram prea ocupat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copiii.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plec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umilit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capul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Judalon a luat-o,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crezu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plesneasc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inima.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 vrei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zici prin </w:t>
      </w:r>
      <w:r w:rsidRPr="00F42633">
        <w:rPr>
          <w:rFonts w:ascii="Baskerville Old Face" w:hAnsi="Baskerville Old Face" w:cs="Baskerville Old Face"/>
          <w:sz w:val="28"/>
          <w:szCs w:val="28"/>
        </w:rPr>
        <w:t>„</w:t>
      </w:r>
      <w:r w:rsidRPr="00F42633">
        <w:rPr>
          <w:rFonts w:ascii="Baskerville Old Face" w:hAnsi="Baskerville Old Face" w:cs="Bookman Old Style"/>
          <w:sz w:val="28"/>
          <w:szCs w:val="28"/>
        </w:rPr>
        <w:t>a luat-o</w:t>
      </w:r>
      <w:r w:rsidRPr="00F42633">
        <w:rPr>
          <w:rFonts w:ascii="Baskerville Old Face" w:hAnsi="Baskerville Old Face" w:cs="Baskerville Old Face"/>
          <w:sz w:val="28"/>
          <w:szCs w:val="28"/>
        </w:rPr>
        <w:t>”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Jobeth îl privi, apoi se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du cu un pas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napoi,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nfr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 luat-o, a for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at-o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Înghi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cu greutate.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 dezonorat-o, îng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cele din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Vântul îi despletise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rul d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ndu-i oarecum aerul unei nebune, dar asta nu era nimic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compara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ie cu expresia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ngrozit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care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rise pe chipul lui Irish. 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atinse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pentru a-l readuce la realitate.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Multe luni, am încercat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dau toat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vina pe Calico, de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tiam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era victima. Unei femei nu-i place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ul ei a putut comite o asemenea crim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Iat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ceea ce voiam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-i spun.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a plecat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utarea lui Judalon pentru mine, nu m-am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ndoit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asta. Dar acum mi-e fric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 mort, 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stare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eze acolo, 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turi de el,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tepte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ndul ei.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e de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Sunetul care 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tul lui Irish nu avea nimic omenesc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el.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alerge spre intrarea minei.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Opri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i-l! url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Jeb,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rindu-l.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Phillip încerc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pun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piedic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dar rat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;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Irish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evite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rja pe care Christian o ridicase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calea lui, primi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rbie un pumn formidabil care-l 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nti la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ndu-l K.O.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Îmi pare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u, doctore McCaulley,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Jerry frec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degetele.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Arunc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peste el, spuse Christian privindu-l pe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care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zuse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el. Iar tu, tinere,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ncearc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te afli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calea lui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trezeasc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>— Sunt cum nu se poate mai de acord!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Jerry îl acoperi pe McCaulley, apoi se instal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cealalt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parte a focului, departe de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rbatul dobor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Jobeth, sus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Gabe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Ginny, cobor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spre caban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din nou lini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ntrerupt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doar de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uierul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ntului printre crengile umede ale pinilor sau de fâ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itul pe care-l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 fr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nghia derul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ndu-se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ncet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inile lui Christian.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nul fixa silueta lui McCaulley, spun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Irish sem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na teribil de mult cu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 lui, care avea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ntotdeauna ceva de spus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era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ntotdeauna gata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ia la har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   *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mase nemi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privi stupefiat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alunecarea de teren care blocase tunelul. St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pe vine, plimb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fascicolul de lumin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peste tot, centimetru cu centimetru,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o trecere.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Judalon trecuse pe acolo, ea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sise semne doveditoare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Urme de bocanci în noroi, tunelul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rgit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apropie ceva mai mult, deplasându-se cu pruden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pentru a nu disloca tonele de st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examin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obstacolul,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dea seama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era vorba de o surpare nou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sau mai veche. Dar nu ajunse la nicio concluzie. Judalon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sese blocat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spatele enormei bariere care se ridica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ei, sau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cuse cale-ntoars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indice pe perete noua direc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Oftând, se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napoi de-a bu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ilea,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avu destul loc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stea aproape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ne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timpul acestei retrageri dificile,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orice zgomot, orice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oapt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 spiritelor.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Dar nu auzi nimic, în afar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f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itul scos de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nii ei chinui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i. Gura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era uscat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i se acoperise deja de praf.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Puse deoparte lanterna, care lumin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astfel tavanul jos,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scoase plosca plat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potoleasc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setea. D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capul pe spate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bea,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 falia, asem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toare gurii amenin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toare a unui monstru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ngrozitor.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tecu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ncet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na pe marginile ei, apoi aprinse un chibrit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</w:t>
      </w:r>
      <w:r w:rsidRPr="00F42633">
        <w:rPr>
          <w:rFonts w:ascii="Baskerville Old Face" w:hAnsi="Baskerville Old Face" w:cs="Bookman Old Style"/>
          <w:sz w:val="28"/>
          <w:szCs w:val="28"/>
        </w:rPr>
        <w:lastRenderedPageBreak/>
        <w:t xml:space="preserve">l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inu drept. Flac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 se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tremure,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 de a fi stins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un curent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or de aer.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Cu inima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ndu-i nebune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te,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 inspect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intrarea acestui nou tunel. Galeria care se deschidea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ei urca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or. Asta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nsemna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va fi obligat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burt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ajut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ndu-se de coate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nainteze.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verific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echipamentul cu calm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ajust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n-o jeneze, coarda. Nu-i mai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mult de zece metri!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fu gata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renun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e, apoi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repro</w:t>
      </w:r>
      <w:r w:rsidRPr="00F42633">
        <w:rPr>
          <w:rFonts w:ascii="Cambria" w:hAnsi="Cambria" w:cs="Cambria"/>
          <w:sz w:val="28"/>
          <w:szCs w:val="28"/>
        </w:rPr>
        <w:t>şă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fric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toare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intr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repede prin deschiz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mai aib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timp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Fiecare metru câ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tigat reprezenta un 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rat calvar.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Stânca era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cur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hainele ei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sf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pielea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zg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rie. Se sufoca din cauza lipsei de aer, era obligat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imite mersul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arpelui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urmeze curbele tunelului.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ea de parc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monstrul amenin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tor se hot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se s-o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nghit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Un zgomot surd, destul vag la început, ajunse la urechile ei. Nu erau vibra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ci doar un zgomot.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muntele ar fi strivit-o brusc, nici 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i-ar fi dat seama ce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se mi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se sperie,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combat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teama asta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ngrozitoare urm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sfaturile date pe vremuri de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nii mineri. O sudoare rece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acoperi brusc pielea.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stinse lanterna,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puse capul pe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respire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ncet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regulat. Cam greu!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ar fi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cut ceea ce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ndemna inima, ar fi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urle. Important era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se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tonele astea de st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nci, la pere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ii care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nchideau parc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în urma ei. Irish! Mâinile lui, ochii lui, buzele lui care puteau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fie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de dulci dar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crude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tva timp, ceva mai calm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grijulie capul.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cere!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Inima îi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 normal,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ile ei n-o mai asurzeau. Atunci auzi apa,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pic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turi care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deau undeva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ntuneric,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unde.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ncord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auzul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ascult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teva clipe, aprinse lanterna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relu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naintarea, oprindu-se din timp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timp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asculte din nou. Tunelul deveni mai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ngust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trebui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scoat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gentu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de la br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mping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nd-o,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mpreun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coarda care-i mai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sese,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ei. Brusc, aceste lucruri disp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ea auzi zgomotul unei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 cineva? Cine e acolo?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Vocea era slab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dar clar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Calico mai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fu gata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rândul ei. Noroc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pere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Eu sunt,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Auzi un geam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 lung.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Ar fi trebuit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trimit</w:t>
      </w:r>
      <w:r w:rsidRPr="00F42633">
        <w:rPr>
          <w:rFonts w:ascii="Cambria" w:hAnsi="Cambria" w:cs="Cambria"/>
          <w:sz w:val="28"/>
          <w:szCs w:val="28"/>
        </w:rPr>
        <w:t>ă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Ar fi trebuit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-mi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nchipui. Oh, Doamne, sunt un om mort.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te mai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porunci Calico, dar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ea trebuia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lupte din nou împotriva spaimei. Unde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Încerc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examineze gaura la lumina lanternei, dar nu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plafonul unei grote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pere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de st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care se prelingea apa.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partea opus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 cavernei curgea un firi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or de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Aici, jos.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Vocea lui Judalon venea de undeva de jos. Calico îndrept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fascicolul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mpii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acest soi de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, dar nu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 nimic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acesta era prea ad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lumina?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s-o îndrept spre pere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 Spune-mi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va ajunge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tine.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pauz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destul de lung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Judalon scoase un strig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Te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 la vreo cincisprezece metri deasupra mea,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partea st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Raza de lumin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tocmai a trecut pe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capul meu. Mai aproape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cele din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ri, o mas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cenu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ie confund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ndu-se cu roca.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Cum ai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cobori?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Am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zut. E un fel de corni</w:t>
      </w:r>
      <w:r w:rsidRPr="00F42633">
        <w:rPr>
          <w:rFonts w:ascii="Cambria" w:hAnsi="Cambria" w:cs="Cambria"/>
          <w:sz w:val="28"/>
          <w:szCs w:val="28"/>
        </w:rPr>
        <w:t>şă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care coboar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spiral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Urmam acest drum când s-a pr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it. Sunt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nit. Pleac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aici, Calico, salveaz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 generos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a, dintr-odat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Judalon.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tot ce mi-ai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N-am vrut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fac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u, protest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cu o voce slab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Cum de ajunsese discu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ia lor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acest punct? De ce trebuia ca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ntr-un asemenea moment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rbatul pe care-l ura cel mai mult pe lumea asta,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ruia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dorise de mii de ori o moarte atroce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uite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trebuia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salveze,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uite de ura pe care i-o purta,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numele prieteniei care o lega de Jobeth.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Mai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 acolo?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el,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brusc speriat.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Da. Stai lini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tit, las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ndesc.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rerea ta, care este ad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ncimea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ului?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Cinci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zece metri. Poate mai mult.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jos e ud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alunecos.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inu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suflarea.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Ud?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Apa a urcat cu cel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cinci centimetri de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am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zut aici. Am impresia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gaura asta serve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de prea-plin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urc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ar fi luat hamul cu ea!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 unde 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zut pachetul meu? Îl vezi?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 nimic,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afar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lampa ta. Picioarele mele sunt ca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moarte, nu le mai simt.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Îi trebui mai mult de o or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ajung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Extenuat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se 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nti pe jos 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turi de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 e cu picioarele tale?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tiu exact. Nu le simt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spatele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doare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ngrozitor.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Încerca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arate curajos,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prea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murim, morm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Jenat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relile lui, Calico plec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utarea gentu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 fr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nghiei.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le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si, scoase lum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narea, o aprinse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o puse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gaur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perete.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În sfâr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it! 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Judalon. N-ai nimic de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ncare? Mor de foame.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ntorci acas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nci curcan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mpreun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copiii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Judalon nu îndr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zni s-o contrazic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Calico se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ru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inat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asemenea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mprejur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Locul unde se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seau era plin de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Nicio platform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nimic.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adune pietre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ridice fundul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ului. Nu era un pat de puf, dar va fi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car uscat.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Inutil, spuse Judalon uitându-se la ea, eu n-o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ies viu de aici.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ea la fel!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Judalon scoase un strig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prinse de sub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iori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trag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gr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mada de pietre. Calico fu apoi obligat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eze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el, 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 la 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r. Atingera lui o sc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rbea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acum.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mple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termine lum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narea?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folosim lanterna.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aceea,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nem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ntuneric. Dar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sesc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 de asta un mijloc de a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de aici.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ncearc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dormi. 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odihnesc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eu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zile vreau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dorm, dar nu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esc.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permanen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, via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mea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mi defileaz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ochilor. Se zice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asta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mori.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Judalon, taci din 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scot de aici!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Vreau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pare nespus de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pentru ce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i-am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pare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u? Asta-i tot?! Mi-ai distrus via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a, asta ai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nchipui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stau lini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tine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timp ce tu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confesezi, 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eli amarnic.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Mâna ei apucase cu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itul,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dea seama, dar Judalon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observ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gestul.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explic, o implor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el. Jobeth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credea un tip formidabil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urma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torim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eu nu avusesem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femeie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voiam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par un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tor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Vrei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zici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m-ai violat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pari un imbecil?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elege-m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 Mi-era team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rbat are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el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ndria lui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ceea ce avu darul s-o enerveze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mai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 pe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Sunt terminat,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asta. N-o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pot face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dragoste cu ea. Nu-mi mai simt partea de jos a corpului.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Un sentiment vecin cu mila înlocuia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te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ura pe care i-o purta lui Judalon.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vorbi, tonul ei fu aproape blând.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Dormi, Judalon.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ier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Nu-l iertase ea de mult timp,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dea seama?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chiar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acel moment, nu exista pe lumea asta Irish, ca s-o fac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uite pata aceasta care-i murd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rise trecutul?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Trecutul e uitat,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Se sprijini de peretele stâncos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doarm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FE3E00" w:rsidRPr="00F42633" w:rsidRDefault="00FE3E00" w:rsidP="002A2AA1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r w:rsidRPr="00F42633">
        <w:rPr>
          <w:rFonts w:ascii="Baskerville Old Face" w:hAnsi="Baskerville Old Face"/>
          <w:i/>
          <w:noProof/>
          <w:sz w:val="28"/>
        </w:rPr>
        <w:t>Capitolul 10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Spiritele! Se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morm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ntul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lui ei care o chema strig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nd. Vocea lui umplea caverna, rico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de pere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i. Apelul se apropie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ea se trezi tres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rind.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Calico! Calico!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spunde, pentru Bunul Dumnezeu!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Irish! Tu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ti? Dar cum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picioare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ntuneric.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aflu deasupra voastr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Au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ncercat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mpiedice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Era mort de oboseal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durea tot corpul dar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Trebuia s-o scoat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Calico din gaura asta. Ea se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taia fascicolului luminos pe care el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plimba peste tot.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Nu-mi vine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cred! Nu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i-e fric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M-am gândit la tine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asta m-a ajutat.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duse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la inim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Era mai frumos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cea mai nebuneasc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declara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 de dragoste!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realitate îns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Irish se lupta de mai multe ore cu o groaz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indescriptibil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n-ar fi nutrit speran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va descoperi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spatele fiec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rei st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nci care se afla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lui, 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i-ar mai fi continuat drumul.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Cum ai coborât? Nu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simt bine. Exist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corni</w:t>
      </w:r>
      <w:r w:rsidRPr="00F42633">
        <w:rPr>
          <w:rFonts w:ascii="Cambria" w:hAnsi="Cambria" w:cs="Cambria"/>
          <w:sz w:val="28"/>
          <w:szCs w:val="28"/>
        </w:rPr>
        <w:t>şă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care coboar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spiral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aici, dar nu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i-ar suporta greutatea.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L-ai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sit pe Tarrant?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Da. E aici, doarme.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Treze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te-l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Judalon 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nit. Nu poate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mearg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îi explic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scurt situa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de ce, am adus cu mine un colac de frânghie, gândindu-m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mi-ar putea fi de folos. Ascult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aten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legi zdrav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 picioarele lui Judalon, pe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nf</w:t>
      </w:r>
      <w:r w:rsidRPr="00F42633">
        <w:rPr>
          <w:rFonts w:ascii="Cambria" w:hAnsi="Cambria" w:cs="Cambria"/>
          <w:sz w:val="28"/>
          <w:szCs w:val="28"/>
        </w:rPr>
        <w:t>ăş</w:t>
      </w:r>
      <w:r w:rsidRPr="00F42633">
        <w:rPr>
          <w:rFonts w:ascii="Baskerville Old Face" w:hAnsi="Baskerville Old Face" w:cs="Bookman Old Style"/>
          <w:sz w:val="28"/>
          <w:szCs w:val="28"/>
        </w:rPr>
        <w:t>ori restul fr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nghiei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jurul corpului. E cel mai bun mijloc pentru a evita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ocurile. Tu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urci singur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Da. Dar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ndu-l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a, nu risc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 s</w:t>
      </w:r>
      <w:r w:rsidRPr="00F42633">
        <w:rPr>
          <w:rFonts w:ascii="Cambria" w:hAnsi="Cambria" w:cs="Cambria"/>
          <w:sz w:val="28"/>
          <w:szCs w:val="28"/>
        </w:rPr>
        <w:t>ă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îi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spunse chiar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 ca 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termine fraza.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E singura lui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aceasta, nu mai vorbir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propozi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ii scurte, un sfat acum, un ordin mai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ncolo,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ndu-l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mping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ndu-l pe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Judalon pân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locul unde se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sea Irish.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parcurg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tunelul str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mt, Calico se plas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Irish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trag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mpreun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insensibili la urletele de durere pe care le scotea bietul om.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el le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cele din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surprinse rugându-se. Cel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 acum nu va mai suferi un timp.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astfel pe Judalon ore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ntregi. Fiecare gest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sine era o suferin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incredibil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unele momente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avea impresia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dedubleaz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vede cu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ncetinitorul ca la cinema. Un film de co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mar care nu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mai termine!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tot acest timp Calico nu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nceta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tot felul de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ri. Cum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povesteasc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lui Irish lucrurile pe care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ncercase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ta timp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le uite? O s-o mai vrea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aceea?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   *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iviser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zorii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 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uci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i, acoperi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de noroi, extenua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 Aerul proasp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t, venit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cel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tut pe care-l inspiraser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greu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runtaiele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ntului, le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bine. La intrarea minei se aflau o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ime de oameni: vecini, oameni din sat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de prin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mprejurimi. Li se puser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turi pe umeri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condu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foc unde li se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bea cafea fierbinte.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eriful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era acolo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mpreun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reporterul unei gazete locale.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Judalon fu imediat transportat la spitalul unde Jobeth 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scuse chiar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acea noapte.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eriful le puse multe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ri, reporterul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 fotografii </w:t>
      </w:r>
      <w:r w:rsidRPr="00F42633">
        <w:rPr>
          <w:rFonts w:ascii="Baskerville Old Face" w:hAnsi="Baskerville Old Face" w:cs="Baskerville Old Face"/>
          <w:sz w:val="28"/>
          <w:szCs w:val="28"/>
        </w:rPr>
        <w:t>„</w:t>
      </w:r>
      <w:r w:rsidRPr="00F42633">
        <w:rPr>
          <w:rFonts w:ascii="Baskerville Old Face" w:hAnsi="Baskerville Old Face" w:cs="Bookman Old Style"/>
          <w:sz w:val="28"/>
          <w:szCs w:val="28"/>
        </w:rPr>
        <w:t>salvatorilor</w:t>
      </w:r>
      <w:r w:rsidRPr="00F42633">
        <w:rPr>
          <w:rFonts w:ascii="Baskerville Old Face" w:hAnsi="Baskerville Old Face" w:cs="Baskerville Old Face"/>
          <w:sz w:val="28"/>
          <w:szCs w:val="28"/>
        </w:rPr>
        <w:t>”</w:t>
      </w:r>
      <w:r w:rsidRPr="00F42633">
        <w:rPr>
          <w:rFonts w:ascii="Baskerville Old Face" w:hAnsi="Baskerville Old Face" w:cs="Bookman Old Style"/>
          <w:sz w:val="28"/>
          <w:szCs w:val="28"/>
        </w:rPr>
        <w:t>. Tot acest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 era oarecum ireal,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lini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tea din 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Winnie se apropie de Calico,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ezat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foc, sau mai degrab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M-am rugat Domnului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cru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El m-a ascultat,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spuse ea,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ntoarc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spre Irish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adauge: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pentru tine m-am rugat.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Îi adun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apoi pe copiii lui Judalon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ndep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fiind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nlocuit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imediat de Jerry care schimb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optite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teva cuvinte cu Irish, înainte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 se adreseze lui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dori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n, dar Marcovici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ntreab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probabil ce s-a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mplat cu ma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ina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iei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aplec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mbind spre urechea ei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i-i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Winnie e cea care va preg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ti bucatele pentru nunt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invit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nu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ea puterea nici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mbeasc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nici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psund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Ce nunt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?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roti privirea obosit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spre locul care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sese acum pustiu.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se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ndise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imea, era lini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ntr-un col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, Jeb str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ngea echipamentele, rul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coarda cu un gest mecanic. Christian, care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tuse ceva mai deoparte,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chiop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direc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 ei ajutat de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rje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nti de cealalt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parte a focului,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apropierea unei st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nci de care se sprijini.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observ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bunicul ei nu-l 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pa din ochi pe Irish.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Acesta, mort de oboseal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cu mintea aiurea,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ochii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i,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ezat ceva mai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ncolo, sprijinit de trunchiul unui copac pr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Mama ta era frumoasa 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ie McCaulley, spuse pe nea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teptate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Christian nu mai putuse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Irish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salvase nepoata.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Frumoasa 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ie McCaulley, repet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stupefiat. Nu, era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Rose. Mama mea se numea Rose!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spunea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ntotdeauna frumoasa Rose.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Dar despre cine vorbe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Bunicule, nu glumi cu lucrurile astea. Ar fi o cruzime din partea 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Cu ochii lui de un albastru decolorat, Christian îl fixa pe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Asta e misiunea mea, spuse el cu simplitate.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Misiunea ta, misiunea ta! Am obosit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tot aud asta.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îi impuse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cerea printr-un gest al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inii.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teapt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ascult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 ce are de zis.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Cum de acest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n, care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ia la mii de ani lumin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stilul lui de via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, putea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cunoasc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l? Era pur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simplu imposibil.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De unde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 asta?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Am împ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it aceea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celul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 timp de opt ani.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ace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ani de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teptare! Irish deveni livid. Când vorbi, abia reu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articuleze cuvintele.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celul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 Vrei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vorbe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 despre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nchisoare?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Într-o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 orfelinatul, auzi din nou vocea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Surorii Antonia zicând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nu poate fi adoptat. Evident, era fiul unui ocna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, un rebut al societ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ii.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fond,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tiuse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ntotdeauna asta. Dar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acest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ie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McCaulley!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Am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tiut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fiul lui Drew, din secunda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te-am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zut, relu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nul. Asta mi-a cauzat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ocul. Am crezut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Drew, care a revenit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chinuiasc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mun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no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tri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ntâmpl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lucruri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mai ciudate.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Drew? Care Drew?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Privirea lui Christian deveni aproape transparent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eu l-am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sat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moar</w:t>
      </w:r>
      <w:r w:rsidRPr="00F42633">
        <w:rPr>
          <w:rFonts w:ascii="Cambria" w:hAnsi="Cambria" w:cs="Cambria"/>
          <w:sz w:val="28"/>
          <w:szCs w:val="28"/>
        </w:rPr>
        <w:t>ă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Pentru prima 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rostise cu voce tare ceea ce-l tortura de treizeci de ani.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deschise gura, dar niciun sunet nu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din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Calico, gândindu-se la toate mesajele care-i jalonaser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existen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 seama de durerea pe care o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ea Irish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tor speran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 spulberate,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ntoarse spre bunicul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De unde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 vorba de Irish, bunicule? Cum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 asta precis?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Închisoarea face lucruri ciudate oamenilor,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 parc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ag</w:t>
      </w:r>
      <w:r w:rsidRPr="00F42633">
        <w:rPr>
          <w:rFonts w:ascii="Cambria" w:hAnsi="Cambria" w:cs="Cambria"/>
          <w:sz w:val="28"/>
          <w:szCs w:val="28"/>
        </w:rPr>
        <w:t>ăţ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at de buzele lui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Calico nu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zni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mpiedice pe bunicul 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continue.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Eram în închisoare de doisprezece ani când a venit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Drew. Era,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zicem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diferit. Era un om din Nord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nu avea obiceiurile noastre.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ea cu ceilal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tot ce avea. Ce era al lui era al tuturor. Dar el credea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noi suntem la fel de genero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oamenii nu sunt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nchisoare. Ei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streaz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 grij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posed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Drew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dea dar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lua.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avea nevoie de o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igar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de o bucat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pun, se servea singur.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Îmi amintesc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zi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Jeb îmi trimisese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din tutunul lui preferat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Când m-am întors în celul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nici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tutun! Drew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terminase. N-am zis nimic, dar parc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mi-a stat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gât. Lucrurile cele mai mici cap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propor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gigantice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la pu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mase un moment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nditor, apoi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continu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povestirea.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rziu, a avut loc o ceart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ntre un nou-venit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unul din cei vechi. Drew s-a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gat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ntre ei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 încasat o lovitur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cu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it. Una din acele arme pe care pu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ii le lucreaz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dintr-o lingur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S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ngera de moarte.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 putut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salvez dar n-am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cut nimic.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purtam pic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pentru tutunul pe care mi-l luase. N-am putut uita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acest lucru! Am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 un jur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salvez vie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ce am refuzat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le dau licen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de doctor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ar fi vrut ca aceast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confesiune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nceteze. Nu pentru el, care dorea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afle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mai multe, dar pentru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nul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sufere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ngrozitor. Nu se putu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împiedica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ntrebe: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 unde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fi sigur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Drew este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 meu?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În închisoare oamenii 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iesc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fiecare zi trecutul,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au un viitor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lor. O cuno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team pe 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ie la fel de bine ca pe Lucy a mea. Ea avea un fiu, la fel ca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Lucy a mea,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 murit la fel ca ea. Moartea ei l-a dat peste cap pe Drew. Nu avea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nou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sprezece ani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lnise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lui nici nu vruseser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aud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vorbindu-se despre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torie.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moartea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lui lui, a scos din banc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banii acestuia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i-a donat unei institu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religioase pentru ca surorile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ocupe de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iatul lor.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Cincisprezece mii de dolari, o avere pe vremea aceea. Pe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 disp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rut, nu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 de a le spune surorilor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iatul lui nu trebuia dat spre adoptare.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ntr-o bun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zi, 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ugase el, va reveni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ia.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 fel de om era Drew? De ce a fost întemni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at?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Pentru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 desp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it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rbat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femeie care se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teau la Albany.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nul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mbi cu triste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Drew era marcat de destin. Închisoarea, moartea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toate astea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era pacifist. De aceea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fusese poreclit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„Popa”. În înc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ierarea respectiv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rbatul 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zut peste un 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ru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care l-a 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puns. Era fiul unui judec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tor de acolo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Drew a fost condamnat la închisoare pe via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scoase pipa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oft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Era într-adev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 un tip curajos.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Un tip curajos! Irish va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stra aceste cuvinte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inima lui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sf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itul zilelor sale. Sim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 se umezesc ochii.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Christian se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sprijini greoi de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rjele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Misiunea mea a fost îndeplinit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spuse el cu simplitate.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Asta nu va face ca gre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elile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fie iertate, dar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se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ndul lui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i-i cuprinse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inile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ntr-ale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Mi-ai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ruit un lucru pe care l-am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teptat toat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via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a. Un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cini!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nului i se umplur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ochii de lacrimi.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Când Dumnezeu îmi va num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catele, poate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asta va conta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Îl fix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ndelung pe Irish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un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mbet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 se deseneze pe buze.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 leit Drew. Ce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oc am avut prima oar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te-am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zut!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Strânse de mai multe ori mâna lui Irish într-a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Sunt fericit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locuie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pe St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nca Vorbitoare.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ai nevoie, po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chema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instaleze electricitate.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Inutil. Am un grup electrogen.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Îmi pare nespus de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 pentru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Christian.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i-a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putea reda via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a,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face-o.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cut-o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in,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im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Irish tulburat. E un prezent pe care-l voi îndr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gi toat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via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mea.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gata, Christian?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Era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nul Jeb. El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ntoarse spre Calico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puse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pe 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rul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Îl duc la mine pe bunicul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u.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ine mergem la Atlanta.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Jerry Bass ne-a dat adresa unui ortoped care-i va confec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iona 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minte cu care va putea merge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rje. Doar un baston, a zis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Când cei doi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ndep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rtar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privi pe Irish.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Trebuia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vorbeasc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mesaje?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mesaje, repet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Avea atâtea lucruri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spun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explice. Dar cu ce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 Momentul era oare bine ales?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Am chef de o baie cald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Vii?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du din cap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privi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jurul lui, realiz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abia acum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singuri.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nse mai bine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tura de pe umeri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rare,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coboare panta cu un pas 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sat. Irish o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cu ochii 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inti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nt. Am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ndoi erau epuiza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i, incapabili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Brusc, Irish scoase un strig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Calico!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Cum de nu se gândise mai devreme la asta?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tres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ntoarse. Irish dansa pe loc, cu ochii 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lucitori.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 s-a întâmplat? întreb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alarmat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Ce nu 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regul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Din contr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, totul 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regul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! Nu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elegi?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mi cunosc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sf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it familia! Nu numai pe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 meu, ci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ntreaga mea familie!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asta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 m-am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nsurat cu Belle.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Probabil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nnebunise!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 vrei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spui cu asta?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Drew era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 meu. El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Amos,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 lui Belle, erau veri primari, fiii a doi fra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 Slujba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lui meu a luat-o atunci Amos la banc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Sunt sigur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ncercat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-l 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 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 meu,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fie obligat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-mi dea partea mea de mo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tenire. Amos s-a folosit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cum a vrut el de averea familiei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nu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ine deloc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afle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ce mod.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cu, reflect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teva clipe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lovi cu palma peste frunte.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n-a furat din averea familiei?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Î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dai seama de scandal? Pentru un bancher era mai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ru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inos un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 ho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un 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 ocna</w:t>
      </w:r>
      <w:r w:rsidRPr="00F42633">
        <w:rPr>
          <w:rFonts w:ascii="Cambria" w:hAnsi="Cambria" w:cs="Cambria"/>
          <w:sz w:val="28"/>
          <w:szCs w:val="28"/>
        </w:rPr>
        <w:t>ş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ce nu e de acord cu divor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ul nostru.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 acest fel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poate controla mai bine.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Îmi vine greu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resc. Ce vrei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Mai multe ca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divor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ez! Acum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am la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Am dreptul la partea mea de mo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tenire, nu-i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a? O voi ceda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schimbul divor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ului!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Ajunseser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caban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Calico deschise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intr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Nu-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descle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tase din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de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 Irish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dezv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luise inten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iile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 Pentru mine, pentru noi?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Pentru tine sunt.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Ochii ei cenu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ii exprimau toat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triste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ea lumii.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sunt cea pe care o crezi, Irish.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Începu nervoas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baia. Irish o privi un moment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cere, apoi 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ndrept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spre u</w:t>
      </w:r>
      <w:r w:rsidRPr="00F42633">
        <w:rPr>
          <w:rFonts w:ascii="Cambria" w:hAnsi="Cambria" w:cs="Cambria"/>
          <w:sz w:val="28"/>
          <w:szCs w:val="28"/>
        </w:rPr>
        <w:t>şă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Vreau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-i telefonez imediat avocatului meu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i,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ntorc,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 de vorb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avem nimic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ne spunem.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Judalon! Cum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rturiseasc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Dimpotriv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cred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avem o mul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ime de lucruri de discutat.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Sunt convins chiar.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nu-i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spunse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în fug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 Trebuia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vorbeasc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imediat cu mama ei.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Stând pe vine lâng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morm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vorbi mult timp, foarte repede, ca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cum se gr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bea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sar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peste vreun 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nunt important. Cu coada ochiului,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 pe Irish care intra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dure.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El e, îi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mamei sale.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Mai târziu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 o baie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adormi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patul ei de puf, cu sufletul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mp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cat.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</w:t>
      </w:r>
    </w:p>
    <w:p w:rsidR="00F47D6B" w:rsidRPr="00F42633" w:rsidRDefault="00F47D6B" w:rsidP="002A2AA1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F42633">
        <w:rPr>
          <w:rFonts w:ascii="Baskerville Old Face" w:hAnsi="Baskerville Old Face" w:cs="Bookman Old Style"/>
          <w:b/>
          <w:color w:val="000000"/>
          <w:sz w:val="28"/>
          <w:szCs w:val="28"/>
        </w:rPr>
        <w:t>*   *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Se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cuse amiaz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Calico deschise ochii. Irish 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picioare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pat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privea z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mbind.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Credeam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dormi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Judecata de Apoi.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ghemui sub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trase cear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aful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sub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eu am crezut acela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lucru despre tine. Te afli aici de mult timp?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 ieri, de când m-am întors. Mi-am petrecut noaptea pe canapea.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 sâmb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? Am dormit dou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zeci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patru de ore!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Ca un bebelu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îl întreb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imediat: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Bunicul s-a întors?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Nu. Winnie mi-a spus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Jeb vor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ne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la Atlanta. Au uitat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 weekend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magazinele sunt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nchise.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Am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mas numai noi doi pe munte.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nu-i putu sus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ine privirea.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Se simte cumva un miros de cafea?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Te servesc imediat, spuse Irish retr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ndu-se,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elesese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dorea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singur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se repezi la oglind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se piept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repede, netezindu-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cu palma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de noapte din flanel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care-i ajungea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glezne.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te mai face frumoas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spuse Irish reap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cu o tav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ini,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deja.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ca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era team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va obi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nui cu complimentele 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L-am sunat pe viitorul meu fost socru de acas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la Jeb,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comunic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Irish. Cred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nici acum nu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i-a revenit din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Izbucni apoi în râs.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tiu acum ce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nseamn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o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cere de moarte!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tii c</w:t>
      </w:r>
      <w:r w:rsidRPr="00F42633">
        <w:rPr>
          <w:rFonts w:ascii="Cambria" w:hAnsi="Cambria" w:cs="Cambria"/>
          <w:sz w:val="28"/>
          <w:szCs w:val="28"/>
        </w:rPr>
        <w:t>ă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Jobeth a 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scut o fat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Judalon 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ghips din cap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-n picioare. Va fi obligat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stea lini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tit un timp.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Faptul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pomenise numele lui Judalon îi reaminti accidentul, plecarea lui Calico, tunelul îngust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ntunecos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care se lansase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utarea ei.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l trecu un fior.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Va trebui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 obi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nuie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mai cobor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Calico.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N-a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putea suporta ideea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so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ia mea este prizoniera muntelui.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munca mea!?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Apoi realiz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brusc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duse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la inim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 ai spus?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cobor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ri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min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repet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pe un ton ferm. Ar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nsemna prea multe griji pentru mine.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vezi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ncetare pe unde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ti, pe jum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tate mort de team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te-a strivit muntele?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Sosise momentul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vorbeasc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. Mai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ncolo, n-o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aib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curajul.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Când am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cut dragoste, n-ai remarcat nimic?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ntreb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nro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indu-se.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Întrebarea îl surprinse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privi o clip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ironic.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Am remarcat totul. Cunosc fiecare centimetru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trat al trupului 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u. Ai o mic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cicatrice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apropiere de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asta voiam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spun.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Irish zâmbi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nghi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o gur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cafea.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Ce ar fi trebuit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remarc?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n-ai fost primul!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Mi-am dat seama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virgin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asta faci aluzie. Dar în acela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timp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naiv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at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de inocent</w:t>
      </w:r>
      <w:r w:rsidRPr="00F42633">
        <w:rPr>
          <w:rFonts w:ascii="Cambria" w:hAnsi="Cambria" w:cs="Cambria"/>
          <w:sz w:val="28"/>
          <w:szCs w:val="28"/>
        </w:rPr>
        <w:t>ă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Pe de alt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parte, trebuie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recunosc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nve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repede.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cur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 vei fi expert</w:t>
      </w:r>
      <w:r w:rsidRPr="00F42633">
        <w:rPr>
          <w:rFonts w:ascii="Cambria" w:hAnsi="Cambria" w:cs="Cambria"/>
          <w:sz w:val="28"/>
          <w:szCs w:val="28"/>
        </w:rPr>
        <w:t>ă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Lui Calico nu-i venea îns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deloc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Dar ai afirmat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vrei o nevast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ocazie, cum a fost Belle!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puse jos cea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o lu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Dar nu are nicio leg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tur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!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tiu ce 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i-a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cut Judalon.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tiu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te-a violat.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mi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nchipui 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ai suferit. 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n-ar fi fost deja pe jum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tate mort, cred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m-a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 ocupat pu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 de el. Cu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inile goale!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Îi mângâie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or fa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a, dar 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re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inu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ndi la rece.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Irish, 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sigur? Cu adev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rat sigur?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El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alunece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a de noapte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i-i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rut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umerii, s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nii, gura lui devenind din ce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 ce mai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ndr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znea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Vreau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trezesc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tine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toate dimine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ile vie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mele. Vreau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mor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naintea ta ca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trebuiasc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 singur,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tine.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Dar ai spus totu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vrei o femeie </w:t>
      </w:r>
      <w:r w:rsidRPr="00F42633">
        <w:rPr>
          <w:rFonts w:ascii="Baskerville Old Face" w:hAnsi="Baskerville Old Face" w:cs="Baskerville Old Face"/>
          <w:sz w:val="28"/>
          <w:szCs w:val="28"/>
        </w:rPr>
        <w:t>„</w:t>
      </w:r>
      <w:r w:rsidRPr="00F42633">
        <w:rPr>
          <w:rFonts w:ascii="Baskerville Old Face" w:hAnsi="Baskerville Old Face" w:cs="Bookman Old Style"/>
          <w:sz w:val="28"/>
          <w:szCs w:val="28"/>
        </w:rPr>
        <w:t>la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na a doua</w:t>
      </w:r>
      <w:r w:rsidRPr="00F42633">
        <w:rPr>
          <w:rFonts w:ascii="Baskerville Old Face" w:hAnsi="Baskerville Old Face" w:cs="Baskerville Old Face"/>
          <w:sz w:val="28"/>
          <w:szCs w:val="28"/>
        </w:rPr>
        <w:t>”</w:t>
      </w:r>
      <w:r w:rsidRPr="00F42633">
        <w:rPr>
          <w:rFonts w:ascii="Baskerville Old Face" w:hAnsi="Baskerville Old Face" w:cs="Bookman Old Style"/>
          <w:sz w:val="28"/>
          <w:szCs w:val="28"/>
        </w:rPr>
        <w:t>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Trebuia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vorbeasc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acum,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nainte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uite totul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 lui!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Irish se pref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n-a auzit-o. Pentru el problema era deja rezolvat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mult timp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De fapt,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iube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Din tot sufletul, din toat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fiin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a mea!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n-am fost iubit,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el. Poate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rin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ii mei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iubeau, dar ei sunt mor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i. Faptul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tu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iube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ti, Calico, va face din tine prima mea femeie. Dar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te ui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i niciodat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un b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rbat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 cum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prive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ti acum pe mine, fiindc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muri.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Gelos? Deja?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nu sunt prea mult, e un compliment, nu-i a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a?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Calico izbucni în râs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el o ridic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 pentru a o duce p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la pat. Se lungir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unul 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cel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lalt, str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ndu-se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bra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Nu mi-ai spus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iube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ti,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i repro</w:t>
      </w:r>
      <w:r w:rsidRPr="00F42633">
        <w:rPr>
          <w:rFonts w:ascii="Cambria" w:hAnsi="Cambria" w:cs="Cambria"/>
          <w:sz w:val="28"/>
          <w:szCs w:val="28"/>
        </w:rPr>
        <w:t>şă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 cu o voce bl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Iubesc totul la tine! Aici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aici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scoase un geam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 de voluptate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nchise pe jum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tate ochii.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timpul minutelor urm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toare, 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mai 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, 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ndu-se prad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pl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cerii pe care i-o procurau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ierile experte ale lui Irish.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Irish, Irish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vreau un copil de la tine!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Mâine,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opti el.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izbucni în râs.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Copiii nu se fac la comand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 protest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ea. Irish! Ascult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-m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!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— Asta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fac.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Mincinosule! Spune-mi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vrei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faci un copil cu mine.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Vreau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fac un copil cu tine, repet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el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nceteze s-o m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ng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ie,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nd-o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se simt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nnebunit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de dorin</w:t>
      </w:r>
      <w:r w:rsidRPr="00F42633">
        <w:rPr>
          <w:rFonts w:ascii="Cambria" w:hAnsi="Cambria" w:cs="Cambria"/>
          <w:sz w:val="28"/>
          <w:szCs w:val="28"/>
        </w:rPr>
        <w:t>ţă</w:t>
      </w:r>
      <w:r w:rsidRPr="00F42633">
        <w:rPr>
          <w:rFonts w:ascii="Baskerville Old Face" w:hAnsi="Baskerville Old Face" w:cs="Bookman Old Style"/>
          <w:sz w:val="28"/>
          <w:szCs w:val="28"/>
        </w:rPr>
        <w:t>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Dar nu m-ai cerut înc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torie.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— O s-o fac</w:t>
      </w:r>
      <w:r w:rsidR="00EE122E" w:rsidRPr="00F42633">
        <w:rPr>
          <w:rFonts w:ascii="Baskerville Old Face" w:hAnsi="Baskerville Old Face" w:cs="Bookman Old Style"/>
          <w:sz w:val="28"/>
          <w:szCs w:val="28"/>
        </w:rPr>
        <w:t>...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într-un moment.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Dar nu-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cu cererea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 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torie dec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t dup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mult timp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i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Calico îi 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spunse mult mai t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rziu.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>Afar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str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lucea soarele. Un v</w:t>
      </w:r>
      <w:r w:rsidRPr="00F42633">
        <w:rPr>
          <w:rFonts w:ascii="Baskerville Old Face" w:hAnsi="Baskerville Old Face" w:cs="Baskerville Old Face"/>
          <w:sz w:val="28"/>
          <w:szCs w:val="28"/>
        </w:rPr>
        <w:t>â</w:t>
      </w:r>
      <w:r w:rsidRPr="00F42633">
        <w:rPr>
          <w:rFonts w:ascii="Baskerville Old Face" w:hAnsi="Baskerville Old Face" w:cs="Bookman Old Style"/>
          <w:sz w:val="28"/>
          <w:szCs w:val="28"/>
        </w:rPr>
        <w:t>nt u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or f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>cea s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fo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>neasc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 frunzele arborilor. Cu ochii pe jum</w:t>
      </w:r>
      <w:r w:rsidRPr="00F42633">
        <w:rPr>
          <w:rFonts w:ascii="Cambria" w:hAnsi="Cambria" w:cs="Cambria"/>
          <w:sz w:val="28"/>
          <w:szCs w:val="28"/>
        </w:rPr>
        <w:t>ă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tate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nchi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i, Calico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l auzi </w:t>
      </w:r>
      <w:r w:rsidRPr="00F42633">
        <w:rPr>
          <w:rFonts w:ascii="Cambria" w:hAnsi="Cambria" w:cs="Cambria"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F42633">
        <w:rPr>
          <w:rFonts w:ascii="Baskerville Old Face" w:hAnsi="Baskerville Old Face" w:cs="Baskerville Old Face"/>
          <w:sz w:val="28"/>
          <w:szCs w:val="28"/>
        </w:rPr>
        <w:t>î</w:t>
      </w:r>
      <w:r w:rsidRPr="00F42633">
        <w:rPr>
          <w:rFonts w:ascii="Baskerville Old Face" w:hAnsi="Baskerville Old Face" w:cs="Bookman Old Style"/>
          <w:sz w:val="28"/>
          <w:szCs w:val="28"/>
        </w:rPr>
        <w:t>n</w:t>
      </w:r>
      <w:r w:rsidRPr="00F42633">
        <w:rPr>
          <w:rFonts w:ascii="Cambria" w:hAnsi="Cambria" w:cs="Cambria"/>
          <w:sz w:val="28"/>
          <w:szCs w:val="28"/>
        </w:rPr>
        <w:t>ţ</w:t>
      </w:r>
      <w:r w:rsidRPr="00F42633">
        <w:rPr>
          <w:rFonts w:ascii="Baskerville Old Face" w:hAnsi="Baskerville Old Face" w:cs="Bookman Old Style"/>
          <w:sz w:val="28"/>
          <w:szCs w:val="28"/>
        </w:rPr>
        <w:t>elese mesajul pe care-l aducea. Spiritele muntelui le binecuvântau unirea.</w:t>
      </w:r>
    </w:p>
    <w:p w:rsidR="00C35FC9" w:rsidRPr="00F42633" w:rsidRDefault="00C35FC9" w:rsidP="002A2AA1">
      <w:pPr>
        <w:widowControl w:val="0"/>
        <w:autoSpaceDE w:val="0"/>
        <w:autoSpaceDN w:val="0"/>
        <w:adjustRightInd w:val="0"/>
        <w:spacing w:after="0"/>
        <w:ind w:firstLine="282"/>
        <w:jc w:val="center"/>
        <w:rPr>
          <w:rFonts w:ascii="Baskerville Old Face" w:hAnsi="Baskerville Old Face" w:cs="Bookman Old Style"/>
          <w:i/>
          <w:sz w:val="28"/>
          <w:szCs w:val="28"/>
        </w:rPr>
      </w:pPr>
      <w:r w:rsidRPr="00F42633">
        <w:rPr>
          <w:rFonts w:ascii="Baskerville Old Face" w:hAnsi="Baskerville Old Face" w:cs="Bookman Old Style"/>
          <w:i/>
          <w:sz w:val="28"/>
          <w:szCs w:val="28"/>
        </w:rPr>
        <w:t>Sfâr</w:t>
      </w:r>
      <w:r w:rsidRPr="00F42633">
        <w:rPr>
          <w:rFonts w:ascii="Cambria" w:hAnsi="Cambria" w:cs="Cambria"/>
          <w:i/>
          <w:sz w:val="28"/>
          <w:szCs w:val="28"/>
        </w:rPr>
        <w:t>ş</w:t>
      </w:r>
      <w:r w:rsidRPr="00F42633">
        <w:rPr>
          <w:rFonts w:ascii="Baskerville Old Face" w:hAnsi="Baskerville Old Face" w:cs="Bookman Old Style"/>
          <w:i/>
          <w:sz w:val="28"/>
          <w:szCs w:val="28"/>
        </w:rPr>
        <w:t>it</w:t>
      </w:r>
    </w:p>
    <w:p w:rsidR="00C35FC9" w:rsidRPr="00F42633" w:rsidRDefault="002A2AA1" w:rsidP="002A2AA1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F42633">
        <w:rPr>
          <w:rFonts w:ascii="Baskerville Old Face" w:hAnsi="Baskerville Old Face" w:cs="Bookman Old Style"/>
          <w:sz w:val="28"/>
          <w:szCs w:val="28"/>
        </w:rPr>
        <w:t xml:space="preserve"> </w:t>
      </w:r>
      <w:bookmarkEnd w:id="0"/>
    </w:p>
    <w:sectPr w:rsidR="00C35FC9" w:rsidRPr="00F42633" w:rsidSect="002A2AA1">
      <w:headerReference w:type="even" r:id="rId8"/>
      <w:headerReference w:type="first" r:id="rId9"/>
      <w:pgSz w:w="8392" w:h="11907" w:code="11"/>
      <w:pgMar w:top="284" w:right="284" w:bottom="284" w:left="28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E4F" w:rsidRDefault="00CC5E4F" w:rsidP="00F82A09">
      <w:r>
        <w:separator/>
      </w:r>
    </w:p>
    <w:p w:rsidR="00CC5E4F" w:rsidRDefault="00CC5E4F"/>
  </w:endnote>
  <w:endnote w:type="continuationSeparator" w:id="0">
    <w:p w:rsidR="00CC5E4F" w:rsidRDefault="00CC5E4F" w:rsidP="00F82A09">
      <w:r>
        <w:continuationSeparator/>
      </w:r>
    </w:p>
    <w:p w:rsidR="00CC5E4F" w:rsidRDefault="00CC5E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Palatino Linotype">
    <w:charset w:val="00"/>
    <w:family w:val="roman"/>
    <w:pitch w:val="variable"/>
    <w:sig w:usb0="E0000287" w:usb1="40000013" w:usb2="00000000" w:usb3="00000000" w:csb0="0000019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E4F" w:rsidRDefault="00CC5E4F" w:rsidP="00F82A09">
      <w:r>
        <w:separator/>
      </w:r>
    </w:p>
    <w:p w:rsidR="00CC5E4F" w:rsidRDefault="00CC5E4F"/>
  </w:footnote>
  <w:footnote w:type="continuationSeparator" w:id="0">
    <w:p w:rsidR="00CC5E4F" w:rsidRDefault="00CC5E4F" w:rsidP="00F82A09">
      <w:r>
        <w:continuationSeparator/>
      </w:r>
    </w:p>
    <w:p w:rsidR="00CC5E4F" w:rsidRDefault="00CC5E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CE9" w:rsidRPr="00F550A5" w:rsidRDefault="00651CE9" w:rsidP="00F550A5">
    <w:pPr>
      <w:pStyle w:val="Header"/>
      <w:rPr>
        <w:lang w:val="en-US"/>
      </w:rPr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CE9" w:rsidRPr="00C47D32" w:rsidRDefault="00651CE9" w:rsidP="00C47D32">
    <w:r w:rsidRPr="00C47D32">
      <w:t>ÎNTOARCERE LA SHANGRI-LA</w:t>
    </w:r>
  </w:p>
  <w:p w:rsidR="00651CE9" w:rsidRPr="00C47D32" w:rsidRDefault="008F16B8" w:rsidP="00C47D32">
    <w:r w:rsidRPr="00C47D32">
      <w:fldChar w:fldCharType="begin"/>
    </w:r>
    <w:r w:rsidR="00651CE9" w:rsidRPr="00C47D32">
      <w:instrText xml:space="preserve"> PAGE \* MERGEFORMAT </w:instrText>
    </w:r>
    <w:r w:rsidRPr="00C47D32">
      <w:fldChar w:fldCharType="separate"/>
    </w:r>
    <w:r w:rsidR="00651CE9">
      <w:rPr>
        <w:noProof/>
      </w:rPr>
      <w:t>251</w:t>
    </w:r>
    <w:r w:rsidRPr="00C47D32">
      <w:fldChar w:fldCharType="end"/>
    </w:r>
  </w:p>
  <w:p w:rsidR="00651CE9" w:rsidRPr="00C47D32" w:rsidRDefault="00651CE9" w:rsidP="00C47D3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E2E430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E0E035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BD45E8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55A5A2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CD087D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A8606F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7ACEE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CEE6C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3D4AA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CDCB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9D7E6E04"/>
    <w:lvl w:ilvl="0">
      <w:numFmt w:val="bullet"/>
      <w:lvlText w:val="*"/>
      <w:lvlJc w:val="left"/>
    </w:lvl>
  </w:abstractNum>
  <w:abstractNum w:abstractNumId="11" w15:restartNumberingAfterBreak="0">
    <w:nsid w:val="06D83A55"/>
    <w:multiLevelType w:val="multilevel"/>
    <w:tmpl w:val="04090023"/>
    <w:styleLink w:val="ArticleSection"/>
    <w:lvl w:ilvl="0">
      <w:start w:val="1"/>
      <w:numFmt w:val="upperRoman"/>
      <w:lvlText w:val="Articol %1."/>
      <w:lvlJc w:val="left"/>
      <w:pPr>
        <w:ind w:left="0" w:firstLine="0"/>
      </w:pPr>
      <w:rPr>
        <w:rFonts w:ascii="Bookman Old Style" w:eastAsia="SimSun" w:hAnsi="Bookman Old Style"/>
        <w:sz w:val="24"/>
        <w:szCs w:val="24"/>
        <w:lang w:val="ro-RO" w:eastAsia="zh-CN" w:bidi="ar-SA"/>
      </w:rPr>
    </w:lvl>
    <w:lvl w:ilvl="1">
      <w:start w:val="1"/>
      <w:numFmt w:val="decimalZero"/>
      <w:isLgl/>
      <w:lvlText w:val="Secțiune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2" w15:restartNumberingAfterBreak="0">
    <w:nsid w:val="1D7D6FF7"/>
    <w:multiLevelType w:val="hybridMultilevel"/>
    <w:tmpl w:val="F0CEBAE4"/>
    <w:lvl w:ilvl="0" w:tplc="4FFA855E">
      <w:numFmt w:val="bullet"/>
      <w:lvlText w:val=""/>
      <w:lvlJc w:val="left"/>
      <w:pPr>
        <w:ind w:left="644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38AB28BB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Bookman Old Style" w:eastAsia="SimSun" w:hAnsi="Bookman Old Style"/>
        <w:sz w:val="24"/>
        <w:szCs w:val="24"/>
        <w:lang w:val="ro-RO" w:eastAsia="zh-CN" w:bidi="ar-SA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6C40882"/>
    <w:multiLevelType w:val="hybridMultilevel"/>
    <w:tmpl w:val="16A2A1C4"/>
    <w:lvl w:ilvl="0" w:tplc="8F949B2A">
      <w:numFmt w:val="bullet"/>
      <w:lvlText w:val="*"/>
      <w:lvlJc w:val="left"/>
      <w:pPr>
        <w:ind w:left="644" w:hanging="360"/>
      </w:pPr>
      <w:rPr>
        <w:rFonts w:ascii="Bookman Old Style" w:eastAsia="SimSun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572856C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Bookman Old Style" w:eastAsia="SimSun" w:hAnsi="Bookman Old Style"/>
        <w:sz w:val="24"/>
        <w:szCs w:val="24"/>
        <w:lang w:val="ro-RO" w:eastAsia="zh-CN" w:bidi="ar-SA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3"/>
  </w:num>
  <w:num w:numId="2">
    <w:abstractNumId w:val="15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1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1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1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1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1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1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1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1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1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0"/>
    <w:lvlOverride w:ilvl="0">
      <w:lvl w:ilvl="0">
        <w:start w:val="65535"/>
        <w:numFmt w:val="bullet"/>
        <w:lvlText w:val="-"/>
        <w:legacy w:legacy="1" w:legacySpace="0" w:legacyIndent="169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1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1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Arial" w:hAnsi="Arial" w:cs="Arial" w:hint="default"/>
        </w:rPr>
      </w:lvl>
    </w:lvlOverride>
  </w:num>
  <w:num w:numId="32">
    <w:abstractNumId w:val="1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1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14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NotTrackMoves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1.Autor,Titlu,etc" w:val="1"/>
    <w:docVar w:name="1.ImportFisier" w:val="1"/>
    <w:docVar w:name="2.Format_Subtitlu" w:val="4"/>
    <w:docVar w:name="2.Format_Text" w:val="3"/>
    <w:docVar w:name="2.Format_Titlu" w:val="3"/>
    <w:docVar w:name="6.Artefacte_OCR" w:val="433"/>
    <w:docVar w:name="6.Marcheaza suspecte" w:val="1"/>
    <w:docVar w:name="6.Paragrafe_False" w:val="283"/>
    <w:docVar w:name="8.Finalizeaza" w:val="1"/>
    <w:docVar w:name="ArataStampila" w:val="Stampilat de Template-ul folosit de grupul Tygri"/>
    <w:docVar w:name="Marcheaza_Suspecte" w:val="1"/>
  </w:docVars>
  <w:rsids>
    <w:rsidRoot w:val="00D750D8"/>
    <w:rsid w:val="00003A08"/>
    <w:rsid w:val="000205EA"/>
    <w:rsid w:val="00025517"/>
    <w:rsid w:val="0003008D"/>
    <w:rsid w:val="0003716B"/>
    <w:rsid w:val="0004312C"/>
    <w:rsid w:val="000431F9"/>
    <w:rsid w:val="00056415"/>
    <w:rsid w:val="000564A1"/>
    <w:rsid w:val="00061562"/>
    <w:rsid w:val="00061D9C"/>
    <w:rsid w:val="00070DD5"/>
    <w:rsid w:val="00074193"/>
    <w:rsid w:val="0008590C"/>
    <w:rsid w:val="000923F9"/>
    <w:rsid w:val="00097E7F"/>
    <w:rsid w:val="000A039E"/>
    <w:rsid w:val="000A1796"/>
    <w:rsid w:val="000B06B7"/>
    <w:rsid w:val="000B298F"/>
    <w:rsid w:val="000B3FDD"/>
    <w:rsid w:val="000B4BCD"/>
    <w:rsid w:val="000B766E"/>
    <w:rsid w:val="000C08AC"/>
    <w:rsid w:val="000C2DA6"/>
    <w:rsid w:val="000C42A8"/>
    <w:rsid w:val="000C4A0F"/>
    <w:rsid w:val="000C5677"/>
    <w:rsid w:val="000C5B67"/>
    <w:rsid w:val="000D39FE"/>
    <w:rsid w:val="000E759B"/>
    <w:rsid w:val="000F0D6D"/>
    <w:rsid w:val="000F2872"/>
    <w:rsid w:val="000F5991"/>
    <w:rsid w:val="0010189D"/>
    <w:rsid w:val="001047CE"/>
    <w:rsid w:val="00104B27"/>
    <w:rsid w:val="00114388"/>
    <w:rsid w:val="001177B1"/>
    <w:rsid w:val="001230B6"/>
    <w:rsid w:val="00125455"/>
    <w:rsid w:val="00125FDC"/>
    <w:rsid w:val="00130BDE"/>
    <w:rsid w:val="00132C46"/>
    <w:rsid w:val="00134C67"/>
    <w:rsid w:val="001350A6"/>
    <w:rsid w:val="00141067"/>
    <w:rsid w:val="00147F7A"/>
    <w:rsid w:val="001523B7"/>
    <w:rsid w:val="001531FC"/>
    <w:rsid w:val="00154019"/>
    <w:rsid w:val="00163F15"/>
    <w:rsid w:val="00165198"/>
    <w:rsid w:val="00171905"/>
    <w:rsid w:val="001724F2"/>
    <w:rsid w:val="0017289D"/>
    <w:rsid w:val="00173DD3"/>
    <w:rsid w:val="0017487F"/>
    <w:rsid w:val="00180946"/>
    <w:rsid w:val="001830AC"/>
    <w:rsid w:val="001850D3"/>
    <w:rsid w:val="00186DAA"/>
    <w:rsid w:val="00187B1E"/>
    <w:rsid w:val="001908DC"/>
    <w:rsid w:val="001915CC"/>
    <w:rsid w:val="001A301C"/>
    <w:rsid w:val="001A4A8F"/>
    <w:rsid w:val="001B10E5"/>
    <w:rsid w:val="001B16E1"/>
    <w:rsid w:val="001B1EED"/>
    <w:rsid w:val="001C318C"/>
    <w:rsid w:val="001E5E49"/>
    <w:rsid w:val="001E60CE"/>
    <w:rsid w:val="001E6B1B"/>
    <w:rsid w:val="001E6BAB"/>
    <w:rsid w:val="001E7379"/>
    <w:rsid w:val="001F2E35"/>
    <w:rsid w:val="001F3225"/>
    <w:rsid w:val="001F375C"/>
    <w:rsid w:val="002016F1"/>
    <w:rsid w:val="00202AF4"/>
    <w:rsid w:val="0020307B"/>
    <w:rsid w:val="00206CB5"/>
    <w:rsid w:val="00212687"/>
    <w:rsid w:val="00221910"/>
    <w:rsid w:val="00224859"/>
    <w:rsid w:val="002256C5"/>
    <w:rsid w:val="002306B5"/>
    <w:rsid w:val="0025146E"/>
    <w:rsid w:val="00254933"/>
    <w:rsid w:val="0026384C"/>
    <w:rsid w:val="002675D3"/>
    <w:rsid w:val="0027602A"/>
    <w:rsid w:val="00276EBC"/>
    <w:rsid w:val="002773BC"/>
    <w:rsid w:val="00284322"/>
    <w:rsid w:val="00285060"/>
    <w:rsid w:val="002851A4"/>
    <w:rsid w:val="0028602A"/>
    <w:rsid w:val="002A2AA1"/>
    <w:rsid w:val="002A34AC"/>
    <w:rsid w:val="002A6B36"/>
    <w:rsid w:val="002B468E"/>
    <w:rsid w:val="002B600F"/>
    <w:rsid w:val="002B6C34"/>
    <w:rsid w:val="002B7D12"/>
    <w:rsid w:val="002C0CFF"/>
    <w:rsid w:val="002D3DCA"/>
    <w:rsid w:val="002D4CA0"/>
    <w:rsid w:val="002D6682"/>
    <w:rsid w:val="002D7D33"/>
    <w:rsid w:val="002E5DD8"/>
    <w:rsid w:val="002F2DC0"/>
    <w:rsid w:val="002F2DF7"/>
    <w:rsid w:val="002F3254"/>
    <w:rsid w:val="00300004"/>
    <w:rsid w:val="00304BD1"/>
    <w:rsid w:val="003170B6"/>
    <w:rsid w:val="003213B7"/>
    <w:rsid w:val="003355A4"/>
    <w:rsid w:val="00343BFC"/>
    <w:rsid w:val="00345040"/>
    <w:rsid w:val="00350030"/>
    <w:rsid w:val="00352301"/>
    <w:rsid w:val="003578B3"/>
    <w:rsid w:val="00360F2C"/>
    <w:rsid w:val="00361BDF"/>
    <w:rsid w:val="003628A6"/>
    <w:rsid w:val="00363C25"/>
    <w:rsid w:val="00367827"/>
    <w:rsid w:val="003736D1"/>
    <w:rsid w:val="00375D94"/>
    <w:rsid w:val="00380834"/>
    <w:rsid w:val="00380880"/>
    <w:rsid w:val="00385CE3"/>
    <w:rsid w:val="00390EC9"/>
    <w:rsid w:val="00393CE0"/>
    <w:rsid w:val="003943B4"/>
    <w:rsid w:val="003966EC"/>
    <w:rsid w:val="003A632D"/>
    <w:rsid w:val="003A7368"/>
    <w:rsid w:val="003C0337"/>
    <w:rsid w:val="003C2ADD"/>
    <w:rsid w:val="003C608D"/>
    <w:rsid w:val="003C7439"/>
    <w:rsid w:val="003D00BB"/>
    <w:rsid w:val="003D023D"/>
    <w:rsid w:val="003D0639"/>
    <w:rsid w:val="003D2079"/>
    <w:rsid w:val="003D297F"/>
    <w:rsid w:val="003E3D61"/>
    <w:rsid w:val="003E4084"/>
    <w:rsid w:val="003E5670"/>
    <w:rsid w:val="003E6503"/>
    <w:rsid w:val="003F4102"/>
    <w:rsid w:val="003F5473"/>
    <w:rsid w:val="003F5F87"/>
    <w:rsid w:val="003F6704"/>
    <w:rsid w:val="00402CCC"/>
    <w:rsid w:val="00404659"/>
    <w:rsid w:val="00404E77"/>
    <w:rsid w:val="00405007"/>
    <w:rsid w:val="0041264D"/>
    <w:rsid w:val="004148C3"/>
    <w:rsid w:val="00415EB8"/>
    <w:rsid w:val="004243DB"/>
    <w:rsid w:val="004272FA"/>
    <w:rsid w:val="00431274"/>
    <w:rsid w:val="004363A7"/>
    <w:rsid w:val="00436AC2"/>
    <w:rsid w:val="00437D95"/>
    <w:rsid w:val="00443AE1"/>
    <w:rsid w:val="00444DB6"/>
    <w:rsid w:val="00446EFA"/>
    <w:rsid w:val="00453A04"/>
    <w:rsid w:val="00453F84"/>
    <w:rsid w:val="00455263"/>
    <w:rsid w:val="004601B7"/>
    <w:rsid w:val="004614E2"/>
    <w:rsid w:val="00463B20"/>
    <w:rsid w:val="00465DEA"/>
    <w:rsid w:val="00471885"/>
    <w:rsid w:val="00473624"/>
    <w:rsid w:val="0048596A"/>
    <w:rsid w:val="00485EFE"/>
    <w:rsid w:val="004869D5"/>
    <w:rsid w:val="00487FF4"/>
    <w:rsid w:val="00492E79"/>
    <w:rsid w:val="004946CC"/>
    <w:rsid w:val="00495194"/>
    <w:rsid w:val="00496B42"/>
    <w:rsid w:val="00497A2C"/>
    <w:rsid w:val="004A21E7"/>
    <w:rsid w:val="004A33E0"/>
    <w:rsid w:val="004A410B"/>
    <w:rsid w:val="004A5750"/>
    <w:rsid w:val="004A6394"/>
    <w:rsid w:val="004A6883"/>
    <w:rsid w:val="004B0599"/>
    <w:rsid w:val="004B0911"/>
    <w:rsid w:val="004B1757"/>
    <w:rsid w:val="004B1DE2"/>
    <w:rsid w:val="004B60FC"/>
    <w:rsid w:val="004C605E"/>
    <w:rsid w:val="004D052F"/>
    <w:rsid w:val="004E2F14"/>
    <w:rsid w:val="004E406D"/>
    <w:rsid w:val="004E49D7"/>
    <w:rsid w:val="004E609E"/>
    <w:rsid w:val="004F4813"/>
    <w:rsid w:val="004F6E55"/>
    <w:rsid w:val="00503DA8"/>
    <w:rsid w:val="00504D27"/>
    <w:rsid w:val="00516998"/>
    <w:rsid w:val="005173F4"/>
    <w:rsid w:val="00521578"/>
    <w:rsid w:val="00524C89"/>
    <w:rsid w:val="00527290"/>
    <w:rsid w:val="005274A4"/>
    <w:rsid w:val="00530A7A"/>
    <w:rsid w:val="00530F65"/>
    <w:rsid w:val="005356FB"/>
    <w:rsid w:val="00535F91"/>
    <w:rsid w:val="0054074A"/>
    <w:rsid w:val="00544B48"/>
    <w:rsid w:val="005465A3"/>
    <w:rsid w:val="00557620"/>
    <w:rsid w:val="005738FE"/>
    <w:rsid w:val="005774D4"/>
    <w:rsid w:val="00581712"/>
    <w:rsid w:val="00587C84"/>
    <w:rsid w:val="005928E7"/>
    <w:rsid w:val="00592E25"/>
    <w:rsid w:val="005A5031"/>
    <w:rsid w:val="005A5F8E"/>
    <w:rsid w:val="005B42B2"/>
    <w:rsid w:val="005B53AD"/>
    <w:rsid w:val="005B54E4"/>
    <w:rsid w:val="005B75A5"/>
    <w:rsid w:val="005B7630"/>
    <w:rsid w:val="005C1D45"/>
    <w:rsid w:val="005C2462"/>
    <w:rsid w:val="005D1913"/>
    <w:rsid w:val="005E1B8D"/>
    <w:rsid w:val="005E38DF"/>
    <w:rsid w:val="005E3AEF"/>
    <w:rsid w:val="005E5682"/>
    <w:rsid w:val="005F1733"/>
    <w:rsid w:val="005F1A3D"/>
    <w:rsid w:val="005F2F08"/>
    <w:rsid w:val="005F3325"/>
    <w:rsid w:val="005F58D9"/>
    <w:rsid w:val="00603CCC"/>
    <w:rsid w:val="00603DB5"/>
    <w:rsid w:val="006056DD"/>
    <w:rsid w:val="006104FB"/>
    <w:rsid w:val="006130E5"/>
    <w:rsid w:val="00615C08"/>
    <w:rsid w:val="00620A92"/>
    <w:rsid w:val="00636BFF"/>
    <w:rsid w:val="00641EBB"/>
    <w:rsid w:val="00643B92"/>
    <w:rsid w:val="00646D4F"/>
    <w:rsid w:val="006517C3"/>
    <w:rsid w:val="00651CE9"/>
    <w:rsid w:val="0065652C"/>
    <w:rsid w:val="0066165D"/>
    <w:rsid w:val="006634C9"/>
    <w:rsid w:val="006642F9"/>
    <w:rsid w:val="006675CF"/>
    <w:rsid w:val="00670003"/>
    <w:rsid w:val="006700FE"/>
    <w:rsid w:val="00672999"/>
    <w:rsid w:val="00673B98"/>
    <w:rsid w:val="00681F2E"/>
    <w:rsid w:val="00685A06"/>
    <w:rsid w:val="00687604"/>
    <w:rsid w:val="0069077B"/>
    <w:rsid w:val="00692680"/>
    <w:rsid w:val="00693B3C"/>
    <w:rsid w:val="006958CC"/>
    <w:rsid w:val="00696AD0"/>
    <w:rsid w:val="00697351"/>
    <w:rsid w:val="006B3D5B"/>
    <w:rsid w:val="006B4DAA"/>
    <w:rsid w:val="006B5123"/>
    <w:rsid w:val="006C0EF3"/>
    <w:rsid w:val="006C218F"/>
    <w:rsid w:val="006C2A39"/>
    <w:rsid w:val="006C6DCA"/>
    <w:rsid w:val="006D0150"/>
    <w:rsid w:val="006D2685"/>
    <w:rsid w:val="006D49C2"/>
    <w:rsid w:val="006D531F"/>
    <w:rsid w:val="006D75D5"/>
    <w:rsid w:val="006D78BF"/>
    <w:rsid w:val="006E0260"/>
    <w:rsid w:val="006E13C3"/>
    <w:rsid w:val="006E6EA4"/>
    <w:rsid w:val="006F37E5"/>
    <w:rsid w:val="007005AD"/>
    <w:rsid w:val="00706E65"/>
    <w:rsid w:val="0071598F"/>
    <w:rsid w:val="00715F09"/>
    <w:rsid w:val="00717D84"/>
    <w:rsid w:val="00720DA4"/>
    <w:rsid w:val="00722C78"/>
    <w:rsid w:val="00722DC6"/>
    <w:rsid w:val="00726C2B"/>
    <w:rsid w:val="00726FF7"/>
    <w:rsid w:val="007321AD"/>
    <w:rsid w:val="00737D9A"/>
    <w:rsid w:val="00747996"/>
    <w:rsid w:val="0075198C"/>
    <w:rsid w:val="00766445"/>
    <w:rsid w:val="0076659D"/>
    <w:rsid w:val="00767281"/>
    <w:rsid w:val="007705AD"/>
    <w:rsid w:val="00775CF1"/>
    <w:rsid w:val="007801E4"/>
    <w:rsid w:val="00780EF6"/>
    <w:rsid w:val="0078280B"/>
    <w:rsid w:val="007841B0"/>
    <w:rsid w:val="00784618"/>
    <w:rsid w:val="00787215"/>
    <w:rsid w:val="007915B1"/>
    <w:rsid w:val="007961EB"/>
    <w:rsid w:val="0079707B"/>
    <w:rsid w:val="007A0890"/>
    <w:rsid w:val="007A72C1"/>
    <w:rsid w:val="007B1217"/>
    <w:rsid w:val="007B20DD"/>
    <w:rsid w:val="007B42D1"/>
    <w:rsid w:val="007B4DCB"/>
    <w:rsid w:val="007C3882"/>
    <w:rsid w:val="007C7D85"/>
    <w:rsid w:val="007D0A35"/>
    <w:rsid w:val="007D3398"/>
    <w:rsid w:val="007D4E1E"/>
    <w:rsid w:val="007D4F24"/>
    <w:rsid w:val="007D59DB"/>
    <w:rsid w:val="007D5EED"/>
    <w:rsid w:val="007E2115"/>
    <w:rsid w:val="007E328A"/>
    <w:rsid w:val="007F11EE"/>
    <w:rsid w:val="007F43D2"/>
    <w:rsid w:val="007F5F42"/>
    <w:rsid w:val="007F68EE"/>
    <w:rsid w:val="007F7FC6"/>
    <w:rsid w:val="008012AE"/>
    <w:rsid w:val="0081026C"/>
    <w:rsid w:val="00810992"/>
    <w:rsid w:val="00814CCA"/>
    <w:rsid w:val="0081541E"/>
    <w:rsid w:val="008161DF"/>
    <w:rsid w:val="008269C8"/>
    <w:rsid w:val="00827F19"/>
    <w:rsid w:val="008308A1"/>
    <w:rsid w:val="00833F91"/>
    <w:rsid w:val="0083747A"/>
    <w:rsid w:val="00841997"/>
    <w:rsid w:val="00843D4C"/>
    <w:rsid w:val="0084414C"/>
    <w:rsid w:val="0084610C"/>
    <w:rsid w:val="008517B1"/>
    <w:rsid w:val="00853B54"/>
    <w:rsid w:val="008542F9"/>
    <w:rsid w:val="00856A17"/>
    <w:rsid w:val="008578B3"/>
    <w:rsid w:val="00862B9D"/>
    <w:rsid w:val="00863C44"/>
    <w:rsid w:val="008663FD"/>
    <w:rsid w:val="00870A66"/>
    <w:rsid w:val="008852C6"/>
    <w:rsid w:val="00895D5D"/>
    <w:rsid w:val="008B1D15"/>
    <w:rsid w:val="008B6E03"/>
    <w:rsid w:val="008C53B0"/>
    <w:rsid w:val="008C5791"/>
    <w:rsid w:val="008D50E8"/>
    <w:rsid w:val="008D713F"/>
    <w:rsid w:val="008E0AB6"/>
    <w:rsid w:val="008E1AA1"/>
    <w:rsid w:val="008F16B8"/>
    <w:rsid w:val="008F3C06"/>
    <w:rsid w:val="008F6605"/>
    <w:rsid w:val="00902703"/>
    <w:rsid w:val="0090306A"/>
    <w:rsid w:val="0090519E"/>
    <w:rsid w:val="00906EF7"/>
    <w:rsid w:val="009124E5"/>
    <w:rsid w:val="00914178"/>
    <w:rsid w:val="00914268"/>
    <w:rsid w:val="009160ED"/>
    <w:rsid w:val="00916F3D"/>
    <w:rsid w:val="009213EF"/>
    <w:rsid w:val="0093271D"/>
    <w:rsid w:val="0094230F"/>
    <w:rsid w:val="0094611A"/>
    <w:rsid w:val="00950194"/>
    <w:rsid w:val="0095267B"/>
    <w:rsid w:val="00953ADD"/>
    <w:rsid w:val="00955410"/>
    <w:rsid w:val="00960D0A"/>
    <w:rsid w:val="0096185C"/>
    <w:rsid w:val="00962CBD"/>
    <w:rsid w:val="00967E1F"/>
    <w:rsid w:val="009710F0"/>
    <w:rsid w:val="009739AB"/>
    <w:rsid w:val="00973E11"/>
    <w:rsid w:val="009818FB"/>
    <w:rsid w:val="00984F1C"/>
    <w:rsid w:val="0098503E"/>
    <w:rsid w:val="00985EFF"/>
    <w:rsid w:val="009932B7"/>
    <w:rsid w:val="00993ED0"/>
    <w:rsid w:val="00995857"/>
    <w:rsid w:val="009A1DB7"/>
    <w:rsid w:val="009A1ED3"/>
    <w:rsid w:val="009A3024"/>
    <w:rsid w:val="009A572D"/>
    <w:rsid w:val="009A7AED"/>
    <w:rsid w:val="009B02CA"/>
    <w:rsid w:val="009B065D"/>
    <w:rsid w:val="009B0A1F"/>
    <w:rsid w:val="009B149E"/>
    <w:rsid w:val="009B214E"/>
    <w:rsid w:val="009B257C"/>
    <w:rsid w:val="009B30F5"/>
    <w:rsid w:val="009B3D5E"/>
    <w:rsid w:val="009B6389"/>
    <w:rsid w:val="009C2CB0"/>
    <w:rsid w:val="009C35F2"/>
    <w:rsid w:val="009D2297"/>
    <w:rsid w:val="009D35D9"/>
    <w:rsid w:val="009D4FFA"/>
    <w:rsid w:val="009D5AAF"/>
    <w:rsid w:val="009E3230"/>
    <w:rsid w:val="009E37A7"/>
    <w:rsid w:val="009F5A2A"/>
    <w:rsid w:val="009F6E90"/>
    <w:rsid w:val="009F7F4B"/>
    <w:rsid w:val="00A005C0"/>
    <w:rsid w:val="00A04EEB"/>
    <w:rsid w:val="00A05ED5"/>
    <w:rsid w:val="00A115B7"/>
    <w:rsid w:val="00A247B7"/>
    <w:rsid w:val="00A24C8F"/>
    <w:rsid w:val="00A319FD"/>
    <w:rsid w:val="00A31E18"/>
    <w:rsid w:val="00A3566F"/>
    <w:rsid w:val="00A40E73"/>
    <w:rsid w:val="00A42EC6"/>
    <w:rsid w:val="00A57BF3"/>
    <w:rsid w:val="00A6099E"/>
    <w:rsid w:val="00A63BD8"/>
    <w:rsid w:val="00A67877"/>
    <w:rsid w:val="00A70BDF"/>
    <w:rsid w:val="00A8006F"/>
    <w:rsid w:val="00A812C0"/>
    <w:rsid w:val="00A90027"/>
    <w:rsid w:val="00A9248E"/>
    <w:rsid w:val="00A92FE1"/>
    <w:rsid w:val="00A93BA5"/>
    <w:rsid w:val="00A963F9"/>
    <w:rsid w:val="00A96495"/>
    <w:rsid w:val="00A96546"/>
    <w:rsid w:val="00AA41A9"/>
    <w:rsid w:val="00AB1C16"/>
    <w:rsid w:val="00AB29B9"/>
    <w:rsid w:val="00AC1A0D"/>
    <w:rsid w:val="00AC2F70"/>
    <w:rsid w:val="00AC674A"/>
    <w:rsid w:val="00AD0201"/>
    <w:rsid w:val="00AD2A5C"/>
    <w:rsid w:val="00AD7C14"/>
    <w:rsid w:val="00AE18AD"/>
    <w:rsid w:val="00AE347C"/>
    <w:rsid w:val="00AE63C1"/>
    <w:rsid w:val="00AE6514"/>
    <w:rsid w:val="00AE76CB"/>
    <w:rsid w:val="00AF52F0"/>
    <w:rsid w:val="00AF69C7"/>
    <w:rsid w:val="00B005B0"/>
    <w:rsid w:val="00B00F01"/>
    <w:rsid w:val="00B06939"/>
    <w:rsid w:val="00B10159"/>
    <w:rsid w:val="00B1071E"/>
    <w:rsid w:val="00B13692"/>
    <w:rsid w:val="00B1395D"/>
    <w:rsid w:val="00B13ECE"/>
    <w:rsid w:val="00B15C74"/>
    <w:rsid w:val="00B15D4C"/>
    <w:rsid w:val="00B160C2"/>
    <w:rsid w:val="00B2184D"/>
    <w:rsid w:val="00B21EE3"/>
    <w:rsid w:val="00B3058E"/>
    <w:rsid w:val="00B31E8F"/>
    <w:rsid w:val="00B3759F"/>
    <w:rsid w:val="00B428B7"/>
    <w:rsid w:val="00B45072"/>
    <w:rsid w:val="00B45F56"/>
    <w:rsid w:val="00B4772A"/>
    <w:rsid w:val="00B569D0"/>
    <w:rsid w:val="00B56BC9"/>
    <w:rsid w:val="00B6088E"/>
    <w:rsid w:val="00B62604"/>
    <w:rsid w:val="00B627BD"/>
    <w:rsid w:val="00B62BDF"/>
    <w:rsid w:val="00B64D9D"/>
    <w:rsid w:val="00B70278"/>
    <w:rsid w:val="00B75D59"/>
    <w:rsid w:val="00B879B7"/>
    <w:rsid w:val="00B92EA7"/>
    <w:rsid w:val="00B95BC3"/>
    <w:rsid w:val="00BA1A08"/>
    <w:rsid w:val="00BB2AB8"/>
    <w:rsid w:val="00BB4A94"/>
    <w:rsid w:val="00BB6B81"/>
    <w:rsid w:val="00BB7904"/>
    <w:rsid w:val="00BC5A73"/>
    <w:rsid w:val="00BC66DB"/>
    <w:rsid w:val="00BC7FAF"/>
    <w:rsid w:val="00BD025F"/>
    <w:rsid w:val="00BD1FB9"/>
    <w:rsid w:val="00BD263E"/>
    <w:rsid w:val="00BD37EF"/>
    <w:rsid w:val="00BD4854"/>
    <w:rsid w:val="00BD6702"/>
    <w:rsid w:val="00BE0E3E"/>
    <w:rsid w:val="00BE140D"/>
    <w:rsid w:val="00BE50B0"/>
    <w:rsid w:val="00BF283E"/>
    <w:rsid w:val="00BF2E2C"/>
    <w:rsid w:val="00BF3B06"/>
    <w:rsid w:val="00BF4ECF"/>
    <w:rsid w:val="00BF6747"/>
    <w:rsid w:val="00BF6E32"/>
    <w:rsid w:val="00C03E59"/>
    <w:rsid w:val="00C1140A"/>
    <w:rsid w:val="00C11F15"/>
    <w:rsid w:val="00C152EB"/>
    <w:rsid w:val="00C17E8E"/>
    <w:rsid w:val="00C21688"/>
    <w:rsid w:val="00C30659"/>
    <w:rsid w:val="00C30D43"/>
    <w:rsid w:val="00C32781"/>
    <w:rsid w:val="00C35FC9"/>
    <w:rsid w:val="00C44A76"/>
    <w:rsid w:val="00C47D32"/>
    <w:rsid w:val="00C5716B"/>
    <w:rsid w:val="00C608CE"/>
    <w:rsid w:val="00C6126F"/>
    <w:rsid w:val="00C62526"/>
    <w:rsid w:val="00C6437E"/>
    <w:rsid w:val="00C6621B"/>
    <w:rsid w:val="00C71AF4"/>
    <w:rsid w:val="00C71DBE"/>
    <w:rsid w:val="00C73D88"/>
    <w:rsid w:val="00C80639"/>
    <w:rsid w:val="00C909A6"/>
    <w:rsid w:val="00C90A4B"/>
    <w:rsid w:val="00C91F1C"/>
    <w:rsid w:val="00C93604"/>
    <w:rsid w:val="00CA387C"/>
    <w:rsid w:val="00CB0B72"/>
    <w:rsid w:val="00CB1F4B"/>
    <w:rsid w:val="00CB228C"/>
    <w:rsid w:val="00CC05A5"/>
    <w:rsid w:val="00CC1836"/>
    <w:rsid w:val="00CC1C2F"/>
    <w:rsid w:val="00CC22BC"/>
    <w:rsid w:val="00CC3CAB"/>
    <w:rsid w:val="00CC4FD4"/>
    <w:rsid w:val="00CC5393"/>
    <w:rsid w:val="00CC5E4F"/>
    <w:rsid w:val="00CD1A9D"/>
    <w:rsid w:val="00CD23BA"/>
    <w:rsid w:val="00CD2925"/>
    <w:rsid w:val="00CD3660"/>
    <w:rsid w:val="00CD4E75"/>
    <w:rsid w:val="00CD4F9A"/>
    <w:rsid w:val="00CD7988"/>
    <w:rsid w:val="00CE11AD"/>
    <w:rsid w:val="00CE2C0D"/>
    <w:rsid w:val="00CE480F"/>
    <w:rsid w:val="00CE4B85"/>
    <w:rsid w:val="00CE6B07"/>
    <w:rsid w:val="00CF1653"/>
    <w:rsid w:val="00CF31AA"/>
    <w:rsid w:val="00CF514E"/>
    <w:rsid w:val="00CF5A45"/>
    <w:rsid w:val="00D003C4"/>
    <w:rsid w:val="00D02A68"/>
    <w:rsid w:val="00D2382F"/>
    <w:rsid w:val="00D35773"/>
    <w:rsid w:val="00D44030"/>
    <w:rsid w:val="00D50308"/>
    <w:rsid w:val="00D50803"/>
    <w:rsid w:val="00D52086"/>
    <w:rsid w:val="00D5436D"/>
    <w:rsid w:val="00D5608D"/>
    <w:rsid w:val="00D56133"/>
    <w:rsid w:val="00D63DDE"/>
    <w:rsid w:val="00D74196"/>
    <w:rsid w:val="00D74338"/>
    <w:rsid w:val="00D74E82"/>
    <w:rsid w:val="00D750D8"/>
    <w:rsid w:val="00D771D9"/>
    <w:rsid w:val="00D83F63"/>
    <w:rsid w:val="00D87025"/>
    <w:rsid w:val="00D93952"/>
    <w:rsid w:val="00DA5D53"/>
    <w:rsid w:val="00DA5D8E"/>
    <w:rsid w:val="00DA6707"/>
    <w:rsid w:val="00DB06F5"/>
    <w:rsid w:val="00DB4C85"/>
    <w:rsid w:val="00DB52BA"/>
    <w:rsid w:val="00DC031A"/>
    <w:rsid w:val="00DC066E"/>
    <w:rsid w:val="00DC27D6"/>
    <w:rsid w:val="00DC42BA"/>
    <w:rsid w:val="00DC5DF6"/>
    <w:rsid w:val="00DD0B05"/>
    <w:rsid w:val="00DD5C59"/>
    <w:rsid w:val="00DE143E"/>
    <w:rsid w:val="00DE28E5"/>
    <w:rsid w:val="00DF0827"/>
    <w:rsid w:val="00DF1254"/>
    <w:rsid w:val="00DF3FC8"/>
    <w:rsid w:val="00DF5BDB"/>
    <w:rsid w:val="00E0276E"/>
    <w:rsid w:val="00E02884"/>
    <w:rsid w:val="00E05F5A"/>
    <w:rsid w:val="00E1181C"/>
    <w:rsid w:val="00E14CF7"/>
    <w:rsid w:val="00E15423"/>
    <w:rsid w:val="00E203A7"/>
    <w:rsid w:val="00E23835"/>
    <w:rsid w:val="00E238E1"/>
    <w:rsid w:val="00E240A9"/>
    <w:rsid w:val="00E30E4F"/>
    <w:rsid w:val="00E35164"/>
    <w:rsid w:val="00E55F40"/>
    <w:rsid w:val="00E568A9"/>
    <w:rsid w:val="00E63132"/>
    <w:rsid w:val="00E64376"/>
    <w:rsid w:val="00E65B3C"/>
    <w:rsid w:val="00E706F7"/>
    <w:rsid w:val="00E7173A"/>
    <w:rsid w:val="00E73427"/>
    <w:rsid w:val="00E734DC"/>
    <w:rsid w:val="00E761A4"/>
    <w:rsid w:val="00E7631D"/>
    <w:rsid w:val="00E8072D"/>
    <w:rsid w:val="00E81CD4"/>
    <w:rsid w:val="00E822A3"/>
    <w:rsid w:val="00E822A5"/>
    <w:rsid w:val="00E825BF"/>
    <w:rsid w:val="00E82606"/>
    <w:rsid w:val="00E82B54"/>
    <w:rsid w:val="00E83952"/>
    <w:rsid w:val="00E944EA"/>
    <w:rsid w:val="00E970FC"/>
    <w:rsid w:val="00EA3978"/>
    <w:rsid w:val="00EB4779"/>
    <w:rsid w:val="00EB47AD"/>
    <w:rsid w:val="00EB4D7C"/>
    <w:rsid w:val="00EB6A06"/>
    <w:rsid w:val="00EB7D0A"/>
    <w:rsid w:val="00EC3018"/>
    <w:rsid w:val="00EC4A20"/>
    <w:rsid w:val="00EC5931"/>
    <w:rsid w:val="00ED18AC"/>
    <w:rsid w:val="00ED1FB9"/>
    <w:rsid w:val="00ED2BC8"/>
    <w:rsid w:val="00ED46B4"/>
    <w:rsid w:val="00ED55D4"/>
    <w:rsid w:val="00ED7422"/>
    <w:rsid w:val="00EE122E"/>
    <w:rsid w:val="00EE24E7"/>
    <w:rsid w:val="00EE62AA"/>
    <w:rsid w:val="00EF1BDD"/>
    <w:rsid w:val="00EF4ECF"/>
    <w:rsid w:val="00F0251B"/>
    <w:rsid w:val="00F026CC"/>
    <w:rsid w:val="00F02AED"/>
    <w:rsid w:val="00F05226"/>
    <w:rsid w:val="00F05DA8"/>
    <w:rsid w:val="00F1375C"/>
    <w:rsid w:val="00F34B98"/>
    <w:rsid w:val="00F42633"/>
    <w:rsid w:val="00F433E8"/>
    <w:rsid w:val="00F47D6B"/>
    <w:rsid w:val="00F51644"/>
    <w:rsid w:val="00F53AB6"/>
    <w:rsid w:val="00F550A5"/>
    <w:rsid w:val="00F55827"/>
    <w:rsid w:val="00F55F79"/>
    <w:rsid w:val="00F56212"/>
    <w:rsid w:val="00F657E8"/>
    <w:rsid w:val="00F6731A"/>
    <w:rsid w:val="00F7140A"/>
    <w:rsid w:val="00F72964"/>
    <w:rsid w:val="00F73E1A"/>
    <w:rsid w:val="00F76A52"/>
    <w:rsid w:val="00F778DD"/>
    <w:rsid w:val="00F82A09"/>
    <w:rsid w:val="00F84FBC"/>
    <w:rsid w:val="00F8567F"/>
    <w:rsid w:val="00F8590E"/>
    <w:rsid w:val="00F90B43"/>
    <w:rsid w:val="00F90D48"/>
    <w:rsid w:val="00F955CE"/>
    <w:rsid w:val="00F97F24"/>
    <w:rsid w:val="00FA250C"/>
    <w:rsid w:val="00FA6FD9"/>
    <w:rsid w:val="00FB06BD"/>
    <w:rsid w:val="00FB0A70"/>
    <w:rsid w:val="00FB1C1E"/>
    <w:rsid w:val="00FB4778"/>
    <w:rsid w:val="00FC2AC7"/>
    <w:rsid w:val="00FC6958"/>
    <w:rsid w:val="00FC6C30"/>
    <w:rsid w:val="00FD469C"/>
    <w:rsid w:val="00FD69ED"/>
    <w:rsid w:val="00FE2BC5"/>
    <w:rsid w:val="00FE3BD9"/>
    <w:rsid w:val="00FE3E00"/>
    <w:rsid w:val="00FE48E3"/>
    <w:rsid w:val="00FE4963"/>
    <w:rsid w:val="00FE7432"/>
    <w:rsid w:val="00FF3F21"/>
    <w:rsid w:val="00FF5113"/>
    <w:rsid w:val="00FF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D809DD"/>
  <w15:docId w15:val="{7B7781A1-8617-40B4-8650-DBED7A6D0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38FE"/>
    <w:pPr>
      <w:spacing w:after="120"/>
    </w:pPr>
    <w:rPr>
      <w:rFonts w:ascii="Bookman Old Style" w:hAnsi="Bookman Old Style"/>
      <w:sz w:val="24"/>
      <w:szCs w:val="24"/>
      <w:lang w:val="ro-RO" w:eastAsia="zh-CN"/>
    </w:rPr>
  </w:style>
  <w:style w:type="paragraph" w:styleId="Heading1">
    <w:name w:val="heading 1"/>
    <w:basedOn w:val="Normal"/>
    <w:next w:val="Normal"/>
    <w:link w:val="Heading1Char"/>
    <w:qFormat/>
    <w:rsid w:val="006634C9"/>
    <w:pPr>
      <w:keepNext/>
      <w:pageBreakBefore/>
      <w:spacing w:before="600" w:after="600"/>
      <w:contextualSpacing/>
      <w:jc w:val="center"/>
      <w:outlineLvl w:val="0"/>
    </w:pPr>
    <w:rPr>
      <w:b/>
      <w:noProof/>
      <w:sz w:val="36"/>
      <w:szCs w:val="36"/>
    </w:rPr>
  </w:style>
  <w:style w:type="paragraph" w:styleId="Heading2">
    <w:name w:val="heading 2"/>
    <w:basedOn w:val="Normal"/>
    <w:next w:val="Normal"/>
    <w:link w:val="Heading2Char"/>
    <w:unhideWhenUsed/>
    <w:qFormat/>
    <w:rsid w:val="006634C9"/>
    <w:pPr>
      <w:keepNext/>
      <w:pageBreakBefore/>
      <w:spacing w:before="360" w:after="480"/>
      <w:jc w:val="center"/>
      <w:outlineLvl w:val="1"/>
    </w:pPr>
    <w:rPr>
      <w:b/>
      <w:noProof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D0B05"/>
    <w:pPr>
      <w:keepNext/>
      <w:numPr>
        <w:ilvl w:val="2"/>
        <w:numId w:val="3"/>
      </w:numPr>
      <w:spacing w:before="240" w:after="60"/>
      <w:outlineLvl w:val="2"/>
    </w:p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D0B05"/>
    <w:pPr>
      <w:keepNext/>
      <w:numPr>
        <w:ilvl w:val="3"/>
        <w:numId w:val="3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D0B05"/>
    <w:pPr>
      <w:numPr>
        <w:ilvl w:val="4"/>
        <w:numId w:val="3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D0B05"/>
    <w:pPr>
      <w:numPr>
        <w:ilvl w:val="5"/>
        <w:numId w:val="3"/>
      </w:numPr>
      <w:spacing w:before="240" w:after="60"/>
      <w:outlineLvl w:val="5"/>
    </w:p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D0B05"/>
    <w:pPr>
      <w:numPr>
        <w:ilvl w:val="6"/>
        <w:numId w:val="3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D0B05"/>
    <w:pPr>
      <w:numPr>
        <w:ilvl w:val="7"/>
        <w:numId w:val="3"/>
      </w:numPr>
      <w:spacing w:before="240" w:after="60"/>
      <w:outlineLvl w:val="7"/>
    </w:p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D0B05"/>
    <w:pPr>
      <w:numPr>
        <w:ilvl w:val="8"/>
        <w:numId w:val="3"/>
      </w:num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A5D53"/>
    <w:pPr>
      <w:pBdr>
        <w:bottom w:val="single" w:sz="4" w:space="0" w:color="auto"/>
      </w:pBdr>
      <w:tabs>
        <w:tab w:val="center" w:pos="4320"/>
        <w:tab w:val="right" w:pos="8640"/>
      </w:tabs>
      <w:jc w:val="center"/>
    </w:pPr>
  </w:style>
  <w:style w:type="paragraph" w:styleId="Footer">
    <w:name w:val="footer"/>
    <w:basedOn w:val="Normal"/>
    <w:autoRedefine/>
    <w:rsid w:val="00DB06F5"/>
    <w:pPr>
      <w:tabs>
        <w:tab w:val="center" w:pos="4320"/>
        <w:tab w:val="right" w:pos="8640"/>
      </w:tabs>
      <w:jc w:val="right"/>
    </w:pPr>
    <w:rPr>
      <w:sz w:val="20"/>
      <w:szCs w:val="20"/>
    </w:rPr>
  </w:style>
  <w:style w:type="numbering" w:styleId="111111">
    <w:name w:val="Outline List 2"/>
    <w:basedOn w:val="NoList"/>
    <w:rsid w:val="00DD0B05"/>
    <w:pPr>
      <w:numPr>
        <w:numId w:val="1"/>
      </w:numPr>
    </w:pPr>
  </w:style>
  <w:style w:type="paragraph" w:styleId="BodyText">
    <w:name w:val="Body Text"/>
    <w:basedOn w:val="Normal"/>
    <w:link w:val="BodyTextChar"/>
    <w:rsid w:val="007841B0"/>
    <w:pPr>
      <w:ind w:firstLine="180"/>
    </w:pPr>
  </w:style>
  <w:style w:type="numbering" w:styleId="1ai">
    <w:name w:val="Outline List 1"/>
    <w:basedOn w:val="NoList"/>
    <w:rsid w:val="00DD0B05"/>
    <w:pPr>
      <w:numPr>
        <w:numId w:val="2"/>
      </w:numPr>
    </w:pPr>
  </w:style>
  <w:style w:type="character" w:styleId="IntenseEmphasis">
    <w:name w:val="Intense Emphasis"/>
    <w:uiPriority w:val="21"/>
    <w:qFormat/>
    <w:rsid w:val="00DD0B05"/>
    <w:rPr>
      <w:b w:val="0"/>
      <w:bCs w:val="0"/>
      <w:i w:val="0"/>
      <w:iCs w:val="0"/>
      <w:color w:val="auto"/>
    </w:rPr>
  </w:style>
  <w:style w:type="character" w:styleId="SubtleEmphasis">
    <w:name w:val="Subtle Emphasis"/>
    <w:uiPriority w:val="19"/>
    <w:qFormat/>
    <w:rsid w:val="00DD0B05"/>
    <w:rPr>
      <w:i w:val="0"/>
      <w:iCs w:val="0"/>
      <w:color w:val="auto"/>
    </w:rPr>
  </w:style>
  <w:style w:type="character" w:styleId="Emphasis">
    <w:name w:val="Emphasis"/>
    <w:qFormat/>
    <w:rsid w:val="00DD0B05"/>
    <w:rPr>
      <w:i w:val="0"/>
      <w:iCs w:val="0"/>
    </w:rPr>
  </w:style>
  <w:style w:type="character" w:styleId="HTMLAcronym">
    <w:name w:val="HTML Acronym"/>
    <w:basedOn w:val="DefaultParagraphFont"/>
    <w:rsid w:val="00DD0B05"/>
  </w:style>
  <w:style w:type="paragraph" w:styleId="HTMLAddress">
    <w:name w:val="HTML Address"/>
    <w:basedOn w:val="Normal"/>
    <w:link w:val="HTMLAddressChar"/>
    <w:rsid w:val="00DD0B05"/>
  </w:style>
  <w:style w:type="character" w:customStyle="1" w:styleId="HTMLAddressChar">
    <w:name w:val="HTML Address Char"/>
    <w:link w:val="HTMLAddress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EnvelopeAddress">
    <w:name w:val="envelope address"/>
    <w:basedOn w:val="Normal"/>
    <w:rsid w:val="00DD0B05"/>
    <w:pPr>
      <w:framePr w:w="7920" w:h="1980" w:hRule="exact" w:hSpace="180" w:wrap="auto" w:hAnchor="page" w:xAlign="center" w:yAlign="bottom"/>
      <w:ind w:left="2880"/>
    </w:pPr>
  </w:style>
  <w:style w:type="paragraph" w:styleId="MessageHeader">
    <w:name w:val="Message Header"/>
    <w:basedOn w:val="Normal"/>
    <w:link w:val="MessageHeaderChar"/>
    <w:rsid w:val="00DD0B0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</w:style>
  <w:style w:type="character" w:customStyle="1" w:styleId="MessageHeaderChar">
    <w:name w:val="Message Header Char"/>
    <w:link w:val="MessageHeader"/>
    <w:rsid w:val="00DD0B05"/>
    <w:rPr>
      <w:rFonts w:ascii="Bookman Old Style" w:hAnsi="Bookman Old Style"/>
      <w:sz w:val="24"/>
      <w:szCs w:val="24"/>
      <w:shd w:val="pct20" w:color="auto" w:fill="auto"/>
      <w:lang w:val="ro-RO" w:eastAsia="zh-CN"/>
    </w:rPr>
  </w:style>
  <w:style w:type="character" w:customStyle="1" w:styleId="Heading1Char">
    <w:name w:val="Heading 1 Char"/>
    <w:link w:val="Heading1"/>
    <w:rsid w:val="006634C9"/>
    <w:rPr>
      <w:rFonts w:ascii="Bookman Old Style" w:hAnsi="Bookman Old Style"/>
      <w:b/>
      <w:noProof/>
      <w:sz w:val="36"/>
      <w:szCs w:val="36"/>
      <w:lang w:val="ro-RO" w:eastAsia="zh-CN"/>
    </w:rPr>
  </w:style>
  <w:style w:type="character" w:customStyle="1" w:styleId="Heading2Char">
    <w:name w:val="Heading 2 Char"/>
    <w:link w:val="Heading2"/>
    <w:rsid w:val="006634C9"/>
    <w:rPr>
      <w:rFonts w:ascii="Bookman Old Style" w:hAnsi="Bookman Old Style"/>
      <w:b/>
      <w:noProof/>
      <w:sz w:val="28"/>
      <w:szCs w:val="28"/>
      <w:lang w:val="ro-RO" w:eastAsia="zh-CN"/>
    </w:rPr>
  </w:style>
  <w:style w:type="character" w:customStyle="1" w:styleId="Heading3Char">
    <w:name w:val="Heading 3 Char"/>
    <w:link w:val="Heading3"/>
    <w:semiHidden/>
    <w:rsid w:val="00DD0B05"/>
    <w:rPr>
      <w:rFonts w:ascii="Bookman Old Style" w:hAnsi="Bookman Old Style"/>
      <w:sz w:val="24"/>
      <w:szCs w:val="24"/>
      <w:lang w:val="ro-RO" w:eastAsia="zh-CN"/>
    </w:rPr>
  </w:style>
  <w:style w:type="character" w:customStyle="1" w:styleId="Heading4Char">
    <w:name w:val="Heading 4 Char"/>
    <w:link w:val="Heading4"/>
    <w:semiHidden/>
    <w:rsid w:val="00DD0B05"/>
    <w:rPr>
      <w:rFonts w:ascii="Bookman Old Style" w:hAnsi="Bookman Old Style"/>
      <w:sz w:val="24"/>
      <w:szCs w:val="24"/>
      <w:lang w:val="ro-RO" w:eastAsia="zh-CN"/>
    </w:rPr>
  </w:style>
  <w:style w:type="character" w:customStyle="1" w:styleId="Heading5Char">
    <w:name w:val="Heading 5 Char"/>
    <w:link w:val="Heading5"/>
    <w:semiHidden/>
    <w:rsid w:val="00DD0B05"/>
    <w:rPr>
      <w:rFonts w:ascii="Bookman Old Style" w:hAnsi="Bookman Old Style"/>
      <w:sz w:val="24"/>
      <w:szCs w:val="24"/>
      <w:lang w:val="ro-RO" w:eastAsia="zh-CN"/>
    </w:rPr>
  </w:style>
  <w:style w:type="character" w:customStyle="1" w:styleId="Heading6Char">
    <w:name w:val="Heading 6 Char"/>
    <w:link w:val="Heading6"/>
    <w:semiHidden/>
    <w:rsid w:val="00DD0B05"/>
    <w:rPr>
      <w:rFonts w:ascii="Bookman Old Style" w:hAnsi="Bookman Old Style"/>
      <w:sz w:val="24"/>
      <w:szCs w:val="24"/>
      <w:lang w:val="ro-RO" w:eastAsia="zh-CN"/>
    </w:rPr>
  </w:style>
  <w:style w:type="character" w:customStyle="1" w:styleId="Heading7Char">
    <w:name w:val="Heading 7 Char"/>
    <w:link w:val="Heading7"/>
    <w:semiHidden/>
    <w:rsid w:val="00DD0B05"/>
    <w:rPr>
      <w:rFonts w:ascii="Bookman Old Style" w:hAnsi="Bookman Old Style"/>
      <w:sz w:val="24"/>
      <w:szCs w:val="24"/>
      <w:lang w:val="ro-RO" w:eastAsia="zh-CN"/>
    </w:rPr>
  </w:style>
  <w:style w:type="character" w:customStyle="1" w:styleId="Heading8Char">
    <w:name w:val="Heading 8 Char"/>
    <w:link w:val="Heading8"/>
    <w:semiHidden/>
    <w:rsid w:val="00DD0B05"/>
    <w:rPr>
      <w:rFonts w:ascii="Bookman Old Style" w:hAnsi="Bookman Old Style"/>
      <w:sz w:val="24"/>
      <w:szCs w:val="24"/>
      <w:lang w:val="ro-RO" w:eastAsia="zh-CN"/>
    </w:rPr>
  </w:style>
  <w:style w:type="character" w:customStyle="1" w:styleId="Heading9Char">
    <w:name w:val="Heading 9 Char"/>
    <w:link w:val="Heading9"/>
    <w:semiHidden/>
    <w:rsid w:val="00DD0B05"/>
    <w:rPr>
      <w:rFonts w:ascii="Bookman Old Style" w:hAnsi="Bookman Old Style"/>
      <w:sz w:val="24"/>
      <w:szCs w:val="24"/>
      <w:lang w:val="ro-RO" w:eastAsia="zh-CN"/>
    </w:rPr>
  </w:style>
  <w:style w:type="numbering" w:styleId="ArticleSection">
    <w:name w:val="Outline List 3"/>
    <w:basedOn w:val="NoList"/>
    <w:rsid w:val="00DD0B05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DD0B05"/>
  </w:style>
  <w:style w:type="character" w:styleId="HTMLCite">
    <w:name w:val="HTML Cite"/>
    <w:rsid w:val="00DD0B05"/>
    <w:rPr>
      <w:i w:val="0"/>
      <w:iCs w:val="0"/>
    </w:rPr>
  </w:style>
  <w:style w:type="paragraph" w:styleId="Quote">
    <w:name w:val="Quote"/>
    <w:basedOn w:val="Normal"/>
    <w:next w:val="Normal"/>
    <w:link w:val="QuoteChar"/>
    <w:uiPriority w:val="29"/>
    <w:qFormat/>
    <w:rsid w:val="00DD0B05"/>
  </w:style>
  <w:style w:type="character" w:customStyle="1" w:styleId="QuoteChar">
    <w:name w:val="Quote Char"/>
    <w:link w:val="Quote"/>
    <w:uiPriority w:val="29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B05"/>
    <w:pPr>
      <w:pBdr>
        <w:bottom w:val="single" w:sz="4" w:space="4" w:color="4F81BD"/>
      </w:pBdr>
      <w:spacing w:before="200" w:after="280"/>
      <w:ind w:left="936" w:right="936"/>
    </w:pPr>
  </w:style>
  <w:style w:type="character" w:customStyle="1" w:styleId="IntenseQuoteChar">
    <w:name w:val="Intense Quote Char"/>
    <w:link w:val="IntenseQuote"/>
    <w:uiPriority w:val="30"/>
    <w:rsid w:val="00DD0B05"/>
    <w:rPr>
      <w:rFonts w:ascii="Bookman Old Style" w:hAnsi="Bookman Old Style"/>
      <w:sz w:val="24"/>
      <w:szCs w:val="24"/>
      <w:lang w:val="ro-RO" w:eastAsia="zh-CN"/>
    </w:rPr>
  </w:style>
  <w:style w:type="character" w:styleId="HTMLCode">
    <w:name w:val="HTML Code"/>
    <w:rsid w:val="00DD0B05"/>
    <w:rPr>
      <w:rFonts w:ascii="Bookman Old Style" w:hAnsi="Bookman Old Style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DD0B05"/>
    <w:pPr>
      <w:spacing w:line="480" w:lineRule="auto"/>
    </w:pPr>
  </w:style>
  <w:style w:type="character" w:customStyle="1" w:styleId="BodyText2Char">
    <w:name w:val="Body Text 2 Char"/>
    <w:link w:val="BodyText2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BodyText3">
    <w:name w:val="Body Text 3"/>
    <w:basedOn w:val="Normal"/>
    <w:link w:val="BodyText3Char"/>
    <w:rsid w:val="00DD0B05"/>
  </w:style>
  <w:style w:type="character" w:customStyle="1" w:styleId="BodyText3Char">
    <w:name w:val="Body Text 3 Char"/>
    <w:link w:val="BodyText3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TOC1">
    <w:name w:val="toc 1"/>
    <w:basedOn w:val="Normal"/>
    <w:next w:val="Normal"/>
    <w:autoRedefine/>
    <w:uiPriority w:val="39"/>
    <w:rsid w:val="00DD0B05"/>
  </w:style>
  <w:style w:type="paragraph" w:styleId="TOC2">
    <w:name w:val="toc 2"/>
    <w:basedOn w:val="Normal"/>
    <w:next w:val="Normal"/>
    <w:autoRedefine/>
    <w:uiPriority w:val="39"/>
    <w:rsid w:val="00DD0B05"/>
    <w:pPr>
      <w:ind w:left="240"/>
    </w:pPr>
  </w:style>
  <w:style w:type="paragraph" w:styleId="TOC3">
    <w:name w:val="toc 3"/>
    <w:basedOn w:val="Normal"/>
    <w:next w:val="Normal"/>
    <w:autoRedefine/>
    <w:rsid w:val="00DD0B05"/>
    <w:pPr>
      <w:ind w:left="480"/>
    </w:pPr>
  </w:style>
  <w:style w:type="paragraph" w:styleId="TOC4">
    <w:name w:val="toc 4"/>
    <w:basedOn w:val="Normal"/>
    <w:next w:val="Normal"/>
    <w:autoRedefine/>
    <w:rsid w:val="00DD0B05"/>
    <w:pPr>
      <w:ind w:left="720"/>
    </w:pPr>
  </w:style>
  <w:style w:type="paragraph" w:styleId="TOC5">
    <w:name w:val="toc 5"/>
    <w:basedOn w:val="Normal"/>
    <w:next w:val="Normal"/>
    <w:autoRedefine/>
    <w:rsid w:val="00DD0B05"/>
    <w:pPr>
      <w:ind w:left="960"/>
    </w:pPr>
  </w:style>
  <w:style w:type="paragraph" w:styleId="TOC6">
    <w:name w:val="toc 6"/>
    <w:basedOn w:val="Normal"/>
    <w:next w:val="Normal"/>
    <w:autoRedefine/>
    <w:rsid w:val="00DD0B05"/>
    <w:pPr>
      <w:ind w:left="1200"/>
    </w:pPr>
  </w:style>
  <w:style w:type="paragraph" w:styleId="TOC7">
    <w:name w:val="toc 7"/>
    <w:basedOn w:val="Normal"/>
    <w:next w:val="Normal"/>
    <w:autoRedefine/>
    <w:rsid w:val="00DD0B05"/>
    <w:pPr>
      <w:ind w:left="1440"/>
    </w:pPr>
  </w:style>
  <w:style w:type="paragraph" w:styleId="TOC8">
    <w:name w:val="toc 8"/>
    <w:basedOn w:val="Normal"/>
    <w:next w:val="Normal"/>
    <w:autoRedefine/>
    <w:rsid w:val="00DD0B05"/>
    <w:pPr>
      <w:ind w:left="1680"/>
    </w:pPr>
  </w:style>
  <w:style w:type="paragraph" w:styleId="TOC9">
    <w:name w:val="toc 9"/>
    <w:basedOn w:val="Normal"/>
    <w:next w:val="Normal"/>
    <w:autoRedefine/>
    <w:rsid w:val="00DD0B05"/>
    <w:pPr>
      <w:ind w:left="1920"/>
    </w:pPr>
  </w:style>
  <w:style w:type="paragraph" w:styleId="Date">
    <w:name w:val="Date"/>
    <w:basedOn w:val="Normal"/>
    <w:next w:val="Normal"/>
    <w:link w:val="DateChar"/>
    <w:rsid w:val="00DD0B05"/>
  </w:style>
  <w:style w:type="character" w:customStyle="1" w:styleId="DateChar">
    <w:name w:val="Date Char"/>
    <w:link w:val="Date"/>
    <w:rsid w:val="00DD0B05"/>
    <w:rPr>
      <w:rFonts w:ascii="Bookman Old Style" w:hAnsi="Bookman Old Style"/>
      <w:sz w:val="24"/>
      <w:szCs w:val="24"/>
      <w:lang w:val="ro-RO" w:eastAsia="zh-CN"/>
    </w:rPr>
  </w:style>
  <w:style w:type="character" w:styleId="HTMLDefinition">
    <w:name w:val="HTML Definition"/>
    <w:rsid w:val="00DD0B05"/>
    <w:rPr>
      <w:i w:val="0"/>
      <w:iCs w:val="0"/>
    </w:rPr>
  </w:style>
  <w:style w:type="paragraph" w:styleId="Salutation">
    <w:name w:val="Salutation"/>
    <w:basedOn w:val="Normal"/>
    <w:next w:val="Normal"/>
    <w:link w:val="SalutationChar"/>
    <w:rsid w:val="00DD0B05"/>
  </w:style>
  <w:style w:type="character" w:customStyle="1" w:styleId="SalutationChar">
    <w:name w:val="Salutation Char"/>
    <w:link w:val="Salutation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Closing">
    <w:name w:val="Closing"/>
    <w:basedOn w:val="Normal"/>
    <w:link w:val="ClosingChar"/>
    <w:rsid w:val="00DD0B05"/>
    <w:pPr>
      <w:ind w:left="4320"/>
    </w:pPr>
  </w:style>
  <w:style w:type="character" w:customStyle="1" w:styleId="ClosingChar">
    <w:name w:val="Closing Char"/>
    <w:link w:val="Closing"/>
    <w:rsid w:val="00DD0B05"/>
    <w:rPr>
      <w:rFonts w:ascii="Bookman Old Style" w:hAnsi="Bookman Old Style"/>
      <w:sz w:val="24"/>
      <w:szCs w:val="24"/>
      <w:lang w:val="ro-RO" w:eastAsia="zh-CN"/>
    </w:rPr>
  </w:style>
  <w:style w:type="table" w:customStyle="1" w:styleId="Grilcolorat1">
    <w:name w:val="Grilă colorată1"/>
    <w:basedOn w:val="TableNormal"/>
    <w:uiPriority w:val="7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Grildeculoaredeschis1">
    <w:name w:val="Grilă de culoare deschisă1"/>
    <w:basedOn w:val="TableNormal"/>
    <w:uiPriority w:val="6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Grildeculoaredeschis-Accentuare11">
    <w:name w:val="Grilă de culoare deschisă - Accentuare 11"/>
    <w:basedOn w:val="TableNormal"/>
    <w:uiPriority w:val="6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Grilmedie11">
    <w:name w:val="Grilă medie 11"/>
    <w:basedOn w:val="TableNormal"/>
    <w:uiPriority w:val="67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Grilmedie21">
    <w:name w:val="Grilă medie 21"/>
    <w:basedOn w:val="TableNormal"/>
    <w:uiPriority w:val="68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Grilmedie31">
    <w:name w:val="Grilă medie 31"/>
    <w:basedOn w:val="TableNormal"/>
    <w:uiPriority w:val="69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TableGrid">
    <w:name w:val="Table Grid"/>
    <w:basedOn w:val="TableNormal"/>
    <w:rsid w:val="00DD0B05"/>
    <w:rPr>
      <w:rFonts w:ascii="Bookman Old Style" w:hAnsi="Bookman Old Style"/>
      <w:sz w:val="24"/>
      <w:szCs w:val="24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rsid w:val="00DD0B05"/>
    <w:rPr>
      <w:color w:val="auto"/>
      <w:u w:val="none"/>
    </w:rPr>
  </w:style>
  <w:style w:type="character" w:styleId="FollowedHyperlink">
    <w:name w:val="FollowedHyperlink"/>
    <w:rsid w:val="00DD0B05"/>
    <w:rPr>
      <w:color w:val="auto"/>
      <w:u w:val="none"/>
    </w:rPr>
  </w:style>
  <w:style w:type="paragraph" w:styleId="BodyTextIndent">
    <w:name w:val="Body Text Indent"/>
    <w:basedOn w:val="Normal"/>
    <w:link w:val="BodyTextIndentChar"/>
    <w:rsid w:val="00DD0B05"/>
    <w:pPr>
      <w:ind w:left="360"/>
    </w:pPr>
  </w:style>
  <w:style w:type="character" w:customStyle="1" w:styleId="BodyTextIndentChar">
    <w:name w:val="Body Text Indent Char"/>
    <w:link w:val="BodyTextIndent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BodyTextIndent2">
    <w:name w:val="Body Text Indent 2"/>
    <w:basedOn w:val="Normal"/>
    <w:link w:val="BodyTextIndent2Char"/>
    <w:rsid w:val="00DD0B05"/>
    <w:pPr>
      <w:spacing w:line="480" w:lineRule="auto"/>
      <w:ind w:left="360"/>
    </w:pPr>
  </w:style>
  <w:style w:type="character" w:customStyle="1" w:styleId="BodyTextIndent2Char">
    <w:name w:val="Body Text Indent 2 Char"/>
    <w:link w:val="BodyTextIndent2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BodyTextIndent3">
    <w:name w:val="Body Text Indent 3"/>
    <w:basedOn w:val="Normal"/>
    <w:link w:val="BodyTextIndent3Char"/>
    <w:rsid w:val="00DD0B05"/>
    <w:pPr>
      <w:ind w:left="360"/>
    </w:pPr>
  </w:style>
  <w:style w:type="character" w:customStyle="1" w:styleId="BodyTextIndent3Char">
    <w:name w:val="Body Text Indent 3 Char"/>
    <w:link w:val="BodyTextIndent3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NormalIndent">
    <w:name w:val="Normal Indent"/>
    <w:basedOn w:val="Normal"/>
    <w:rsid w:val="00DD0B05"/>
    <w:pPr>
      <w:ind w:left="720"/>
    </w:pPr>
  </w:style>
  <w:style w:type="paragraph" w:styleId="Index1">
    <w:name w:val="index 1"/>
    <w:basedOn w:val="Normal"/>
    <w:next w:val="Normal"/>
    <w:autoRedefine/>
    <w:rsid w:val="00DD0B05"/>
    <w:pPr>
      <w:ind w:left="240" w:hanging="240"/>
    </w:pPr>
  </w:style>
  <w:style w:type="paragraph" w:styleId="Index2">
    <w:name w:val="index 2"/>
    <w:basedOn w:val="Normal"/>
    <w:next w:val="Normal"/>
    <w:autoRedefine/>
    <w:rsid w:val="00DD0B05"/>
    <w:pPr>
      <w:ind w:left="480" w:hanging="240"/>
    </w:pPr>
  </w:style>
  <w:style w:type="paragraph" w:styleId="Index3">
    <w:name w:val="index 3"/>
    <w:basedOn w:val="Normal"/>
    <w:next w:val="Normal"/>
    <w:autoRedefine/>
    <w:rsid w:val="00DD0B05"/>
    <w:pPr>
      <w:ind w:left="720" w:hanging="240"/>
    </w:pPr>
  </w:style>
  <w:style w:type="paragraph" w:styleId="Index4">
    <w:name w:val="index 4"/>
    <w:basedOn w:val="Normal"/>
    <w:next w:val="Normal"/>
    <w:autoRedefine/>
    <w:rsid w:val="00DD0B05"/>
    <w:pPr>
      <w:ind w:left="960" w:hanging="240"/>
    </w:pPr>
  </w:style>
  <w:style w:type="paragraph" w:styleId="Index5">
    <w:name w:val="index 5"/>
    <w:basedOn w:val="Normal"/>
    <w:next w:val="Normal"/>
    <w:autoRedefine/>
    <w:rsid w:val="00DD0B05"/>
    <w:pPr>
      <w:ind w:left="1200" w:hanging="240"/>
    </w:pPr>
  </w:style>
  <w:style w:type="paragraph" w:styleId="Index6">
    <w:name w:val="index 6"/>
    <w:basedOn w:val="Normal"/>
    <w:next w:val="Normal"/>
    <w:autoRedefine/>
    <w:rsid w:val="00DD0B05"/>
    <w:pPr>
      <w:ind w:left="1440" w:hanging="240"/>
    </w:pPr>
  </w:style>
  <w:style w:type="paragraph" w:styleId="Index7">
    <w:name w:val="index 7"/>
    <w:basedOn w:val="Normal"/>
    <w:next w:val="Normal"/>
    <w:autoRedefine/>
    <w:rsid w:val="00DD0B05"/>
    <w:pPr>
      <w:ind w:left="1680" w:hanging="240"/>
    </w:pPr>
  </w:style>
  <w:style w:type="paragraph" w:styleId="Index8">
    <w:name w:val="index 8"/>
    <w:basedOn w:val="Normal"/>
    <w:next w:val="Normal"/>
    <w:autoRedefine/>
    <w:rsid w:val="00DD0B05"/>
    <w:pPr>
      <w:ind w:left="1920" w:hanging="240"/>
    </w:pPr>
  </w:style>
  <w:style w:type="paragraph" w:styleId="Index9">
    <w:name w:val="index 9"/>
    <w:basedOn w:val="Normal"/>
    <w:next w:val="Normal"/>
    <w:autoRedefine/>
    <w:rsid w:val="00DD0B05"/>
    <w:pPr>
      <w:ind w:left="2160" w:hanging="240"/>
    </w:pPr>
  </w:style>
  <w:style w:type="paragraph" w:styleId="Caption">
    <w:name w:val="caption"/>
    <w:basedOn w:val="Normal"/>
    <w:next w:val="Normal"/>
    <w:semiHidden/>
    <w:unhideWhenUsed/>
    <w:qFormat/>
    <w:rsid w:val="00DD0B05"/>
  </w:style>
  <w:style w:type="paragraph" w:styleId="List">
    <w:name w:val="List"/>
    <w:basedOn w:val="Normal"/>
    <w:rsid w:val="00DD0B05"/>
    <w:pPr>
      <w:ind w:left="360" w:hanging="360"/>
      <w:contextualSpacing/>
    </w:pPr>
  </w:style>
  <w:style w:type="paragraph" w:styleId="List2">
    <w:name w:val="List 2"/>
    <w:basedOn w:val="Normal"/>
    <w:rsid w:val="00DD0B05"/>
    <w:pPr>
      <w:ind w:left="720" w:hanging="360"/>
      <w:contextualSpacing/>
    </w:pPr>
  </w:style>
  <w:style w:type="paragraph" w:styleId="List3">
    <w:name w:val="List 3"/>
    <w:basedOn w:val="Normal"/>
    <w:rsid w:val="00DD0B05"/>
    <w:pPr>
      <w:ind w:left="1080" w:hanging="360"/>
      <w:contextualSpacing/>
    </w:pPr>
  </w:style>
  <w:style w:type="paragraph" w:styleId="List4">
    <w:name w:val="List 4"/>
    <w:basedOn w:val="Normal"/>
    <w:rsid w:val="00DD0B05"/>
    <w:pPr>
      <w:ind w:left="1440" w:hanging="360"/>
      <w:contextualSpacing/>
    </w:pPr>
  </w:style>
  <w:style w:type="paragraph" w:styleId="List5">
    <w:name w:val="List 5"/>
    <w:basedOn w:val="Normal"/>
    <w:rsid w:val="00DD0B05"/>
    <w:pPr>
      <w:ind w:left="1800" w:hanging="360"/>
      <w:contextualSpacing/>
    </w:pPr>
  </w:style>
  <w:style w:type="table" w:customStyle="1" w:styleId="Listcolorat1">
    <w:name w:val="Listă colorată1"/>
    <w:basedOn w:val="TableNormal"/>
    <w:uiPriority w:val="7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paragraph" w:styleId="ListContinue">
    <w:name w:val="List Continue"/>
    <w:basedOn w:val="Normal"/>
    <w:rsid w:val="00DD0B05"/>
    <w:pPr>
      <w:ind w:left="360"/>
      <w:contextualSpacing/>
    </w:pPr>
  </w:style>
  <w:style w:type="paragraph" w:styleId="ListContinue2">
    <w:name w:val="List Continue 2"/>
    <w:basedOn w:val="Normal"/>
    <w:rsid w:val="00DD0B05"/>
    <w:pPr>
      <w:ind w:left="720"/>
      <w:contextualSpacing/>
    </w:pPr>
  </w:style>
  <w:style w:type="paragraph" w:styleId="ListContinue3">
    <w:name w:val="List Continue 3"/>
    <w:basedOn w:val="Normal"/>
    <w:rsid w:val="00DD0B05"/>
    <w:pPr>
      <w:ind w:left="1080"/>
      <w:contextualSpacing/>
    </w:pPr>
  </w:style>
  <w:style w:type="paragraph" w:styleId="ListContinue4">
    <w:name w:val="List Continue 4"/>
    <w:basedOn w:val="Normal"/>
    <w:rsid w:val="00DD0B05"/>
    <w:pPr>
      <w:ind w:left="1440"/>
      <w:contextualSpacing/>
    </w:pPr>
  </w:style>
  <w:style w:type="paragraph" w:styleId="ListContinue5">
    <w:name w:val="List Continue 5"/>
    <w:basedOn w:val="Normal"/>
    <w:rsid w:val="00DD0B05"/>
    <w:pPr>
      <w:ind w:left="1800"/>
      <w:contextualSpacing/>
    </w:pPr>
  </w:style>
  <w:style w:type="paragraph" w:styleId="ListBullet">
    <w:name w:val="List Bullet"/>
    <w:basedOn w:val="Normal"/>
    <w:rsid w:val="00DD0B05"/>
    <w:pPr>
      <w:numPr>
        <w:numId w:val="4"/>
      </w:numPr>
      <w:contextualSpacing/>
    </w:pPr>
  </w:style>
  <w:style w:type="paragraph" w:styleId="ListBullet2">
    <w:name w:val="List Bullet 2"/>
    <w:basedOn w:val="Normal"/>
    <w:rsid w:val="00DD0B05"/>
    <w:pPr>
      <w:numPr>
        <w:numId w:val="5"/>
      </w:numPr>
      <w:contextualSpacing/>
    </w:pPr>
  </w:style>
  <w:style w:type="paragraph" w:styleId="ListBullet3">
    <w:name w:val="List Bullet 3"/>
    <w:basedOn w:val="Normal"/>
    <w:rsid w:val="00DD0B05"/>
    <w:pPr>
      <w:numPr>
        <w:numId w:val="6"/>
      </w:numPr>
      <w:contextualSpacing/>
    </w:pPr>
  </w:style>
  <w:style w:type="paragraph" w:styleId="ListBullet4">
    <w:name w:val="List Bullet 4"/>
    <w:basedOn w:val="Normal"/>
    <w:rsid w:val="00DD0B05"/>
    <w:pPr>
      <w:numPr>
        <w:numId w:val="7"/>
      </w:numPr>
      <w:contextualSpacing/>
    </w:pPr>
  </w:style>
  <w:style w:type="paragraph" w:styleId="ListBullet5">
    <w:name w:val="List Bullet 5"/>
    <w:basedOn w:val="Normal"/>
    <w:rsid w:val="00DD0B05"/>
    <w:pPr>
      <w:numPr>
        <w:numId w:val="8"/>
      </w:numPr>
      <w:contextualSpacing/>
    </w:pPr>
  </w:style>
  <w:style w:type="table" w:customStyle="1" w:styleId="Listdeculoaredeschis1">
    <w:name w:val="Listă de culoare deschisă1"/>
    <w:basedOn w:val="TableNormal"/>
    <w:uiPriority w:val="6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stdeculoaredeschis-Accentuare11">
    <w:name w:val="Listă de culoare deschisă - Accentuare 11"/>
    <w:basedOn w:val="TableNormal"/>
    <w:uiPriority w:val="6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Listdeculoarenchis1">
    <w:name w:val="Listă de culoare închisă1"/>
    <w:basedOn w:val="TableNormal"/>
    <w:uiPriority w:val="7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Listmedie11">
    <w:name w:val="Listă medie 11"/>
    <w:basedOn w:val="TableNormal"/>
    <w:uiPriority w:val="65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Listmedie1-Accentuare11">
    <w:name w:val="Listă medie 1 - Accentuare 11"/>
    <w:basedOn w:val="TableNormal"/>
    <w:uiPriority w:val="65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Listmedie21">
    <w:name w:val="Listă medie 21"/>
    <w:basedOn w:val="TableNormal"/>
    <w:uiPriority w:val="66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5B9BD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ED7D3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A5A5A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FC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70AD47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istNumber">
    <w:name w:val="List Number"/>
    <w:basedOn w:val="Normal"/>
    <w:rsid w:val="00DD0B05"/>
    <w:pPr>
      <w:numPr>
        <w:numId w:val="9"/>
      </w:numPr>
      <w:contextualSpacing/>
    </w:pPr>
  </w:style>
  <w:style w:type="paragraph" w:styleId="ListNumber2">
    <w:name w:val="List Number 2"/>
    <w:basedOn w:val="Normal"/>
    <w:rsid w:val="00DD0B05"/>
    <w:pPr>
      <w:numPr>
        <w:numId w:val="10"/>
      </w:numPr>
      <w:contextualSpacing/>
    </w:pPr>
  </w:style>
  <w:style w:type="paragraph" w:styleId="ListNumber3">
    <w:name w:val="List Number 3"/>
    <w:basedOn w:val="Normal"/>
    <w:rsid w:val="00DD0B05"/>
    <w:pPr>
      <w:numPr>
        <w:numId w:val="11"/>
      </w:numPr>
      <w:contextualSpacing/>
    </w:pPr>
  </w:style>
  <w:style w:type="paragraph" w:styleId="ListNumber4">
    <w:name w:val="List Number 4"/>
    <w:basedOn w:val="Normal"/>
    <w:rsid w:val="00DD0B05"/>
    <w:pPr>
      <w:numPr>
        <w:numId w:val="12"/>
      </w:numPr>
      <w:contextualSpacing/>
    </w:pPr>
  </w:style>
  <w:style w:type="paragraph" w:styleId="ListNumber5">
    <w:name w:val="List Number 5"/>
    <w:basedOn w:val="Normal"/>
    <w:rsid w:val="00DD0B05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DD0B05"/>
    <w:pPr>
      <w:ind w:left="720"/>
    </w:pPr>
  </w:style>
  <w:style w:type="character" w:styleId="HTMLTypewriter">
    <w:name w:val="HTML Typewriter"/>
    <w:rsid w:val="00DD0B05"/>
    <w:rPr>
      <w:rFonts w:ascii="Bookman Old Style" w:hAnsi="Bookman Old Style" w:cs="Times New Roman"/>
      <w:sz w:val="24"/>
      <w:szCs w:val="24"/>
    </w:rPr>
  </w:style>
  <w:style w:type="character" w:styleId="HTMLSample">
    <w:name w:val="HTML Sample"/>
    <w:rsid w:val="00DD0B05"/>
    <w:rPr>
      <w:rFonts w:ascii="Bookman Old Style" w:hAnsi="Bookman Old Style" w:cs="Times New Roman"/>
    </w:rPr>
  </w:style>
  <w:style w:type="paragraph" w:styleId="NormalWeb">
    <w:name w:val="Normal (Web)"/>
    <w:basedOn w:val="Normal"/>
    <w:rsid w:val="00DD0B05"/>
  </w:style>
  <w:style w:type="character" w:styleId="LineNumber">
    <w:name w:val="line number"/>
    <w:basedOn w:val="DefaultParagraphFont"/>
    <w:rsid w:val="00DD0B05"/>
  </w:style>
  <w:style w:type="character" w:styleId="PageNumber">
    <w:name w:val="page number"/>
    <w:basedOn w:val="DefaultParagraphFont"/>
    <w:rsid w:val="00DD0B05"/>
  </w:style>
  <w:style w:type="paragraph" w:styleId="DocumentMap">
    <w:name w:val="Document Map"/>
    <w:basedOn w:val="Normal"/>
    <w:link w:val="DocumentMapChar"/>
    <w:rsid w:val="00DD0B05"/>
  </w:style>
  <w:style w:type="character" w:customStyle="1" w:styleId="DocumentMapChar">
    <w:name w:val="Document Map Char"/>
    <w:link w:val="DocumentMap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HTMLPreformatted">
    <w:name w:val="HTML Preformatted"/>
    <w:basedOn w:val="Normal"/>
    <w:link w:val="HTMLPreformattedChar"/>
    <w:rsid w:val="00DD0B05"/>
  </w:style>
  <w:style w:type="character" w:customStyle="1" w:styleId="HTMLPreformattedChar">
    <w:name w:val="HTML Preformatted Char"/>
    <w:link w:val="HTMLPreformatted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BodyTextFirstIndent">
    <w:name w:val="Body Text First Indent"/>
    <w:basedOn w:val="BodyText"/>
    <w:link w:val="BodyTextFirstIndentChar"/>
    <w:rsid w:val="00DD0B05"/>
    <w:pPr>
      <w:ind w:firstLine="210"/>
    </w:pPr>
  </w:style>
  <w:style w:type="character" w:customStyle="1" w:styleId="BodyTextChar">
    <w:name w:val="Body Text Char"/>
    <w:link w:val="BodyText"/>
    <w:rsid w:val="00DD0B05"/>
    <w:rPr>
      <w:rFonts w:ascii="Bookman Old Style" w:hAnsi="Bookman Old Style"/>
      <w:sz w:val="24"/>
      <w:szCs w:val="24"/>
      <w:lang w:val="ro-RO" w:eastAsia="zh-CN"/>
    </w:rPr>
  </w:style>
  <w:style w:type="character" w:customStyle="1" w:styleId="BodyTextFirstIndentChar">
    <w:name w:val="Body Text First Indent Char"/>
    <w:link w:val="BodyTextFirstIndent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BodyTextFirstIndent2">
    <w:name w:val="Body Text First Indent 2"/>
    <w:basedOn w:val="BodyTextIndent"/>
    <w:link w:val="BodyTextFirstIndent2Char"/>
    <w:rsid w:val="00DD0B05"/>
    <w:pPr>
      <w:ind w:firstLine="210"/>
    </w:pPr>
  </w:style>
  <w:style w:type="character" w:customStyle="1" w:styleId="BodyTextFirstIndent2Char">
    <w:name w:val="Body Text First Indent 2 Char"/>
    <w:link w:val="BodyTextFirstIndent2"/>
    <w:rsid w:val="00DD0B05"/>
    <w:rPr>
      <w:rFonts w:ascii="Bookman Old Style" w:hAnsi="Bookman Old Style"/>
      <w:sz w:val="24"/>
      <w:szCs w:val="24"/>
      <w:lang w:val="ro-RO" w:eastAsia="zh-CN"/>
    </w:rPr>
  </w:style>
  <w:style w:type="character" w:styleId="CommentReference">
    <w:name w:val="annotation reference"/>
    <w:rsid w:val="00DD0B05"/>
    <w:rPr>
      <w:sz w:val="24"/>
      <w:szCs w:val="24"/>
    </w:rPr>
  </w:style>
  <w:style w:type="character" w:styleId="EndnoteReference">
    <w:name w:val="endnote reference"/>
    <w:rsid w:val="00DD0B05"/>
    <w:rPr>
      <w:vertAlign w:val="baseline"/>
    </w:rPr>
  </w:style>
  <w:style w:type="character" w:styleId="FootnoteReference">
    <w:name w:val="footnote reference"/>
    <w:rsid w:val="00A31E18"/>
    <w:rPr>
      <w:vertAlign w:val="superscript"/>
    </w:rPr>
  </w:style>
  <w:style w:type="character" w:styleId="IntenseReference">
    <w:name w:val="Intense Reference"/>
    <w:uiPriority w:val="32"/>
    <w:qFormat/>
    <w:rsid w:val="00DD0B05"/>
    <w:rPr>
      <w:b w:val="0"/>
      <w:bCs w:val="0"/>
      <w:smallCaps w:val="0"/>
      <w:color w:val="auto"/>
      <w:spacing w:val="0"/>
      <w:u w:val="none"/>
    </w:rPr>
  </w:style>
  <w:style w:type="character" w:styleId="SubtleReference">
    <w:name w:val="Subtle Reference"/>
    <w:uiPriority w:val="31"/>
    <w:qFormat/>
    <w:rsid w:val="00DD0B05"/>
    <w:rPr>
      <w:smallCaps w:val="0"/>
      <w:color w:val="auto"/>
      <w:u w:val="none"/>
    </w:rPr>
  </w:style>
  <w:style w:type="paragraph" w:styleId="EnvelopeReturn">
    <w:name w:val="envelope return"/>
    <w:basedOn w:val="Normal"/>
    <w:rsid w:val="00DD0B05"/>
  </w:style>
  <w:style w:type="character" w:styleId="Strong">
    <w:name w:val="Strong"/>
    <w:qFormat/>
    <w:rsid w:val="00DD0B05"/>
    <w:rPr>
      <w:b w:val="0"/>
      <w:bCs w:val="0"/>
    </w:rPr>
  </w:style>
  <w:style w:type="paragraph" w:styleId="Signature">
    <w:name w:val="Signature"/>
    <w:basedOn w:val="Normal"/>
    <w:link w:val="SignatureChar"/>
    <w:rsid w:val="00DD0B05"/>
    <w:pPr>
      <w:ind w:left="4320"/>
    </w:pPr>
  </w:style>
  <w:style w:type="character" w:customStyle="1" w:styleId="SignatureChar">
    <w:name w:val="Signature Char"/>
    <w:link w:val="Signature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E-mailSignature">
    <w:name w:val="E-mail Signature"/>
    <w:basedOn w:val="Normal"/>
    <w:link w:val="E-mailSignatureChar"/>
    <w:rsid w:val="00DD0B05"/>
  </w:style>
  <w:style w:type="character" w:customStyle="1" w:styleId="E-mailSignatureChar">
    <w:name w:val="E-mail Signature Char"/>
    <w:link w:val="E-mailSignature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CommentText">
    <w:name w:val="annotation text"/>
    <w:basedOn w:val="Normal"/>
    <w:link w:val="CommentTextChar"/>
    <w:rsid w:val="00DD0B05"/>
  </w:style>
  <w:style w:type="character" w:customStyle="1" w:styleId="CommentTextChar">
    <w:name w:val="Comment Text Char"/>
    <w:link w:val="CommentText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DD0B05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CommentSubjectChar">
    <w:name w:val="Comment Subject Char"/>
    <w:link w:val="CommentSubject"/>
    <w:rsid w:val="00DD0B05"/>
    <w:rPr>
      <w:rFonts w:ascii="Cambria" w:eastAsia="Times New Roman" w:hAnsi="Cambria" w:cs="Times New Roman"/>
      <w:b/>
      <w:bCs/>
      <w:i/>
      <w:iCs/>
      <w:sz w:val="28"/>
      <w:szCs w:val="28"/>
      <w:lang w:val="ro-RO" w:eastAsia="zh-CN"/>
    </w:rPr>
  </w:style>
  <w:style w:type="paragraph" w:styleId="Subtitle">
    <w:name w:val="Subtitle"/>
    <w:basedOn w:val="Normal"/>
    <w:next w:val="Normal"/>
    <w:link w:val="SubtitleChar"/>
    <w:qFormat/>
    <w:rsid w:val="00DD0B05"/>
    <w:pPr>
      <w:spacing w:after="60"/>
      <w:jc w:val="center"/>
      <w:outlineLvl w:val="1"/>
    </w:pPr>
  </w:style>
  <w:style w:type="character" w:customStyle="1" w:styleId="SubtitleChar">
    <w:name w:val="Subtitle Char"/>
    <w:link w:val="Subtitle"/>
    <w:rsid w:val="00DD0B05"/>
    <w:rPr>
      <w:rFonts w:ascii="Bookman Old Style" w:hAnsi="Bookman Old Style"/>
      <w:sz w:val="24"/>
      <w:szCs w:val="24"/>
      <w:lang w:val="ro-RO" w:eastAsia="zh-CN"/>
    </w:rPr>
  </w:style>
  <w:style w:type="table" w:styleId="TableClassic1">
    <w:name w:val="Table Classic 1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lorful1">
    <w:name w:val="Table Colorful 1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ntemporary">
    <w:name w:val="Table Contemporary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TableofFigures">
    <w:name w:val="table of figures"/>
    <w:basedOn w:val="Normal"/>
    <w:next w:val="Normal"/>
    <w:rsid w:val="00DD0B05"/>
  </w:style>
  <w:style w:type="paragraph" w:styleId="TableofAuthorities">
    <w:name w:val="table of authorities"/>
    <w:basedOn w:val="Normal"/>
    <w:next w:val="Normal"/>
    <w:rsid w:val="00DD0B05"/>
    <w:pPr>
      <w:ind w:left="240" w:hanging="240"/>
    </w:pPr>
  </w:style>
  <w:style w:type="table" w:styleId="Table3Deffects1">
    <w:name w:val="Table 3D effects 1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Keyboard">
    <w:name w:val="HTML Keyboard"/>
    <w:rsid w:val="00DD0B05"/>
    <w:rPr>
      <w:rFonts w:ascii="Bookman Old Style" w:hAnsi="Bookman Old Style" w:cs="Times New Roman"/>
      <w:sz w:val="24"/>
      <w:szCs w:val="24"/>
    </w:rPr>
  </w:style>
  <w:style w:type="table" w:styleId="TableTheme">
    <w:name w:val="Table Theme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DD0B05"/>
    <w:pPr>
      <w:ind w:left="1440" w:right="1440"/>
    </w:pPr>
  </w:style>
  <w:style w:type="paragraph" w:styleId="BalloonText">
    <w:name w:val="Balloon Text"/>
    <w:basedOn w:val="Normal"/>
    <w:link w:val="BalloonTextChar"/>
    <w:rsid w:val="00DD0B05"/>
    <w:pPr>
      <w:spacing w:after="0"/>
    </w:pPr>
  </w:style>
  <w:style w:type="character" w:customStyle="1" w:styleId="BalloonTextChar">
    <w:name w:val="Balloon Text Char"/>
    <w:link w:val="BalloonText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EndnoteText">
    <w:name w:val="endnote text"/>
    <w:basedOn w:val="Normal"/>
    <w:link w:val="EndnoteTextChar"/>
    <w:rsid w:val="00DD0B05"/>
  </w:style>
  <w:style w:type="character" w:customStyle="1" w:styleId="EndnoteTextChar">
    <w:name w:val="Endnote Text Char"/>
    <w:link w:val="EndnoteText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FootnoteText">
    <w:name w:val="footnote text"/>
    <w:basedOn w:val="Normal"/>
    <w:link w:val="FootnoteTextChar"/>
    <w:rsid w:val="00DD0B05"/>
  </w:style>
  <w:style w:type="character" w:customStyle="1" w:styleId="FootnoteTextChar">
    <w:name w:val="Footnote Text Char"/>
    <w:link w:val="FootnoteText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PlainText">
    <w:name w:val="Plain Text"/>
    <w:basedOn w:val="Normal"/>
    <w:link w:val="PlainTextChar"/>
    <w:rsid w:val="00DD0B05"/>
  </w:style>
  <w:style w:type="character" w:customStyle="1" w:styleId="PlainTextChar">
    <w:name w:val="Plain Text Char"/>
    <w:link w:val="PlainText"/>
    <w:rsid w:val="00DD0B05"/>
    <w:rPr>
      <w:rFonts w:ascii="Bookman Old Style" w:hAnsi="Bookman Old Style"/>
      <w:sz w:val="24"/>
      <w:szCs w:val="24"/>
      <w:lang w:val="ro-RO" w:eastAsia="zh-CN"/>
    </w:rPr>
  </w:style>
  <w:style w:type="character" w:styleId="PlaceholderText">
    <w:name w:val="Placeholder Text"/>
    <w:uiPriority w:val="99"/>
    <w:semiHidden/>
    <w:rsid w:val="00DD0B05"/>
    <w:rPr>
      <w:color w:val="auto"/>
    </w:rPr>
  </w:style>
  <w:style w:type="paragraph" w:styleId="Title">
    <w:name w:val="Title"/>
    <w:basedOn w:val="Normal"/>
    <w:next w:val="Normal"/>
    <w:link w:val="TitleChar"/>
    <w:qFormat/>
    <w:rsid w:val="00DD0B05"/>
    <w:pPr>
      <w:spacing w:before="240" w:after="60"/>
      <w:jc w:val="center"/>
      <w:outlineLvl w:val="0"/>
    </w:pPr>
  </w:style>
  <w:style w:type="character" w:customStyle="1" w:styleId="TitleChar">
    <w:name w:val="Title Char"/>
    <w:link w:val="Title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D0B05"/>
    <w:pPr>
      <w:outlineLvl w:val="9"/>
    </w:pPr>
  </w:style>
  <w:style w:type="paragraph" w:styleId="IndexHeading">
    <w:name w:val="index heading"/>
    <w:basedOn w:val="Normal"/>
    <w:next w:val="Index1"/>
    <w:rsid w:val="00DD0B05"/>
  </w:style>
  <w:style w:type="paragraph" w:styleId="NoteHeading">
    <w:name w:val="Note Heading"/>
    <w:basedOn w:val="Normal"/>
    <w:next w:val="Normal"/>
    <w:link w:val="NoteHeadingChar"/>
    <w:rsid w:val="00DD0B05"/>
  </w:style>
  <w:style w:type="character" w:customStyle="1" w:styleId="NoteHeadingChar">
    <w:name w:val="Note Heading Char"/>
    <w:link w:val="NoteHeading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TOAHeading">
    <w:name w:val="toa heading"/>
    <w:basedOn w:val="Normal"/>
    <w:next w:val="Normal"/>
    <w:rsid w:val="00DD0B05"/>
    <w:pPr>
      <w:spacing w:before="120"/>
    </w:pPr>
  </w:style>
  <w:style w:type="character" w:styleId="BookTitle">
    <w:name w:val="Book Title"/>
    <w:uiPriority w:val="33"/>
    <w:qFormat/>
    <w:rsid w:val="00DD0B05"/>
    <w:rPr>
      <w:b w:val="0"/>
      <w:bCs w:val="0"/>
      <w:smallCaps w:val="0"/>
      <w:spacing w:val="0"/>
    </w:rPr>
  </w:style>
  <w:style w:type="table" w:customStyle="1" w:styleId="Umbrirecolorat1">
    <w:name w:val="Umbrire colorată1"/>
    <w:basedOn w:val="TableNormal"/>
    <w:uiPriority w:val="7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Umbriredeculoaredeschis1">
    <w:name w:val="Umbrire de culoare deschisă1"/>
    <w:basedOn w:val="TableNormal"/>
    <w:uiPriority w:val="6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Umbriredeculoaredeschis-Accentuare11">
    <w:name w:val="Umbrire de culoare deschisă - Accentuare 11"/>
    <w:basedOn w:val="TableNormal"/>
    <w:uiPriority w:val="6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Umbriremedie11">
    <w:name w:val="Umbrire medie 11"/>
    <w:basedOn w:val="TableNormal"/>
    <w:uiPriority w:val="6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Umbriremedie1-Accentuare11">
    <w:name w:val="Umbrire medie 1 - Accentuare 11"/>
    <w:basedOn w:val="TableNormal"/>
    <w:uiPriority w:val="6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Umbriremedie21">
    <w:name w:val="Umbrire medie 21"/>
    <w:basedOn w:val="TableNormal"/>
    <w:uiPriority w:val="64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11">
    <w:name w:val="Umbrire medie 2 - Accentuare 11"/>
    <w:basedOn w:val="TableNormal"/>
    <w:uiPriority w:val="64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TMLVariable">
    <w:name w:val="HTML Variable"/>
    <w:rsid w:val="00DD0B05"/>
    <w:rPr>
      <w:i w:val="0"/>
      <w:iCs w:val="0"/>
    </w:rPr>
  </w:style>
  <w:style w:type="paragraph" w:customStyle="1" w:styleId="RITitlu">
    <w:name w:val="_RI_Titlu"/>
    <w:basedOn w:val="Normal"/>
    <w:qFormat/>
    <w:rsid w:val="0094230F"/>
    <w:pPr>
      <w:keepNext/>
      <w:keepLines/>
      <w:pageBreakBefore/>
      <w:suppressAutoHyphens/>
      <w:spacing w:before="240" w:after="480"/>
      <w:contextualSpacing/>
      <w:jc w:val="center"/>
      <w:outlineLvl w:val="0"/>
    </w:pPr>
    <w:rPr>
      <w:rFonts w:ascii="Verdana" w:hAnsi="Verdana"/>
      <w:b/>
      <w:smallCaps/>
      <w:sz w:val="32"/>
      <w:szCs w:val="28"/>
    </w:rPr>
  </w:style>
  <w:style w:type="paragraph" w:customStyle="1" w:styleId="CITE">
    <w:name w:val="CITE"/>
    <w:basedOn w:val="Normal"/>
    <w:qFormat/>
    <w:rsid w:val="00070DD5"/>
    <w:pPr>
      <w:spacing w:after="0"/>
      <w:ind w:left="397" w:right="397" w:firstLine="397"/>
      <w:jc w:val="both"/>
    </w:pPr>
    <w:rPr>
      <w:rFonts w:ascii="Palatino Linotype" w:eastAsia="Times New Roman" w:hAnsi="Palatino Linotype"/>
      <w:sz w:val="20"/>
      <w:lang w:eastAsia="en-US"/>
    </w:rPr>
  </w:style>
  <w:style w:type="paragraph" w:customStyle="1" w:styleId="RIText">
    <w:name w:val="_RI_Text"/>
    <w:basedOn w:val="Normal"/>
    <w:qFormat/>
    <w:rsid w:val="00784618"/>
    <w:pPr>
      <w:spacing w:after="0"/>
      <w:ind w:firstLine="284"/>
      <w:jc w:val="both"/>
    </w:pPr>
  </w:style>
  <w:style w:type="paragraph" w:customStyle="1" w:styleId="RIEpigraph">
    <w:name w:val="_RI_Epigraph"/>
    <w:basedOn w:val="Normal"/>
    <w:qFormat/>
    <w:rsid w:val="001B10E5"/>
    <w:pPr>
      <w:spacing w:before="240" w:after="360"/>
      <w:ind w:left="720"/>
    </w:pPr>
    <w:rPr>
      <w:i/>
      <w:noProof/>
      <w:sz w:val="22"/>
      <w:szCs w:val="22"/>
    </w:rPr>
  </w:style>
  <w:style w:type="paragraph" w:customStyle="1" w:styleId="RISubText">
    <w:name w:val="_RI_SubText"/>
    <w:basedOn w:val="Normal"/>
    <w:qFormat/>
    <w:rsid w:val="000923F9"/>
    <w:pPr>
      <w:ind w:left="576"/>
      <w:contextualSpacing/>
    </w:pPr>
    <w:rPr>
      <w:noProof/>
      <w:sz w:val="20"/>
      <w:szCs w:val="20"/>
    </w:rPr>
  </w:style>
  <w:style w:type="paragraph" w:customStyle="1" w:styleId="RIVerse">
    <w:name w:val="_RI_Verse"/>
    <w:basedOn w:val="Normal"/>
    <w:qFormat/>
    <w:rsid w:val="00581712"/>
    <w:pPr>
      <w:spacing w:before="240" w:after="240"/>
      <w:ind w:firstLine="144"/>
      <w:contextualSpacing/>
    </w:pPr>
    <w:rPr>
      <w:i/>
      <w:noProof/>
    </w:rPr>
  </w:style>
  <w:style w:type="paragraph" w:customStyle="1" w:styleId="RINota">
    <w:name w:val="_RI_Nota"/>
    <w:basedOn w:val="Normal"/>
    <w:next w:val="Normal"/>
    <w:qFormat/>
    <w:rsid w:val="00CE6B07"/>
    <w:pPr>
      <w:keepLines/>
      <w:spacing w:before="120" w:after="0"/>
      <w:ind w:left="288" w:hanging="288"/>
      <w:jc w:val="both"/>
    </w:pPr>
    <w:rPr>
      <w:rFonts w:ascii="Arial" w:hAnsi="Arial" w:cs="Arial"/>
      <w:bCs/>
      <w:sz w:val="20"/>
      <w:szCs w:val="20"/>
      <w:lang w:eastAsia="ro-RO"/>
    </w:rPr>
  </w:style>
  <w:style w:type="character" w:customStyle="1" w:styleId="Footnote">
    <w:name w:val="Footnote"/>
    <w:uiPriority w:val="99"/>
    <w:rsid w:val="000F5991"/>
    <w:rPr>
      <w:rFonts w:ascii="Palatino Linotype" w:hAnsi="Palatino Linotype" w:cs="Palatino Linotype" w:hint="default"/>
      <w:b/>
      <w:bCs/>
      <w:sz w:val="16"/>
      <w:szCs w:val="16"/>
    </w:rPr>
  </w:style>
  <w:style w:type="paragraph" w:customStyle="1" w:styleId="StilCentrat">
    <w:name w:val="Stil Centrat"/>
    <w:basedOn w:val="Normal"/>
    <w:rsid w:val="002D6682"/>
    <w:pPr>
      <w:spacing w:after="0"/>
      <w:jc w:val="center"/>
    </w:pPr>
    <w:rPr>
      <w:rFonts w:eastAsia="Times New Roman"/>
      <w:color w:val="000000"/>
      <w:szCs w:val="20"/>
      <w:lang w:val="en-US" w:eastAsia="en-US"/>
    </w:rPr>
  </w:style>
  <w:style w:type="paragraph" w:customStyle="1" w:styleId="TX-CENT-SM">
    <w:name w:val="TX-CENT-SM"/>
    <w:basedOn w:val="Normal"/>
    <w:rsid w:val="007D4F24"/>
    <w:pPr>
      <w:spacing w:after="0"/>
      <w:jc w:val="center"/>
    </w:pPr>
    <w:rPr>
      <w:rFonts w:ascii="Palatino Linotype" w:eastAsia="Times New Roman" w:hAnsi="Palatino Linotype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RISTI\My%20Documents\ebook_ro_ri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47243-3435-4AF2-9DDA-67652D537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ebook_ro_ri.dot</Template>
  <TotalTime>0</TotalTime>
  <Pages>1</Pages>
  <Words>32290</Words>
  <Characters>184056</Characters>
  <Application>Microsoft Office Word</Application>
  <DocSecurity>0</DocSecurity>
  <Lines>1533</Lines>
  <Paragraphs>431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Chipul trecutului</vt:lpstr>
      <vt:lpstr>Lasa-mi o sansa</vt:lpstr>
    </vt:vector>
  </TitlesOfParts>
  <Company/>
  <LinksUpToDate>false</LinksUpToDate>
  <CharactersWithSpaces>215915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rush</cp:lastModifiedBy>
  <cp:revision>4</cp:revision>
  <cp:lastPrinted>2010-02-19T16:31:00Z</cp:lastPrinted>
  <dcterms:created xsi:type="dcterms:W3CDTF">2014-03-08T19:34:00Z</dcterms:created>
  <dcterms:modified xsi:type="dcterms:W3CDTF">2018-12-25T15:44:00Z</dcterms:modified>
</cp:coreProperties>
</file>