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B23" w:rsidRPr="00090233" w:rsidRDefault="00D7092C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  <w:br w:type="page"/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b/>
          <w:color w:val="000000"/>
          <w:sz w:val="28"/>
          <w:szCs w:val="28"/>
        </w:rPr>
        <w:t>CATHY ANDREWS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b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b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b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b/>
          <w:color w:val="000000"/>
          <w:sz w:val="28"/>
          <w:szCs w:val="28"/>
        </w:rPr>
        <w:t>rbatul din Tripoli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</w:p>
    <w:p w:rsidR="0091688A" w:rsidRPr="00090233" w:rsidRDefault="0091688A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bookmarkStart w:id="0" w:name="OLE_LINK8"/>
      <w:bookmarkStart w:id="1" w:name="OLE_LINK7"/>
      <w:bookmarkStart w:id="2" w:name="OLE_LINK1"/>
      <w:bookmarkStart w:id="3" w:name="OLE_LINK2"/>
      <w:bookmarkStart w:id="4" w:name="OLE_LINK3"/>
      <w:bookmarkStart w:id="5" w:name="OLE_LINK14"/>
      <w:bookmarkStart w:id="6" w:name="OLE_LINK23"/>
      <w:bookmarkStart w:id="7" w:name="OLE_LINK66"/>
      <w:bookmarkStart w:id="8" w:name="OLE_LINK84"/>
      <w:bookmarkStart w:id="9" w:name="OLE_LINK216"/>
      <w:bookmarkStart w:id="10" w:name="OLE_LINK4"/>
      <w:bookmarkStart w:id="11" w:name="OLE_LINK5"/>
      <w:bookmarkStart w:id="12" w:name="_GoBack"/>
      <w:r w:rsidRPr="00090233">
        <w:rPr>
          <w:rFonts w:ascii="Baskerville Old Face" w:hAnsi="Baskerville Old Face"/>
          <w:i/>
          <w:noProof/>
          <w:sz w:val="28"/>
        </w:rPr>
        <w:lastRenderedPageBreak/>
        <w:t xml:space="preserve">Capitolul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090233">
        <w:rPr>
          <w:rFonts w:ascii="Baskerville Old Face" w:hAnsi="Baskerville Old Face"/>
          <w:i/>
          <w:noProof/>
          <w:sz w:val="28"/>
        </w:rPr>
        <w:t>1</w:t>
      </w:r>
    </w:p>
    <w:bookmarkEnd w:id="10"/>
    <w:bookmarkEnd w:id="11"/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declar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pastorul.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închise o secund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ochii. Era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rziu. Devenise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lui Bryn, la bine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Venner. Încetul cu încetul, se va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acest nume.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venea greu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cinci zile,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nu-l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pe Bryn. Cinci zile!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din anumite puncte de vedere, 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atunci trecuse o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Toate acestea nu s-ar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avut un strop de voin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nunta lui Mark. Dar nu, trebuise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pentru a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tuturor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nu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nsemna nimic pentru ea!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Fusese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apoi,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furi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eze afar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biseric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ceremoniei. Soarele de aprilie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clipeasc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mergea tremur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pe trotuar, auzi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claxon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spatele ei. O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trase cu putere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napoi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trecu pe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Era cât pe ce, spuse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care o salvase. Nu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unde traversezi?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umi,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avut noroc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mergeam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spatele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drumul la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examineze.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Te-am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biseric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vreo prieten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de-a miresei?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Eram o prieten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mirelui,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cu o voce care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coinciden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spuse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rbatul pe un ton ironic. Eu sunt fostul prieten al Junei. Ne-am putea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neca amarul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Ce spui?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Pentru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privi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ea. Era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nalt, cu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rul negru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 o fizionomie osoas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 vreo treizeci de ani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 gândi ea. Probabil nu locuia în Anglia, judecând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pielea extrem de bronzat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Ochii lui cenu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o sclipire de sarcasm.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 Venner.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 Jordan. E prea devreme pentru a bea alcool.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un ceai?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mai ironic. Un ceai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simpatie. Pare potrivit cu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mprejurarea.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de gând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aici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vezi plec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Ochii verzi ai Lisei scânteiar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mândrie.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cut, 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cut, spuse el.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continuare! Deci, ce-ai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ezit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o secund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sese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atunci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bine.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bem un ceai.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atent la circula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prin stofa costumului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chii fini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presiunea degetelor pe cot. Nu era genul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pe care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l-ar fi imaginat pentru micu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blond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neru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care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torise Mark.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ci, la urma urmei,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 cei doi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reau potrivi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Bryn Venner avea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turi tipic masculine. Gura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maxilarul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tau o voin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puternic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Nu, nu era genul Junei.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nici al ei, de altfel. Era prea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prea monden.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Ah, Mark!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gândi ea cu inima strâns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opri un taxi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ceru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oferului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Savoy.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facem lucrurile cu elegan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Vom avea timp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dedic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unor consol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 mai subsan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Bunul-sim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 pe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un ton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tor. Acceptase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bea un ceai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nimic mai mult.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vor fi terminat, ea va pleca. Dar unde? îi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 o voce interioar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locuie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neg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printr-o 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care a capului.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locuiesc în Libia, pentru moment. În afacerile cu petrol,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anticip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ntrabarea. Dar tu? Locuie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la Londra?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 reticen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Lucram pentru familia Wrexham.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eleg. Acolo l-ai cunoscut pe Williams?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Cunoscut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pierdut,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ea, schi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mbet. Se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fiica pre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edintelui e o partid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simpl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secretar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iat ambi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ios, nu?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Întrebarea suna mai mult a afirma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mult decât majoritatea oamenilor.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regreta deja remarca.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insinuez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o iube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te.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June se potrivesc.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fiecare ar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impun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a. Oricum,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fi mai bine cu el,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cu mine. Tripoli nu e exact genul de decor cu care este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o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grea, acolo?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foarte grea, în ceea ce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Form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o comunitate de europeni destul de mare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suntem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angaja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Unilibia. Majoritatea sunt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Compania prefer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angajeze persoane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torite.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Acesta e motivul pentru care ai cerut-o pe June în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torie?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am venit în Anglia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cer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torie. Acum trei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am ajuns aici pentru o vacan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ei cu Mark era deja stabilit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June tocmai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scrie despre asta.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i-ar fi schimbat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tiut pentru ce te-ai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cred. June ar fi fost,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nu eram destul de disperat încât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bat pentru ea.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 se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doreai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conformezi regulilor companiei pentru care lucrezi, remarc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pe un ton caustic.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Preferin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elor, nu regulilor. Dar, fie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 sau nu,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are nevoie de o femeie lâng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se afl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acolo.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pot fi uneori foarte reci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evit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privirea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r,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dur pe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S-ar zice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June a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pat ca prin urechile acului!</w:t>
      </w:r>
    </w:p>
    <w:p w:rsidR="00E34B23" w:rsidRPr="00090233" w:rsidRDefault="00E34B23" w:rsidP="00D7092C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 doar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tigat ceva mai bun,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torindu-se cu un arivist ca Williams.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Observând schimbarea care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ruse pe chipul ei, se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adauge: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Tu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spus-o. Ocazia s-a prezentat, iar el nu a ezitat s-o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prind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Bine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erai prea implicat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 unde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eram?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cu un nod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Din atitudinea ta.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 mai degrab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orgoliul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a avut cel mai mult de suferit. Am dreptate?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tu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Pentru nimic în lume Lisa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bulverst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era.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timp vei lucra în Libia?</w:t>
      </w:r>
    </w:p>
    <w:p w:rsidR="00E34B23" w:rsidRPr="00090233" w:rsidRDefault="00E34B23" w:rsidP="00D7092C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vreau, permanent.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aleg la fiecare trei ani. Am petrecut deja aproape un an acolo.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alegi?</w:t>
      </w:r>
    </w:p>
    <w:p w:rsidR="00E34B23" w:rsidRPr="00090233" w:rsidRDefault="00E34B23" w:rsidP="00D7092C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Depinde. Unital a început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exploateze noi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mpuri petroliere,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alte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ale lumii.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familia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urmeze capul oriunde ar fi trimis?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Doar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permit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nevoie de timp pentru a pune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func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iune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instala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copiilor.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aceste cazuri, familia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în Anglia, o vreme.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mi se pare drept.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compesa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spui, de fapt,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vine greu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i-o imaginezi pe June acomod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ndu-se cu genul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am cunoscut-o personal. Pare o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place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distreze. Dar aparen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pot fi uneori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r?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place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distrezi?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privi insistent.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ei cu reflexe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ncadra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fine; fusta de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punea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eviden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picioarele sub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ceva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asta?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râzând.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O, nu, deloc! Tocmai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putea face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noi asta.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avu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Ajunseser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hotelului.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Era, de altfel, mai mult o remarc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O pierdere comun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apropiase.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intra la Savoy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uimit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Din toate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se degaja o atmosfer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sobr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grandoare. Timpul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loc.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De obicei nu se servea ceaiul în hol, dar Bryn ceru acest lucru pe tonul celui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ndeplineasc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toate dorin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Ceaiul le fu adus într-un serviciu delicat de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elan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de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ervete mari,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turite. Lisa avea impresia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fusese transformat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duces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Bryn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 amuzat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vedea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 fel.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vine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strig: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Ardeee!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ceva de genul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sta, doar pentru a vedea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accelereaz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ritmul!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ea, cl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din cap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izbucnind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Pot fi foarte rapizi, când e nevoie.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Te-ai cazat aici? îl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arunc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o privire.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de data asta. Londra e invadat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turi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surprinde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mult timp la Londra.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mi-am petrecut aici toate cele trei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ni.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plimb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ri, pe ici, pe colo. Am fost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Vest, unde mi-am vizitat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prieteni.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timp mai ai de stat aici?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Cinci zile. Am rezervat bilet de avion pentru lunea viitoare. Plec din Heathrow diminea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devreme.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Pari fericit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pe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iei cu tine?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mprumut una!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m-ar surprinde din partea 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dea deschis de ea.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te rog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 ce bun? Oricum nu ai crede decât ceea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Bravo, Lisa Jordan!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 sincer de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remediul de care aveam nevoie. Ce faci disear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lingi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nile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noaptea? Nu e genul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din tine;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la fel. Mi-ar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petrec seara cu tine, Lisa.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ne-ar face bine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ndurora.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De acord.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punsese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Cum ai spus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tu,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asta avem nevoie amândoi.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despre una, despre alta,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spre marea ei surpriz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destind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Se aflau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aveau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nevoie de o stimulare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ajute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acea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dificil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petreac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seara cu el era de o mie de ori mai bine decât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Bryn îi propuse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bea ceva, era aproape ora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ase. Lisa se duse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vestiar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privi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oglind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 sentimentul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o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Era uimitor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mult o schimbau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fond de ten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coafur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sofisticat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mai matur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mai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Dar aceea fusese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inten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ei. Nu trebuia ca cei care o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nunt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o feti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pierdut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vulnerabil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schimba locul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cel vechi nu o mai interesa.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cei care-i cunoscuser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cu Mark o puteau crede cu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Oricum, acum totul era de domeniul trecutului. Cu o vineri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plecase oficial din serviciul familiei Wrexham. Avea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 de vacan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o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slujb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uite pe Mark. Acesta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torise cu June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devenea astfel inaccesibil. Iar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uitarea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nsemna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care o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hol.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pe care nu-l va mai vedea, probabil,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profit de ocazie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ea, schi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grimas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Mâine voi fi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Deschise încet ochii, cu mintea înce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 durea capul. Nu recuno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patul, mai tare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lat ca de obicei.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 un efort intens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ntoarse, cu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la ochi, din cauza luminii.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Câteva detalii îi revenir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fragmentar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minte. O adunare de oameni, mult zgomot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desprinse din cea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clipe,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rbatului care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ezat pe un scaun, cu picioarele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ntinse,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ei. Bryn fuma.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mai bine?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Lisa îl recunoscu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 privirea cenu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nnebune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ncepea acum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iar imaginile care i se desf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urau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minte nu erau deloc lini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titoare: dansa,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solide;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unui chip slab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bronzat;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ampania i se urca la cap.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Sampanie, mult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ampanie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 gândi ea.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urcase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dreapt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lift,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amintea de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nalt care o lua în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lui,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mbind.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acel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Dumnezeule,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n-ar fi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rat!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sinea 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ngrozit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Cear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aful era moale.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ascunse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pern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Bryn nu schi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gest, ci doar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un ton impasibil: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ani ai, Lisa?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zeci.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Acesta scoase o exclama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Ieri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reai mai matur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te-ai purtat ca atare.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Încercam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spuse ea neputând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priveasc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el.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scuz, spuse el, oft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Aveam nevoie de o femeie noaptea trecut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tine e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te-a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dus imediat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te-a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pus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patul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Apropo, unde locuie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cineva griji pentru tine?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închiriat o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Putney,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cu efort. Locuiesc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deja mai bine. Asta ne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respir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m. Mi s-a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te-aud spun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au divor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at.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mama s-a rec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 cu un american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Statele Unite. Tata s-a rec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locuie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Surrey.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Nu-i vezi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adar prea mult?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lacrimile. De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punea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ri? Acum era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 pentru a mai schimba ceva.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vei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bine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ridica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te-ai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ca.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Coboar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hol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vei fi gata. Vom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un loc lini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vorbim.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fugi,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supraveghea liftul.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facem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ce trebuia el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nchise. Lisa ar fi suferit mai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aceasta s-ar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 cu Mark. Dar acest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cu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petrecuse noaptea era un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in, un om pe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lnise pentru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ajun. Nu avea nicio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nou grea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care punea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nire pe ea. Era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va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ultima,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jur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rziu,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 o voce ironic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se privi în oglinda din baie, se îngrozi. Rimelul, pe care cu o zi în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aplicase din abunden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cursese acum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jurul ochilor.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era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Nu-l putea condamna pe Bryn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judecase la prima vedere. Ducându-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degetele la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alunge durerea de cap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aminte ce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mplase mai exact. Dar dorea,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detaliile?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Faptele erau clare: îi permisese acelui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care o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hol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dragoste cu ea. Dragoste? 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un nod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 Cum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foloseasc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acel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nt? Niciun sentiment n-avusese vreun amestec.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un du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cald, care o ajut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relaxeze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apoi se piept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Nu se machie deloc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liber pe umeri. Ce mai conta cum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ta? Impresia pe care i-o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 acelui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era suficient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Despre ce trebuia oare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rea, Bryn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vinovat, dar Lisa era 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asume toate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elile.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ar fi rezistat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ncuraj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rilor pe care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duse cu o noapte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mult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aveau nevoie de o consolare.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ndise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mult la Mark,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ajun!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use doar pentru a-l uita pe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liftul, cu inima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pieptul.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nu-l va vedea, va pleca.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ea mizerabil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njosit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fotoliu, cu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spre lift.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merg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spre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ire,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veni spre ea.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Vom vorbi în timp ce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nci.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nci ceva.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nc, spuse ea,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vei bea o cafea,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dea drumul la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comand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mic dejunuri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à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fran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ç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aise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chelneri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plece, pentru a-i umple Lisei cea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ca.</w:t>
      </w:r>
    </w:p>
    <w:p w:rsidR="00E34B23" w:rsidRPr="00090233" w:rsidRDefault="00E34B23" w:rsidP="00D7092C">
      <w:pPr>
        <w:widowControl w:val="0"/>
        <w:tabs>
          <w:tab w:val="left" w:pos="54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Bea asta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ron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tartine.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{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cum 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ncarea te va ajuta.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nghi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ituri de cafea, 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mai bine. Bryn o fixa cu privirea, iar ea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priveasc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special,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Ce lips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pruden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partea mea! Acum pari 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aptesprezece ani!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tot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pubertate, replic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Nu trebuie deci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faci griji pentru nimic.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indu-se. Nu e vina ta pentru ce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mplat! Trebuie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impresia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 nu avu curajul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termine.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dau seama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avea un nou loc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ncepi?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Luni, pe opt. Îmi iau concediu acum, în loc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fac preavizul.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Deci nu ai nicio responsabilitate în acest moment, spuse el, insistând în mod ciudat pe cuvinte. Ai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aport?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privi surprins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ce?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sau nu?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dar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simplific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lucrurile.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privea uimit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are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aportul meu?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viitoare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napoi la Tripoli. Vom câ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tiga astfel timp.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ce?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torim?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singurul mod de a face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iei. Luni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iau avionul spre Tripoli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 pur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simplu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uit tot.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cazul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sta. Analiz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lucrurile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lumin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realist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nu pare deloc o idee rea. Nu ai prea multe motive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aici.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Fata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glasul.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Suntem doi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ini. Cum pot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persoane care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nu se cunosc,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 asta.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te, Bryn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Multe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snicii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ncep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merg apoi bine. Nu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dezgust fizic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Nu-mi amintesc nimic din noaptea trecut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Totul e atât de confuz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Extrem de confuz?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Foarte.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nu va mai exista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complica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asta, spuse el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 Va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 pe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nt!</w:t>
      </w:r>
    </w:p>
    <w:p w:rsidR="00E34B23" w:rsidRPr="00090233" w:rsidRDefault="00E34B23" w:rsidP="00D7092C">
      <w:pPr>
        <w:widowControl w:val="0"/>
        <w:tabs>
          <w:tab w:val="left" w:pos="4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toresc cu tine,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ea, disperat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imposibil.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eu nu te pot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balt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pur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simplu.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privirea.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m-am gândit la asta, recunoscu ea,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lind.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 fost o noapte potrivit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ndire.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vremurile noastre,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are aproape certitudinea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toate femeile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iau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suri de precau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e obilgatoriu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mas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Obligatoriu, nu, dar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anse. Oricum, e un risc pe care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mi-l asum.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 care nu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i-l asumi?! repet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încet, dar cu înfl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rare. Nu 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un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 de spus despre asta? Tot ce spui sunt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presupozi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sunt fondate. Voi petrece restul vie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am obiceiul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-mi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urma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cele patru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nturi!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sunt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ea, cu o not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disperare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voce.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s-ar schimba nimic,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fi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repede: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toresc cu tine, Lisa.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Doar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primul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ruia m-am oferit?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În parte. Dar mai sunt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alte motive.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da! Compania pentru care lucrezi.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ndu-te cu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nu?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spus nim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 de ce plec.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unul sau doi prieteni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de coresponden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mea cu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Anglia.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ceea ce-i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te, acea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fi tu.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Dar nu sunt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ngea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inile tremur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genunchi.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Bryn,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dai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va merge. Nicio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torie nu poate merge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astea!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spui: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dragoste?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cl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cap, cu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cinic pe buze.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Orient, dragostea e una dintre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cele mai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necesare pentru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toriile aranjate au demonstrat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au fost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cele mai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ite.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va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noi.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calculat bine totul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spuse ea cu o voce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M-am gândit la asta în timp ce dormeai. De altfel, pare logic. Ce aveai de gând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cu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ta?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locuri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nje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pe care nu-l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avea. Ieri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probabil, ai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Mark. Sau ai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demonstrezi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nimic pentru el.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spuse Lisa cu o voce tremur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Într-o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Putney? Nu e un loc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ca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Am cu unsprezece ani mai mult decât tine, Lisa. Am avut timpul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ocazia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creez o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pot oferi o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Libia?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început. Mai am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patru de luni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 acolo,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va expira contractul. Ne vom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 la altceva.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privea neputincioas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Nu se putea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un co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mar. 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de neconceput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pe care de-abia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cunoscuse.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sufletul 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team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perspectiva unei alte posibilit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fie recunosc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 Niciun alt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nu ar fi oferit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mult pentru o noapte de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cere,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aceea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ndoielnic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vrea, privirile i se oprir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inile lui. Avea palme lungi, cu degete sub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iri,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nnegrite de soarele arz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 din acea parte a lumii. La gândul acelor mâini experte pe corpul ei, Lisa fu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un fior. Le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ea pe pielea 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mintea le refuza amintirea.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încredere în mine, Lisa, îi spuse el, încet. Totul va fi bine.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ciudat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cinstea 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ii, 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care o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hotelului.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luase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mas-bun de la ea, 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ei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ruse mai degrab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urat. Nu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foarte apropia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acesta se rec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torise,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doi ani, Lisa îl rev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zuse de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ori. Acum avea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 de la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ie, Maria, pe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adora. Lisa insistase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celebreze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la biseric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evitase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mbrace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alb. Bryn se re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lnise cu una dintre vechile lui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rugase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fie cavaler de onoare.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mesei, acesta condusese excelent conversa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optise Mariei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avea noroc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iat ca Bryn. La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ndul ei, Maria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atrase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Lisei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 ce aceasta se schimba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vestiar: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e cu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va ocupa cineva de tine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bine. Mama 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azi?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I-am trimis o telegram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Probabil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va scrie la Tripoli,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voi fi trimis adresa.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scrii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spui cum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merge.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 cuvintele sunau fals.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Ai un costum frumos, draga mea. E mai bine decât o rochie,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torie,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ai evitat astfel cheltuiala. Dar cu un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al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angajat al unei companii petroliere,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banii vor fi o problem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timp ce mergeau spre aeroport, Bryn o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ce era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o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ncoace.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 obosit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Au fost cinci zile agitate.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zborul nu te va ajuta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odihne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ti, spuse el, cu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Nu-i nimic. Voi încerca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dorm, oricum.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ajungem la Tripoli?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 primele ore ale dimine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vei putea recupera somnul pierdut.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întreba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ironia lui era voit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Trecuser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cinci zile, iar ea nu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mai apropiat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acel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rbat.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 nu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rutase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mai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pasiune. Doar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un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or, pe buze sau pe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noapte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era ridicol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ar fi suportat oare ca lucrurile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petreac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altfel? Raporturile dintre ei erau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precare!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toate acestea, Lisa îi descoperise câteva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care nu-i displ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ceau la prima vedere. Bryn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discuta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fel intreresant despre subiectele cele mai de necrezut,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stimuleze inteligen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cum nimeni altcineva nu o mai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atunci. Lucrurile nu vor merge, poate,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Totul va fi mai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vor ajunge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Libia.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 cine putea prezice cu siguran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viitorul?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2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ntuneric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avionul ateriz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Obosit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cauza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toriei, Lisa nu acord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peisajului,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ducea spre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aflat la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apte de kilometri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aeroport. 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edin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lor se afla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cartierul de Vest,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pentru a ajunge la ea, nu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traverseze centrul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ului. Lisa adormi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se trezi, se afla într-o curte pavat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unei cl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diri cu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etaje, decolorat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soare, care avea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serveasc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drept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torii doi ani. Ferestrele de la parter erau protejate de balustrade din piatr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iar deasupra, un balcon acoperit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nconjura complet casa. Deasupra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de la intrare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de-a lungul zidurilor se ag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au plante c</w:t>
      </w:r>
      <w:r w:rsidRPr="00090233">
        <w:rPr>
          <w:rFonts w:ascii="Cambria" w:hAnsi="Cambria" w:cs="Cambria"/>
          <w:color w:val="000000"/>
          <w:sz w:val="28"/>
          <w:szCs w:val="28"/>
        </w:rPr>
        <w:t>ăţă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siluet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le deschise repede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fier.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purta un 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 larg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vaporos, de o culoare imprecis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Pe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lui slab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soare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rit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larg.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limb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care Lisa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 ca fiind arab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Vorbe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englez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Bryn omului,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 Apoi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spre Lisa: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El e Mukhtal.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lui, Hawa, se ocup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micul dejun acum?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libianul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 pe noua lui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semn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du-ne, te rog, bagajele în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Vom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nca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rziu. Acum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odihnim.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conduse în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untru,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vestibul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trat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ios, de unde urca dintr-un col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o balustrad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lemn. Pe pere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zugr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alb erau ag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ate tapiserii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 de obiecte din aram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primul etaj un coridor înconjura casa. Bryn deschise prima u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pe partea dreapt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mpinse pe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untru. Acolo,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paturi de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rime erau acoperite de dantele. Mobila era sculptat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incrustat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abundent. Pe podea se aflau covoare.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Baia e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turi, spuse Bryn, arunc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geanta pe unul dintre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paturi. Ai tot ce-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trebuie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geant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e nevoie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desfaci bagajele?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decurc,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umesc,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Lisa cu o voce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Aceea era noaptea 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ei, iar ea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mai deprimat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nefericit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oric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Totul 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ciudat – mai ales faptul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acel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care se dezbr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 acum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dezinvoltur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ei.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dorea cu disperare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Anglia, printre lucrurile familiare ei. Cum se va putea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de Bryn,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împart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el o intimitate pe care nu o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 cu nimeni, din moment ce era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 Majoritatea oamenilor care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toreau aveau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un lucru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comun, o anumit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tere a obiceiurilor celuilalt.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pat, dar aceasta nu era suficient. Dimpotiv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ca lucrurile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complicate.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Lisa se întoarse din baie, Bryn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pe balcon, cu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spre mare. Era pe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tate gol,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pantaloni de pijama, iar umerii largi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puternici i se decupau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întunericul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ii.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 spre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arunc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privire spre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de noapte pudic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care Lisa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case,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bdare: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Dumnezeu, nu te mai purta ca o martir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dus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sacrificiu!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onorezi rolul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fost o zi lung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suntem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obosi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asta.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schi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gest.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 fi putut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 gândi ea, cu inima strâns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Bryn era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rbat, iar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vedeau lucrurile altfel.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ceea ce-l privea, ghea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dintre ei fusese spart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petrecute la hotel.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culc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patul de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stinse lumina.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instala o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i se auzi glasul: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tii,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prea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pentru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fost posibil, te-a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dus undeva,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loc unde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cunoa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tem mai bine. Vom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facem ca lucrurile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bine. Acum,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dormi.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doua zi, când Lisa se trezi, soarele era deja sus pe cer. Patul de lâng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era gol.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rapid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ceas,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speriat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era zece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tate. De ce nu o trezise Bryn?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balcon.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ldura o izbi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cu oricare alta, era ridicat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mijlocul unei cur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nconjurat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ziduri, care cobora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ncet spre mare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spre o fâ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de nisip auriu.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Aerul cald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moralul.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trei zile de ploaie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Anglia, soarele 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o binecuv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ntare.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expun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 mult,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nceput. Deschise valiza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scoase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pantaloni de bumbac,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galben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asortat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pereche de sandale.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un du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dar,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ciuda aerului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onat,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transpir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butonul aparatului,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rind presiunea,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respir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imediat mai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Bryn nu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 angaja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companiei se bucurau de tot confortul.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momentul în care cobora în hol,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Mukhtal,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 cu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larg pe buze: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Saida, vre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micul dejn?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Doar cafea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pr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jit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ezit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apoi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Domnul Venner a plecat?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Sidi Venner a plecat la birou. A spus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umi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un salon mobilat cu divane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mese joase, pardosit cu dale albe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negre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acoperit de covoare purpurii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culoarea ruginei. Pe pere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locuri, erau tapiserii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culori vii, reprezent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forme geometrice. Majoritatea obiectelor de mobilier erau marchetate. Printr-o arcad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ajungea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sufragerie, care la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ndul ei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dea spre o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se afla o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teau dafini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chiparo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apropie de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ispitit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coarea apei.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luase cu ea din Anglia un costum de baie. I-ar fi trebuit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minute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alerge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ia. Dar zgomotul unei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curte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zgândeasc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mpinarea 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de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rbat.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poate nu ai cobor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Bryn.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cu Dan Anders.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Acesta îi întinse mâna, cu o privire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surprins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Era cu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ani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Bryn, de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statur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el, dar cu o siluet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Avea o privire deschis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prietenoas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Bine-ai venit la Tripoli, Lisa. Am fi dat în cinstea ta o petrecere,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ne-ar fi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aduce cu el.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diminea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interveni sec Bryn.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mplat ceva, draga mea.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Dan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la Serdeles.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probleme acolo. E pur ghinion, dar nu avem ce face.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timp vei lipsi? îl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buzele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protestul care punea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nire pe ea.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mult de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zile, cred.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înarm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toate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pentru a nu-i striga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abuza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bdarea ei. Totul era pentru ea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nou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 o privea cu admira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curajul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u! Sigur va face caz, când îi voi da vestea. Dar nu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superi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vei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aceste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zile. Toate fetele vor 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 aici, imediat ce vor afla.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celelalte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Vin des aici,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Casa lui Bryn e singura care are un bazin. Plaja e prea fierbinte pentru micu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perioada asta a anului.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copii?</w:t>
      </w:r>
    </w:p>
    <w:p w:rsidR="00E34B23" w:rsidRPr="00090233" w:rsidRDefault="00E34B23" w:rsidP="00D7092C">
      <w:pPr>
        <w:widowControl w:val="0"/>
        <w:tabs>
          <w:tab w:val="left" w:pos="54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 ne-am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de-abia acum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luni.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m, acum. Familiile Mallinson, Beaver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Rourke au fiecare câte doi copii.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 la ceas.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timpul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m, Dan.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intri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iau lucrurile?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te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 privirea lui cenu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spre Lisa: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Vino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fac bagajele.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neputincioas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i-l privi golindu-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geanta din ajun pentru a o umple cu lucruri pentru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se poate ocupa Dan singur de asta?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e treaba mea. Îl iau cu mine pe Dan doar pentru cazul în care va fi nevoie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las pe cineva acolo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zile.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Îi vei spune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lui?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Ceea ce Dan îi spune lui Pam, îl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te. Uite, Lisa: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plecarea mea pic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prost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momentul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sta, dar face parte din munca pe care o fac.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 joi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ne vom putea petrece astfel weekendul împreun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noroc! Tot weekendul!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cu sarcasm.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sigur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vor avea nevoie de tine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atunci?</w:t>
      </w:r>
    </w:p>
    <w:p w:rsidR="00E34B23" w:rsidRPr="00090233" w:rsidRDefault="00E34B23" w:rsidP="00D7092C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Înceteaz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ironiile, spuse el,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prindu-se. Nu am dispozi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 suport.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avut de ales?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singura care s-a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sclipirea cinic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privirea lui, Lisa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puternic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buzele.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asta voiam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spun.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foarte bine ce-ai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spui. Mi-ai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 asear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temi de momentul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 din nou la asta. Va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punem de acord,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 pentru care nu sunt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cut, atunci aceea 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neconsumat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erai obligat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mine!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furioas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te-a amenin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 nimeni cu pistolul!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nu.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o obliga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moral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Con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te-a constr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duci la altar! Bravo!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 drumul obiectului pe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prinz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 pe Lisa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o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nse ca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cle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te. O trase spre el, apoi o 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 pe pat. Gura îi for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buzele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ntredeschid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 ce corpul lui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pe al ei,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sufoc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Subit,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drumul.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— Preferi, probabil, în felul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sta?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cu asprime.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persi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atitudinea asta, cu asta te vei alege! Bineîn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simt obligat moral. Am vorbit deja despre asta.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privi.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pat, nemi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 chipul extrem de palid.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nia lui se risipi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gura i se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grimas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spre el.</w:t>
      </w:r>
    </w:p>
    <w:p w:rsidR="00E34B23" w:rsidRPr="00090233" w:rsidRDefault="00E34B23" w:rsidP="00D7092C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Lisa, înceteaz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mi-o mai repro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ezi.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deja o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;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a doua. Aceste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 sunt, poate, binevenite.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vor da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adaptezi.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privi cu triste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 Ar fi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aranjeze lucrurile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ei, dar cuvintele nu veneau.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clipe, Bryn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umeri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la valiz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termin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; nu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ridice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el.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adar,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mbufnat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ntoarcerea mea,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asemenea lucruri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impresioneaz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Sunt destui pu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pe-aici pentru a te mai purta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 ca unul.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sunt îmbufnat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 un efort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ndu-se, se apropie de el.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ne desp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sunt genul de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pe care ai fi vrut s-o ai.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Preferin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mele nu au nimic de-a face.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vine Dan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Vom mai vorbi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ntorc. Apropo, i-am spus lui Dan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ne-am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 imediat ce am ajuns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Anglia. Ne putem, deci, considera luna de miere încheiat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auzi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pe scar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apoi,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momente,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travers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curtea. Nu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va mai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Peste nicio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 volanul Renaultului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u, sosi Pam Anders.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zeci de ani, era foarte slab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avea ochi mari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privire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trengar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Sosirea femeii o smulse pe Lisa din tulburarea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se afla.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mi-a venit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cred,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Bryn mi-a dat vestea!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Pentru un celibatar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ca el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dovede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niciunul dintre ei nu e capabil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reziste,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ne-am pus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cucerim. Dan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crede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a fost cel care m-a cucerit. Habar n-are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eforturi a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depun pentru a-mi atinge scopul!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zâmbi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vrea. Era imposibil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rezi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unei persoane ca Pam.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De-abia l-am cunoscut pe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dar mi-a fost imediat simpatic, declar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La baza nasului mic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rn al lui Pam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 o 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prea vesel pentru tine,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plin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miere!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cobor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cu picioarele pe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nt, la un moment dat,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Lisa,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 Dan mi-a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voi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mult timp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Va fi greu, într-adev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le voi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pe celelalte, vor veni aici toate!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telefon.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 de aici? Nu am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aprob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printr-un semn al capului. Pam form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num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momente,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bucurie: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Marjie, salut! Am o surpriz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tine!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nu-i asta! Ui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mereu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Dan ne-am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itul celor trei ani. Nu, bine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prevezi. Dar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ascul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 am de spus sau nu?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 capul cu zulufi spre Lisa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grimas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ascult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 sunt la Bryn. Ghice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ce-a mai adus cu el de data asta! Nu, proasto, nu un nou casetofon cu sistem stereo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îndep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receptorul de ureche, din el auzindu-se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de protest.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Ba da. O am acum în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ochilor.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Ochii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lucind 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iretenie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Lisa.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O, da, foarte!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are o talie super! Uite ce,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 pe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nt, vino s-o vezi chiar tu.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Dan a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dea o fug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Serdeles, iar eu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lumea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prezint. Se nume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Lisa.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o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ncii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Bine,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vrei.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ce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ti: sadic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masochist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Pam închise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 Lisei.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Una. Au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Le vei cunoa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oricum pe toate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 Marjie. Fiecare dintre noi le prime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pe celelalte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weekend.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Celelelte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conversa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se desf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fel.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Bun!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Pam, pun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receptorul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 treia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Ne-a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 o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de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invazie. Ce-ai spune de o baie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accept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Pe sub rochia de bumbac, Pam purta un costum de baie. Era deja în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Lisa, tot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costum pentru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Pam scoase capul din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sprijini de marginea piscinei cu o privire plin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admira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Ai un corp superb. Numai bun pentru costumul de baie. Iart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-mi interesul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pur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invidie!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scoase din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picior lung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bine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nu?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super!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indu-se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Compania lui Pam îi va face bine. Îi va reda echilibrul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va readuce cu picioarele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scoase sandalele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strecur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apa rece pe piele,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marginea piscinei. Lucrurile nu erau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catastrofice precum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imaginase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 fi.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Bryn se vor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elege,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vor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snicie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Celelalte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Merser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direct la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unde Pam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prezent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rile. Marjorie O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Rourke avea treizeci de ani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cea mai mare dintre toate. Era o blond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micu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durdulie, cu o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rotund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ochi care priveau cam piezi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Jenny Beaver avea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 ca Lisa, dar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cu trei sau patru ani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Avea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rul negru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lung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gu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fine, Stella era o blond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care se apropia de treizeci de ani, cu un farmec de net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duit, dar pe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reia se puteau citi cu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semne de nemul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umire.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Marjorie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sinceritate:</w:t>
      </w:r>
    </w:p>
    <w:p w:rsidR="00E34B23" w:rsidRPr="00090233" w:rsidRDefault="00E34B23" w:rsidP="00D7092C">
      <w:pPr>
        <w:widowControl w:val="0"/>
        <w:tabs>
          <w:tab w:val="left" w:pos="59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Dumnezeule, ce tân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ti! Aproape o pu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tioaic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Bryn!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ca apoi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formeze singur.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o lua în seam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Lisa. Marjorie cultiv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cinismul ca ocupa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secundar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spuse sec Pam.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Glumeam, protest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Marjorie.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ar fi fost aici, sigur ar fi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s!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rog pe Mukhtal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aduc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 de ron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 pe Lisa. E aproape ora unu.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Sigur!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aceasta, ru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ndise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acel lucru.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nuiesc cu faptul de a bate din palme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a fi servit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intr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obiceiurile mele.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 ce te ocupai înainte de a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 cu Bryn?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curioas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Stella.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Eram secretar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Aproape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înarm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tot curajul pentru 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nfrunta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ntrebarea care urma. Timp de zece minute,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povesteasc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a. Se temea de momentul în care avea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cunoscuse pe Bryn.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cele din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 relativ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Ne-am cunoscut la o nunt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Acum, totul pare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rtat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spuse ea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corespundeaz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cineva, dar nimeni nu s-ar fi gândit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din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torie, spuse Marjorie. E un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 mister,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Al meu nici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an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cunoasc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nu se cunoa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nici pe sine, murmur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utate, ca pentru sine. I-am spus deja Lisei cum ne-am organizat,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apoi cu voce tare.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weekendul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sta la Marjie,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torul la mine. Vei vedea, nu e mare lucru: un bufet,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uturi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cafea pentru trezire,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nainte 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ntoarcerea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alcoolul e interzis! observ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Lisa.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Oficial, da. Dar aici se bea peste tot. Europenii nu au probleme, cu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discre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ca alcoolul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intre pe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inile servitorilor. Oricum, ei nu sunt aici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weekend.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zilei facem un picnic sau organiz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tare.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regiunea asta, Slav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Domnului, nu ne putem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vremea nu e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 unul dintre avantajele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noastre.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Unul dintre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inele,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Stella, ung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cu ulei de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pe picioare. Nu i-ai spus despre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arii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tele care invadeaz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regiunea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verii. Nici despre duhoarea care se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deasupra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ului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nu sunt ridicate gunoaiele.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Stella, taci, o cert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Jean Beaver cu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 Nu e chiar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Problema 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tu te-ai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vezi numai partea proast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lucrurilor.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ce face, mi-e dor de Anglia! Gândul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petrec aici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doi ani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fiori pe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ira spin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rii. Pentru voi, totul e bine. Pute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expune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soare. Dar eu folosesc o sticl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ulei de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ard de parc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folosi nimic.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ce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tepta, nu l-a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Keith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accepte postul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 cu copiii, spuse Pam.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las singur pe Keith? Nici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ndesc!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le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avea pe toate!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bucuroas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te-ai 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scut aici.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Libia e una dintre 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rile cele mai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emancipate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ceea ce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femeii?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se întoarse spre Lisa.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Aproape toate femeile poart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barakan, un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mare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alb cu care se înf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care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ochii la vedere.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cele care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stil occidental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acoper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adesea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negru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sunt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public. Niciun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face parte din familie, nu are 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 priveasc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decât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le-ar vedea dezbr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Haide Pam,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te-ar auzi Dan, te-ar jumuli de vie!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ntrerupse Jean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Dar Dan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aude, draga mea! Iubitul meu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traverseaz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ertul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turi 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eful lui.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În cursul acelei zile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 celei care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încerc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bine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ara. Asculta de cinci ori pe zi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ntecul care se auzea din minaretele moscheilor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disting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ele parfumurile pe care le aducea cu ea briza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acelor zile, Pam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la ea.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 cum 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cuplu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ocupe de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spunea Pam. Noi toate ne descurc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cu servitorii cum putem. Menajera mea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cur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enie, dar nu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peste program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avem musafiri. Voi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noroc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Hawa e aici tot timpul.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avea un copil, va avea cine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scrut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 Pam nu avea de unde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tie, bine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eles. Nimeni nu avea de unde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tie.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uitase de acea posibilitate. Fu tentat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ntecul cu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na, dar se ab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inu.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 un calcul rapid.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zece zile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fi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nu s-ar fi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Libia,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 nu ar fi existat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 Lisei îi fu ru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de acel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Bryn avea nevoie de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ie, iar ea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datoria. Respectul reciproc era o baz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solid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pentru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nceput. Sentimentele vor veni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aceea. Lisa nu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el, dar Bryn trezise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ea senza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pe care Lisa nu le mai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atunci: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preajm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cum era: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nalt, puternic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plin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acea nevoie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acut,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durea.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Miercuri, Pam o duse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ul, avertiz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vor fi cu ochii pe 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Dat fiind faptul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iile lor sunt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mbrobodite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urechi, nu e de mirare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pot desprinde privirile de la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explica aceasta,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mergeau cu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spre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Am fost sf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tuite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purt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pantaloni scur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strad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Din fericire, moda mini a trecut,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 altfel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dintre noi nu ar fi fost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fu încântat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Cu golful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larg, cu cl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dirile albe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lucind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soare, Tripoli trebuie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unul dintre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cele mai frumoase de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pe malul Mediteranei.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femei merser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zona veche a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ului, unde cerur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autoriza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viziteze moscheile. Intr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la Caramanli, se dec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cum o cerea obiceiul,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admirar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decorul somptuos stil Rena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tere, cu o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ime de coloane, de arcade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vase de ceramic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ezate de-a lungul pere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ilor. Apoi urcar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rful moscheii, unde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castelul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unde un ghid le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ndru toate locurile pe care nu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 rateze.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Afar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 amestecar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imea pestri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pia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Souk-el-Mushir, unde negustorii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rguiau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rfurile. Turi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afluau din toate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ile, iar zgomotul era asurzitor. O luar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jos pe strada ceaunarilor,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nconjura pia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unde se vindeau obiecte din cupru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 alam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geant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trei lire, pentru care ar fi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dublu,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ar fi oprit-o Pam.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Dumnezeu, nu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cere!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ea,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magazin. Arabii ador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rguiasc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Te vor lua drept o necunosc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scazi 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ul.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mergem la Souk-al-Turk. Acolo, 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urile sunt fixe.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Sigurul incident care le marc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ziua fu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lnirea,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dreptul Arcului lui Marc Aureliu, cu un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 occidental,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cat cu o pereche de blugi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destul de mudar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tachineze pe Lisa.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el, amestec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e de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 o avertiz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lumina asta,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Nemaipunând la socoteal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faptul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suntem singurele femei 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ite.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ntoarcem la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sim drumul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napoi! Habar n-am unde suntem. Dar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griji, pot oric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ntreb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englez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arab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care o cunosc.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erau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destul de obosite. La volan, Pam o sf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treac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t: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Eu nu i-a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 lui Bryn ce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locul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Va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utat-o cu lum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narea. Vorbesc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interesul meu,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 eu voi fi tras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spundere.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Cine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face repro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uri: Bryn sau Dan?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Amândoi. Dan mi-a spus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gij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tine.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mi-a mai spus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vizitez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 Dar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 ca el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timp e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 Cr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ciunul!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nu-i spun, nici el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incorigibil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Lisa,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e. Dar nu las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car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zni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nchipuie cum ar fi trecut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Pam. Pam era o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locomotiv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erau deja bune prietene.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era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pentru moment.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doua zi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Pam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sosirea domnului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nului ei, cum spunea ea.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-amiaz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petrecu diminea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not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la soare.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nz,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carte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ipise.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cineva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când o mân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pe jos cartea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puse la loc, pe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scaunului.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Doi ochi alba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tri o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surau cu o privire calm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blond natural era tuns scurt. Vizitatoarea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vine din Nord, dar avea un accent tipic englezesc.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ne-am putut cunoa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mai devreme.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numesc Andreea Farron.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meu, Mark e responsabil de rafin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Mark! La auzul acelui nume, o team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subit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puse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nire pe Lisa.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indu-se net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inferioritate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acelei femei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elegante.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amabil din partea ta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venit, 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igui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de ce Pam nu-i vorbise despre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cincea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anturajul lor. Bryn nu e aici,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tie de ce. A plecat la Serdeles cu Dan Anders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-amiaza asta.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bei ceva?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rog imediat pe Mukhtal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aduc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 ceai cu ghea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musafira, privind amuzat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uta sandalele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utarea lui Mukhtal.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alerg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servitori. Datoria lor 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alerge ei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noi. Cheam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-l!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i-ar face bine treaba, ar fi deja aici.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arabul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 ca prin minune.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Mukhtal, un ceai cu ghea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te rog.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S-a stricat frigiderul, Saida. Toate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uturile sunt calde.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 asta dinainte? îl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ca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 ceva. Ai face bine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-l repari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domnul Venner; altfel, vei vedea ce p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ti! Adu-mi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loc un ceai cald.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Apoi, întorcându-se spre Lisa: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intervin astfel, dar pe oamenii 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inem din scurt. Bryn va face o criz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vedea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are ghea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whisky. Dar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deja foarte bine obiceiurile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pe toate,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Lisa,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antipatia pe care i-o inspira acea femeie. Nu suntem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mult.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Oh, dar am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de la Marjorie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Libia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Lisa cu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nu putem afla totul despre o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scrisorile pe care ni le trimite.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bineîn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Gura senzual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Andreei se fr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grimas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mult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credeam.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cum credeai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privind-o fix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ochi.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fapt, vestea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s-a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m-a surprins complet. 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 dintotdeauna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genul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L-ai cunoscut dinainte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aici?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punse ea,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 cu mali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iozitate. Ne facem vizite din cauza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iilor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aici. Suntem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ntr-o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ag</w:t>
      </w:r>
      <w:r w:rsidRPr="00090233">
        <w:rPr>
          <w:rFonts w:ascii="Cambria" w:hAnsi="Cambria" w:cs="Cambria"/>
          <w:color w:val="000000"/>
          <w:sz w:val="28"/>
          <w:szCs w:val="28"/>
        </w:rPr>
        <w:t>ăţă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unii de 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resping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nuiala meschin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mintea ei. Dar fiecare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 al Andreei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confirme.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aminti ce-i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spunsese Bryn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ntrebase ce va face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va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Libia cu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ie: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 trebui s-o împrumut pe a altui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Era posibil ca acea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cea a lui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Mark Farron? Asta ar fi explicat cu siguran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atitudinea Andreei.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de mult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 prea mult. Acum,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Mark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salv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aparen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ele. Dar pentru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timp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pariul pe care îl face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lumea. Mark n-o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prea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ntat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afle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s-a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el prins! Dar sunt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schimba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rerea,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te va vedea.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Mukhtal le servi ceaiul,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moroc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nos. Nu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agreeze prea mult pe musafir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iar lucrul nu era deloc surprinz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tor. Omul avea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streze demnitatea.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Andreea avea în jur de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ase de ani, poate chiar mai mult. Era blond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ca June: lui Bryn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ceau blondele.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sine a Lisei disp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ruse.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 Bryn avea o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acea femeie, de ce o ceruse pe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torie?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acorda o importan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 mare unor simple remarce.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ofere lui Bryn beneficiul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ndoielii.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datora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asta.</w:t>
      </w:r>
    </w:p>
    <w:bookmarkEnd w:id="12"/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3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Andreea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la trei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tate,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Lisei impresia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venise numai cu inten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rele. La ora patru, telefon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 Anders.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Lisa,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dar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e obligat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Serdeles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el poate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rezolve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problem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M-a rugat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transmit scuzele lui. Pam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i-ar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vii la noi, aceste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zile.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umesc, dar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nuiesc cu genul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 de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probabil,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Dan, ezit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Munca îl oblig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lipseasc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des.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conduci, Lisa. E singura posibilitate pe care o au femeile aici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depind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cineva.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umesc, Dan,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ndesc la asta.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Vino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iei cina cu noi,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asta. Vin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iau 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tate, bine?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 negativ ar fi jignit.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Voi fi bucuroas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rev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d, Dan. N-am prea avut timp mar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de vorb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cunosc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ndu-mi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ia,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va fi imposibil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strecor un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conversa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disear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elge de minune,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O, da!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Lisa. Ei bine, pe disear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atunci.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 spune beslama, aici, îi spuse Dan, râzând.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închise cu o mân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plumb. Bryn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nu se sinchisise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transmit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mesajul personal,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cum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proasp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torit. Ce va crede Dan?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se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teau oare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bine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acorde importan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acestei neglijen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e? Oricum, ceea ce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ndeau sau credeau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conta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foarte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in. Despre ea era vorba! Cum va mai petrece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Dan veni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ia cu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imediat ce o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toaleta.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case cu o rochie albastr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bumbac. 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largul 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compania lui Dan. Cu Bryn, nu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lucru. Era probabil din cauza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sexuale; prietenia dintre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femeie nu 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posibil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prezen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acesteia.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Seara la Ander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cum se tachineaz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reciproc,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era o stare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exista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elegere. Lisa insist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ciuda protestelor lui Pam.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descurc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Mi-ai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inut deja companie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sesc eu ceva de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dar nu uita de întâlnirea de sâmb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seara de la familia O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Rourke. Bryn nu prea o place pe Marjorie, dar vine de dragul lui Malcolm. Marjorie are ambi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pentru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toate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Dan, ironic.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dar eu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cunosc limitele, dragul meu,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Pam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Noapte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Lisa.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 Am putea merge la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irea din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Dan, care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sese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pe un ton ezitant: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te-am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zut am avut un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de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Dar acum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dau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anumite privin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e,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mai echilibrat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 de femei pe care le cunosc.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exact genul de femeie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trebuia lui Bryn pentru a-l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devin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cinic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nveterat.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ultima vreme.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{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umesc, Dan,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ncet. Apoi îi puse, aproape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ntrebarea: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Mark Farron sunt prieteni apropia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Ceva în atitudinea lui Dan se schimb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 tensiune se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spune. De ce?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lui, Andreea, mi-a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o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-amiaza asta.</w:t>
      </w:r>
    </w:p>
    <w:p w:rsidR="00E34B23" w:rsidRPr="00090233" w:rsidRDefault="00E34B23" w:rsidP="00D7092C">
      <w:pPr>
        <w:widowControl w:val="0"/>
        <w:tabs>
          <w:tab w:val="left" w:pos="44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pentru a-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ura bun venit! spuse el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scurt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ei nu fac parte din cercul vostru de prieteni apropia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 insist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chiar.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lnim aproape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fiecare weekend,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Dan schimb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subiectul. Acea schimbare brusc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lucrului despre care vorbeau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confirm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Lisei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nuiala: Dan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despre Andreea,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era vorba de Bryn. Existase, deci, ceva. Cine altcineva mai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tia? Mark Farron?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bine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Lisa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domine sentimentele. Purtarea lui Bryn de dinainte 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torie nu o privea.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ncerca, de acum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ncolo,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lucrurile din acel punct de vedere.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sosi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-amiaz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 se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vesel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 fusese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toria. 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la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ri, cu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ironic flutur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pe buze.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bucur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prind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soarele. O piele de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bronzeaz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greu.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sunt chiar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arde. Vrei un whisky?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Merg mai întâi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 un du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Roag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pe Mukhtal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mi-l aduc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peste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zeci de minute.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rostise numele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bucur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eu.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bine,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costum de baie.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provocatoare.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tare.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seara asta suntem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familia O’Rourke.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tiu, a intrat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rutin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griji, mergem.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privez de micile distrac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pe care le avem.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elesese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noapte aveau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singuri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nu acela era motivul pentru care Lisa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: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Farron va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acolo.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ora opt, plecar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Giorgimpopoli,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locuia familia O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Rourke, aflat la o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al 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 celelalte locuite de europeni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americani. Marjorie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bucuroas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mpinarea 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trase pe Lisa spre un grup format din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persoane, care vorbea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i-l prezint pe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meu, Malc. Malc, ea 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lui Bryn, spuse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ea,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blond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mic de statur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superb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Malclom întinse timid mâna Lisei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chipul lui slab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aparte se lumin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bucur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venit. N-a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crezut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se va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ales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brusc. Ce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 ai despre Libia?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bdare, e aici de doar cinci minute,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ntrerupse cineva. Marjie, ne prezin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toarele minute, Lisa cunoscu alte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persoane.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{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 va uita cur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numele, dar acest lucru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indiferent. Singura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care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sosise.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Malcolm tocmai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drum printre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o tav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Lisa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un cap blond ridicat spre un chip familiar. Apari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Andreei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ca inima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piept.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alb, cu umerii goi,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lucitoare, femeia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con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farmecul pe care îl emana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accentueze prin poza pe care o luase.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mbea,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un pahar lipit de buza de jos, ca pentru a-i verifica temperatura. Bryn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cu spatele la Lisa dar,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pozi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umerilor apleca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spre intelocutoarea sa,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putea ghici cu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expresia fe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ei.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ne-am cunoscut,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voce lene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spatele ei. Sunt Mark Farron,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femeii care vorbe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acum cu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aer curat,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imea asta. Un buchet de flori prim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ratice!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Care se va ofili în curând,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rezisten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vei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ta, ca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aici.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schimba pozi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de pe un picior pe altul, privind-o cu insisten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are noroc! Unde te-a descoperit?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Ne-am cunoscut din întâmplare.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fost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 destinului, cine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tie? 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responsabil cu rafin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ria?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Doar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vom pune pe picioare.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aceea, libienii o vor transmite unuia de-i lor.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tii, Unilibia e proprietate comun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Suntem aici pentru a le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secretele meseriei,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care le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comanda.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cu excep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 Bryn.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Munca lui e alta. El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supravegheze desf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urarea afacerii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controleze disensiunile care apar. Trebuie de asemenea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asigure securitatea exploat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rilor din Tunisia. Dar asta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deja. Am auzit spun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o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zmeri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Sud, acum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zile.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avut probleme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mari, spuse Lisa,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repede capul.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spunem totul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iilor noastre.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tac.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spune-mi, te rog.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nu sunt multe de spus. Era ceva în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plata, ca de obicei, iar Bryn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putere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ndeplineasc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toate cererile.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le-a oferit mai mult sau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i-a convins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erau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suficient de bine. A mai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asta o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paharul gol.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bei?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 gin tonic. Dar slab, te rog.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Oricum, la Malcolm nu vei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si altceva. Nu e de acord cu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lcarea regulilor privind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uturile alcoolice. Mi-ar fi indiferent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respect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Coranul, dar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vezi, pe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bine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plajele din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mprejurimi. Stai aici,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 imediat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privi zâmbind. Era ceva la Mark care o atr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gea. Era de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Bryn, dar mai scund,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slab ca un ogar. Înzestrat cu o inteligen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necesar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asumarea unor func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ca ale lui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pe deasupra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spiritual. Andreea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petrecu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toarea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compania lui, mai schimb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nd, din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un mic dialog cu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o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Bryn 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privea de la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 vesel, dar nu schi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gest pentru a se duce spre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Mai târziu, când 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etaj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baie, Lisa auzi un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nfundat dintr-una din camerele vecine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ciuda tonului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zut, recunoscu imediat vocea care spunea: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Dragul meu, închide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prind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Lisa nu mai auzi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spunsul, dar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minte începur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sumedenie de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nduri.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împrosp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teze culoarea rujului cu o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 baie,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de la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continuare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untru nu se auzea niciun zgomot.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elase, la urma urmelor. Oricine ar fi putut intra acolo.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fu din nou jos, o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privire fu suficient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 vedea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Andreea lipseau.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ndoielii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locul certitudinea. Lisa nu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elase.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Peste ceva vreme, Bryn reap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ru, ca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ntotdeauna cu o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irepro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Niciun semn nu-l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da. Nicio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ruj pe gulerul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ii, niciun fir de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 blond pe vest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Asemenea lucruri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romane.</w:t>
      </w:r>
    </w:p>
    <w:p w:rsidR="00E34B23" w:rsidRPr="00090233" w:rsidRDefault="00E34B23" w:rsidP="00D7092C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neglijat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Mark, arunc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o privire curioas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compania ta?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sul ei suna fals.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avut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timp!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refeream la mine. Bryn de-abia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petrecut cu tine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minute. Asta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Tocmai v-a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el de-abia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 din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scânteie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aprinse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ochii lui.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fi fost a mea,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sta ar fi fost ultimul loc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am fi fost acum. Dar poate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el, spuse el, privind peste 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Lisei. Se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pleca.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mâna lui Bryn îi atinse atinse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rul,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ncord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timpul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mergem,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acesta. M-am trezit de la ora cinci.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avut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mea.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O, seara asta a trecut mai repede decât altele.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 cu 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bdare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toarea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lnire, spuse Mark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 Lisa,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Bryn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descle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lcile.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inaccesibil, aproape un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in. Asta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era,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 Lisa. Toate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ndurile care ocupau acel cap brunet îi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neau ascunse.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nfior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Cum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camera cu el,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acum,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ceea ce aflase? Nu, Bryn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tie.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va accepta acea dubl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Dar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va nega? Ce dovad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avea? Nu-l surprinsese în acea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Andreea;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nu-i auzise vocea. Dar el fusese acolo; Lisa o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Ajungând la vil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verifice unele lucruri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culce.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pat, cu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fereastr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Razele lunii erau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puternice,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Bryn nu mai aprise lumina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dezbr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ntuneric.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{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dormi,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te mai preface,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el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scurt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cere. Ai avut patru zile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ia, destul cât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vom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lucrurile,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vor fi mai greu de rezolvat.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marginea patului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lu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nd-o de umeri,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spre el.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{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Lisa, fix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cu privirea pieptul gol.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Mâna lui îi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linia decolteului, sub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de bumbac.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are gusturi bune, zise el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Ai fost foarte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O privi câteva secunde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apoi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lipi buzele de ale ei,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indu-le cu ale sale. Atingerea lui era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expert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ngele începea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clocoteasc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vene.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rutul lui se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 mai ferm.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umerii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cobor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apoi spre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indu-i degetele pe piele, 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de ghea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jurul ei totul începea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învârt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;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ndurile i se dizolvau pentru a face loc dorin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ei care urca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ea. O mai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rutase astfel. Gura lui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atinsese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tul cu acea tandre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minunat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iau tot corpul,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fiecare curb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pres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nii,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perfect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draga mea,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optea el. Fiecare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rticic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 corpului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e perfect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scot asta!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Tocmai acele mângâieri cunosc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 risipir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 farmecul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cutremure de dezgust.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nevoia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-l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ating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 mai sensibil punct al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pot. Nu folose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la nimic. Pur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simplu nu pot.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secunde nemi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vorbi, avea o voce aspr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neobi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prin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pot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Mai devreme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dusei acordul!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ceam.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autosugestionez.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vrea,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nfior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pot suporta atingerea!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Chipul ei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de granit.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Lisa, n-o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accept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ceva! Te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ca o adolescent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isteric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Acum câteva minute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doreai.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mai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proste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te!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ghemuit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cealalt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margine a patului.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Sau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ncercam.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încearc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nou.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o trase spre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elibereze.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Destul, Lisa.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ridicol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Destul!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Strânsoarea lui o durea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pierz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controlul asupra ei, Lisa se aplec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Nu-i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drumul nici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ngele curg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gura ei. Bryn scoase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njur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lu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 de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trase capul înapoi. Ochii îi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luceau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avea maxilarul contractat.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jitoare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pace! N-ai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 ceva ce nu-mi place!</w:t>
      </w:r>
    </w:p>
    <w:p w:rsidR="00E34B23" w:rsidRPr="00090233" w:rsidRDefault="00E34B23" w:rsidP="00D7092C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Am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ca o femeie adult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ca o feti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pension.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trase din nou spre el, obligând-o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rute. Apoi,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o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dezgustat pe perne.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 nu e 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pe pat nemi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duse la baie.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Încearc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faci asta o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o amenin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Când se întoarse,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patul 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aprinse o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igar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 tensiune extraordinar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plutea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Pe Lisa o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ura, dar nimic nu avea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schimbea atitudinea. Bryn nu o va avea pe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pe Andreea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timp.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te-am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cat, spuse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Am crezut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obligi.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M-ai lovit în punctul cel mai sensibil. Ai idee ce durere groaznic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lovit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stomac?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fost instinciv.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Dumnezeu cu noi.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stinse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igara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rî în pat.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vorbim, Lisa. Lucrurile nu pot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a. De ce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i-e fric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mi-e fric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repede.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ce te revolt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N-am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nimic din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fi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nainte.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noaptea aceea, voiai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ating. Voiai chiar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eram beat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Nu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ce fac!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tiai foarte bine; dar cu cine, asta e o 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poveste.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apoi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dragoste cu Mark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acum?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dea seama ce spune: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De-abia l-am cunoscut.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lui Bryn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spri.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elesese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corecteze: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 asta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foarte bine ce-ai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spui, spuse el pe un ton care nu accepta replic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Te previn,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-te de Farron.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de Farroni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vru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strige, dar cuvintele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 O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 se instal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Lisa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reau desp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o pr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pastie.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4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care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scurse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obiceiurile stabilite.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lipseau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cea mai mare parte a zilei, iar femeile se strângeau la una dintre ele sau mergeau la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La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nz, luau cu ele o salat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o friptur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care o frigeau la un foc de lemne,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De copiii între cinci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ani se ocupa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unui inginer, angajat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companiei, care se dovedise a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 excelent profesor.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copii erau trimi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internat. Veneau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petreac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vacan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cu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lor, cheltuielile de avion fiind suportate de companie.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 erau singurele din grup care nu aveau copii.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ascultau resemnate cum celelalte vorbeau despre ai lor,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ud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ndu-le calit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povestind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detaliu ce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zilei. Acele discu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o exasperau pe Pam.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sunte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inteligen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copii sclipitori.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apoi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arunc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Lisei o privire pe sub spr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ncene: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Sau poate vre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ca mine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Dan?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n-am vorbit despre asta,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Lisa,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o problem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crucial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Chiar?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Lisa, vr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dea discu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o not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lejer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Din punct de vedere financiar,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r, nimic nu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avem copii.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refeream la asta.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Dan credem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destul de dificil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cineva. Eu una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fiu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ime,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rolul de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 de mam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 o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umor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glas: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Gânde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te-te,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asta!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nu putea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 Bryn era mai mult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dificil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chiar imposibil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Purtarea lui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ea era irepro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tocmai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aceasta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dificultatea.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s-ar fi enervat,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i-ar fi pierdut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ngele-rece,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ar fi izbucnit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i-ar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ndoielile ei.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ndoieli? Nu, era mai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mult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atât. Cuvântul potrivit era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certitudini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acele certitudini deveneau din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 mai puternice pe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o vedea pe Andreea.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Zgomotul subit al frânelor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njur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lui Pam o trezir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realitate.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mijlocul drumului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rumeg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sub privirile entuziasmate ale turi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tilor. Doi arabi se opriser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discutau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fruntea unui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 lung de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gari care duceau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co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uri, cre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astfel o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busculad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Copiii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deau, cu ochii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uimire, iar adul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formaser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grupule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e, lu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partea unuia sau altuia.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Nicio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nainta. Pam claxon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nimic nu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mila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mijlocul drumului.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sfâr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it,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picioarele goale veni spre ele.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Imshi, vrem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trecem,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Pam,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spre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Flus, dai ceva?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acesta cu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pe buze.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geant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elului o moned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Acesta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rful picioarelor,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hamul animalului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de trei ori mai mic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mila,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toate puterile. La început,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mila nu se 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atitudine dispre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uitoare, dar apoi, auzind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ndemnuri,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de-aici! spuse Pam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demar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nd, atinse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una dintre coapsele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milei.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Proprietarul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nios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 acceler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zice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drumurile le apar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in! Dar am uitat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suntem doar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Lisa, în schimb, nu uitase. Mediul, oamenii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chiar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ldura erau de-ajuns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aminte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afla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ntr-o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atingerea ploii pe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coarea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ntului care i se juca prin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r. Aici,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ntul era cald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aducea cu el tot praful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nisipul din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ert. Din fericire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locuiau pe coast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uita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cina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patru,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Pam,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vilei. Ce mâncare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place mai mult: cea greceasc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cea italieneasc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De ce nu cea libian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n-am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sit un restaurant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serveasc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libian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Pentru asta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invitat la un b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tina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Roag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pe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Majid Shalhi, cel care va prelua rafin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ria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noi vom pleca. Pe cur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nd, Lisa!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 cald pentru a face ceva. Bryn era la rafin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de-abia peste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ore.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duse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Acolo,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cu uimire pe Mark Farron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indu-se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ntr-un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ezlong.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te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ntorci!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el.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te deranjeaz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folosit piscina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ndu-te.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sigur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privi. Avea slipul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ud. Era slab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avea pe piept niciun fir de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pieptul lui Bryn era acoperit de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 din abunden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mai scuza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venise la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voia ei,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ntrerupse: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folose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piscina. M-a surprins doar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sesc aici, la ora asta din zi. Bryn e la rafin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rie.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tiu. De aceea 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venit. N-am mai avut ocazia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vorbim din seara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care ne-am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lnit.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Mukhtal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aici? fu tot ce putu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ntrebe.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eles. Mi-a adus ceva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ut.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griji, nu-i va pomeni lui Bryn de vizita mea. Am avut eu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aveai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ceva.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ar fi de acord cu prezen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mea aici?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În fine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îi întâlni privirea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glasul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pieri.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lege de ce ai plecat de la serviciu pentru a veni aici,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te puteam vedea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 unde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vedem singuri?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spunem intui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plus o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speran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ndu-te pe tine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Bryn,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zice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snicie la fel de armonioas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a mea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Andreei. De ce te-ai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el, Lisa? Unei fete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frumoase ca tine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i-au lipsit propunerile.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Devii insolent.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timpul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ce?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pus degetul pe ran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nu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niciun semn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ridice.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Haide, mie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rturise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 Te afli aici sub imperiul unei constr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ngeri, iar eu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care.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 te intereseaz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umeri.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a-mi verifica intui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vrei. La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rsta ta,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distrezi, nu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Libia cu un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Bryn Venner.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dai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prea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tine?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spuse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 diferen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eu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amintesc ocaziile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mi-a lipsit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ncrederea în mine.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fel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Bryn.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mai bine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ocupi de propria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snicie?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pe un ton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indiferent.</w:t>
      </w:r>
    </w:p>
    <w:p w:rsidR="00E34B23" w:rsidRPr="00090233" w:rsidRDefault="00E34B23" w:rsidP="00D7092C">
      <w:pPr>
        <w:widowControl w:val="0"/>
        <w:tabs>
          <w:tab w:val="left" w:pos="54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Problema nu e asta.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Andreea avem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elegere. Niciunul nu se amestec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treburile celuilalt.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de ce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are nevoie de o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de o partener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schimbarea care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ruse pe chipul ei, Mark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fi surprins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 posibil ca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persoane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la antipozi pe plan sentimental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atrac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una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cealalt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Tu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asta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ncurcat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aduc ceva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 nevoie. Nu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mult.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Doar nu credeai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 pe Bryn?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ce aveai de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faci. De fapt, de ce-ai venit, Mark?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a-mi confirma o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el,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ndu-se.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genul de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romantic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prostu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care accept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prima cerere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ce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avut un motiv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serios.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putut avea,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r, unul. Dragostea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 din cap.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el. Se vede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privirile tale.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pare!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obicei,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el. Lisa, mi-am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o regul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las atins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un anumit punct. Dar cu tine e altfel. 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te-am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altfel. Te rog, Mark, pleac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te mai pot primi aici.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nu voi mai veni. Dar voi fi disponibil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avea nevoie de o supap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siguran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Lisa, nu e vorba de o aventur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 aventur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am chef.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o privi cu o asemenea expresie, încât Lisa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putu da seama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 serios sau nu.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doar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fim prieteni?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mbindu-i cu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vrei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privi, neputând nega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care pusese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nire pe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timp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ru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Suntem amândoi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cu persoana care trebuie, spuse Mark, atingându-i obrazul cu un deget. Ai nevoie de cineva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glumeasc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nd,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considere munca cel mai important lucru din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tu, de ce ai nevoie?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cineva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respecte, poate.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mi-a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imaginat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vulnerabil.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suntem,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fel sau altul.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Bryn?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el. Dar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fi al naibii de greu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punctul slab.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întreba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aventur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poate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mai aveau.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sa? 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recunoscuse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nimic pentru Andreea, cu excep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unei nevoi fizice ocazionale. Existase o vreme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ndul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unei astfel de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ar fi revoltat-o pe Lisa.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 nu fusese ea îns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ofere lui Bryn,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chiar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cuse,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circumstan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mult mai condamnabile?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se îmb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spuse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parcase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la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sute de metri de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conteaz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ea. Va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 lui Bryn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fost aici.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N-o vei face.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Mukhtal. Va fi micul nostru secret care nu face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nim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 moment,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 ea.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vinovat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Mark avea dreptate: Bryn nu va afla de acea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atunci, de ce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vinovat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Mark doar vorbiser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Putea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lucru despre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Andreea?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uita ce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spus: de fiecare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vei avea nevoie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momente de relaxare, voi fi aici.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spunse. Mark spusese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secretul nostru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acceptase. Dar lucrurile se vor opri aici. Era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lui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fie fidel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aveau acea datorie.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se întoarse la ora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apte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st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pe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ntuneric.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nd-o,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ironic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avut o zi grea?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privi în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cere, remarc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tensiunea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oboseala de pe chipul lui. Nu era momentul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dea vestea pe care o aflase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care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 de mai bine de o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ntuneric.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cum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ia nici ea.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cina la Ander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ai uitat?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tu ai uitat, dat fiind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e ceasul.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ne cert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asta, Bryn.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cert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m?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acum, Pam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Dan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totul merge bine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noi. N-ai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dezam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în niciun caz.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aparen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ele.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Ce-ai zice de un mic efort din partea ta? spuse el, cu o lumin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ciudat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priviri, venind spre ea. O trase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buzele. Lisei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repugna atingerea 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efort pentru a nu-l respinge. Cuvintele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sunt îns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privi lung, dar ea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putu da seama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nsemna acea privire.</w:t>
      </w:r>
    </w:p>
    <w:p w:rsidR="00E34B23" w:rsidRPr="00090233" w:rsidRDefault="00E34B23" w:rsidP="00D7092C">
      <w:pPr>
        <w:widowControl w:val="0"/>
        <w:tabs>
          <w:tab w:val="left" w:pos="4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adar,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Ce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deduc din declara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ta?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evident,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amar.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era nevoie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mine.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o strânse mai puternic de umeri,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ar fi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scuture. Dar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 drumul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duse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pahar de whisky.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Acum, ce-i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cut, 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cut.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pe h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rtie. Din punct de vedere psihologic, asta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ajute.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ne ajut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nu vezi? N-ai fi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mine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mprejur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rile ar fi fost altele.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nlocuiesc pe June o vreme, nu pentru totdeauna. Cu ea voiai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crezi tu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ai spus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M-am dus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concediu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primisem de mult 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de la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voiam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totul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ordine. Asta-i tot. Am venit la biseric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urez fericire, nu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 de mil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sunt eu cel care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la altar.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erai fostul ei prieten.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Exact. Fostul ei corespondent. Astfel, am avut ocazia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cunosc.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m-ai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rit cu inten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de a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acosta?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chiar.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plictisisem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biseric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taxiul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nu era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dea peste tine, drumurile noastre nu s-ar fi intersectat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N-aveam nimic de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mi-ai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eu te-am scutit de efortul de a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o partener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noapte!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 fi putut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reziste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iei pe care o emanai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acea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Da,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tiam, poate,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fiindc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usei prea mult, exact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momentul în care îl pierdusei pe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rbatul cu care ai fi vrut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culci. Dar nu sunt un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nt. Te doream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ocazia era acolo, iar eu am profitat de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privi paharul. Se instal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lung moment de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groaza care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ruse pe chipul Lisei,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lui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spri.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lua expresia asta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tragic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! Nu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i-am spus nimic din ce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tiai.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o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 luat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surile necesare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repar.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nevoie.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puteam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tepta. M-ai fi luat drept un tic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los.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Picioarele îi tremurau.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lucrurile ar fi stat altfel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fi fost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rcinat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N-ai fi putut uita nicio secund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 avem,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in, o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ncepem pe baze mai clare.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pe un ton exaltat.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iau de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nceput!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ce propui?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Anularea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toriei!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Tehnic, asta ar putea întâmpina dificult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Singurul motiv pe care l-am putea invoca ar fi refuzul uneia dintre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a consuma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cazul nostru, eu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reclamantul. Apoi,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semnificativ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N-ai nicio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ce?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teme ca lumea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afle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i-ai convins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acorde drepturile?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renun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idee, nu-mi dai de ales. Nu vei avea nici anularea, nici divor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repede-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va intra asta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cap,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bine.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avem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voin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are toate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ansele de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Erai dispus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voin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am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torim.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nu te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team.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acum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Poate nu atât de bine ca Andreea.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nu dezmin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acuza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ia, ci doar o privi pe Lisa cu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Ce-am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 nu te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te.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capul.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Unde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ajungi?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te preface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i-i!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insinuezi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 mine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Andreea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prezent?</w:t>
      </w:r>
    </w:p>
    <w:p w:rsidR="00E34B23" w:rsidRPr="00090233" w:rsidRDefault="00E34B23" w:rsidP="00D7092C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neexperimentat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nu sunt nici oarb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proast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erai cu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 dormitor, la familia O’Rourke. V-am auzit vorbind!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auzit vocea mea?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chiar, trebui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am auzit-o pe cea a Andreei.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clip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bine. Ai crezut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zvonuri,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 ce eu eram plecat la Serdeles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ai tras concluzia, auzind-o pe Andreea vorbind cu cineva într-o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familia O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’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Rourke,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acea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eram eu. Am dreptate?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Te-am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utat jos. Nu te-am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ieri.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Te-ai uitat afar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cinic,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schimbarea brusc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expresie.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spuse ea,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indu-se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obosit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acolo erai?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tiu, poate. Am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ori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iau o 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aer. Pe la ora unsprezece, am fost cu unul dintre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el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uitase cheile de la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Bryn, spuse ea,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ridice ochii spre el. M-am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trag concluzii.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Bryn cu indulgen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privi cu intensitate.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spunde-mi sincer: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mi-ai spus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noaptea aceea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nu-mi supor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atingerea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spuneai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sau era un mod de a reac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iona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mpotriva mea datorit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ndoielilor pe care le nutreai?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tiu, Bryn totul 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amestecat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pentru moment,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lucrurile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cum sunt.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plec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Tunisia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acolo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trei zile.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serios,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timp voi fi plecat.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ntorc,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fi rezolvat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o parte din probleme.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aspectul fizic al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noastre.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Doar asta te intereseaz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dar e un pas în direc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cea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culca în fiecare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patul de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doresc.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Zâmbi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or, apoi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Abstinen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e, poate,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spirit, dar e un dezastru pentru sistemul nervos. Cu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noroc, o intimitate o na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pe alta. Vino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mine, Lisa! o îndemn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lu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apropie, ascult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toare. Bryn avea dreptate: ceea ce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lor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dat 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rii. Tot ce conta era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elase.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Bryn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tremure.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mult mai bine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murmur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cu buzele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gura ei.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cald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nu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aperi. 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greu?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ea, de-abia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optind.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Inima îi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pieptul. Toate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urile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cuprinse de mole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te mai gândi la asta, acum. În seara asta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 bine cu prietenii 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tri. Ai dispozi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O, da!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 Simt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 s-a ridicat o greutate de pe piept.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spui.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exemplul lui Dan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al lui Pam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concentr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asupra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ine. Avem multe 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at unul despre altul,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torii doi ani.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acel moment, 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iubeasc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lor avea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De acum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ncolo era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5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Seara fu foarte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la vila Ander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ilor,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excelent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Pam o trase pe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cafeaua, iar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sufragerie, 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un coniac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o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igar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 iar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ine! Dar nu pare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afecteze prea mult.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N-ar folosi la nimic. Asta e munca lui. Oricum, se întoarce repede.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eleg,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asta compenseaz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tot. E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 Cr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ciunul de mai multe ori pe an!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tii,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mplat ceva cu voi azi.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nainte,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voi o tensiune care acum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disp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 sau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pronun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unul cu altul?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Ghice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mai multe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Lisa,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trecut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prin asta.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Dan 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 un alt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 valorilor.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care a fost motivul primei noastre certe? Pasta de din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Eu am obiceiul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 tubul de la mijloc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asta l-a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pe Dan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Nu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de, vorbesc serios.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sit o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Fiecare cu tubul lui!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le privir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curio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cafelele.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se vede,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distra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Ne face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noi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distrac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voastr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v-ar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cea, îi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Pam. Avem dreptul la secretele noastre.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 privirea lui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despre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lor. Dar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mbetul lui o lini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 Bryn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simte bine. Lisa veni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mai mult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oricând nevoia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de ea. Acel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puternic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plin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ei. Bryn o dorea fizic;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cu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ardoare. Oricum, pe Lisa o bucurau cele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zile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gaz,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nainte de a i se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rui total.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Plecar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la Ander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spre miezul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ii, pe o noapte cald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nitoare. Pentru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Lisei nu-i mai era team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camera cu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atunci, merse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schimbe la baie.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ntoarse, Bryn era pe balcon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 acolo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semn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apropie.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Lisa ajunse lâng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puse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 pe umeri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astfel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marea.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putea suporta doi ani o astfel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pentru o femeie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altceva de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celelalte femei.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ales la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rsta ta.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lipsesc vechii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prieteni?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Uneori.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avut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pretenden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Unul sau doi. Nimic serios.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pe Mark?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constat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surprindere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numele lui Mark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acum indiferent.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fost serios doar pentru mine. Pentru Mark am fost, probabil, doar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petrecea timpul.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încercat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culce cu tine?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clip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ezitare.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 voiai?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dar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scuze. E ceva normal.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se opri un moment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apoi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din problemele tale vine din faptul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nchipui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continuare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dispre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aceasta i se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toriei.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ea se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discern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nt. Dar cu tine a fost altfel. Am crezut, poate,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mai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experien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nu mi-a trecut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prin minte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iau drept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cedat la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ore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ne-am cunoscut?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cuprins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Eu 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lucrurile altfel. Tot ce-mi amintesc e exaltarea pe care o simte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atunci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rne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dorin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femeie.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Cât de bine era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 astfel, despre acele sentimente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intime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dorea ca discu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continue la nesf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fost surprins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când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i-ai dat seama, spuse ea, ezit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Surprins, poate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fericit, cu siguran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Aproape imediat 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consecin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actului meu.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dusei ceva ce era imposibil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iau înapoi. N-a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putut uita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pat, cu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it, cu machiajul distrus aproape complet,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venea greu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suficient de matur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 avea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tine. Singura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care mi s-a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 a fost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toria.</w:t>
      </w:r>
    </w:p>
    <w:p w:rsidR="00E34B23" w:rsidRPr="00090233" w:rsidRDefault="00E34B23" w:rsidP="00D7092C">
      <w:pPr>
        <w:widowControl w:val="0"/>
        <w:tabs>
          <w:tab w:val="left" w:pos="5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Totul s-a-ntâmplat din vina mea, spuse Lisa, cu vocea tremurând de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Lisa,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vina pe cineva, atunci acela sunt eu. Vom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construim o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temeinic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pornind de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mpirea asta. Avem tot timpul din lume.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mângâie ceafa, pe sub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des.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Am noroc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am drept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sunt eu cea pe care ai fi ales-o,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fi fost liber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alegi.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Nici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fost liber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aleg.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asta am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ezit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dorin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de fi sincer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aceea de a se purta cu tact.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zicem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genul de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la care visam.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iar eu am reputa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de a nu fi tocmai tolerant. Dar tinere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e trec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apoi, mi-ar prinde bine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iesc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ritmul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speriat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Nu, Bryn,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asta,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pe un ton mai calm. Eu sunt cea care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maturizeze,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asta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repede, pentru ca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comun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fi 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cresc cu trei sau patru ani de pe-o zi pe alta, dar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trata ca pe o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adult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ajuta.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 la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zeci de ani! Crezi asta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aminte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de tine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rsta aceea.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Ba da, îmi amintesc. Dar nu e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lucru.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chipul la lumina lunii.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tratez ca pe o femeie,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îi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ea privindu-l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ochi.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tii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asta?</w:t>
      </w:r>
    </w:p>
    <w:p w:rsidR="00E34B23" w:rsidRPr="00090233" w:rsidRDefault="00E34B23" w:rsidP="00D7092C">
      <w:pPr>
        <w:widowControl w:val="0"/>
        <w:tabs>
          <w:tab w:val="left" w:pos="5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 cu inima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pieptul. Voi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ntoarcerea 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mai menaja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cut-o vreodat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privi lung; apoi,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pe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lui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 o schimbare imperceptibil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uit. Zilele astea mi se vor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foarte lungi.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Lisa se trezi, Bryn deja plecase. Doar urma pe pern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atesta prezen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propuse ca,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ntoarcere,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ascult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rol. Astfel,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trecerea timpului, dragostea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Le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celelalte femei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le invit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copiii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cafea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destind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Prima care sosi fu Pam,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ncrunt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spr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ncene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auzi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cei mici vor veni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ei.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Slav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Domnului, copiii lui Marjorie sunt 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coal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Ceea ce nu o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mpiedica, de altfel,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despre ei.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 mai rea decât celelalte.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place, schimb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subiectul!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încerca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mai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sunt. Detest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sacrific. Ai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cufund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ntr-o carte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las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nfrun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atacul!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da prieten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 patru copii între doi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patru ani, diminea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fu plin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Pam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respect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promisiunea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ora mesei de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nz,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ochii dintr-o carte.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bem doar o cafea, spunea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 ce se servea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cu pateuri cu 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tite de Hawa. Hmmm, sunt delicioase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Gust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sta, cu piper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u.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noroc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fiecare zi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ruri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bune.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o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celelalte plecar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Dan te invit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scutur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cap,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fost la voi seara trecut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 timpul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pentru voi. Eu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modific o rochie.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pierde timpul cu asta!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Pam,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felul ei tipic.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Nu-mi place cheltuiala.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deasupra, e un mod de a-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petrece seara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lipsa lui Bryn.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norocos! Apropo,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venit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organizezi o serat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tine,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ntr-unul din weekendurile astea.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acord. Când?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Ce-ai spune de weekendul viitor? Era rândul Andreei, dar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plecat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mplele zv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cnind.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Mai pleac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din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car Mark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unde.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Prefer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separat, spuse Lisa, încercând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alunge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nuiala care-i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minte.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o pur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coinciden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Pari 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mai multe despre asta.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Mi-a spus Mark. A venit aici ieri,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m-am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 de la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Brusc, Lisa se opri, dându-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spusese prea mult.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Da?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a privit asta cu ochi buni.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evita privirea, Pam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I-ai spus,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stat doar câteva minute, spuse aceasta în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rarea 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era nimic de spus.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Arat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lucrurile astfel. Ascult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Lisa, spune-mi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amestec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treburile tale, dar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Farron nu e genul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dragul vizitei. 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cu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cea curte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primul weekend pe care l-ai petrecut aici.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s-au mirat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l-a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mult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preajma ta.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aceea nici nu i-am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a fost aici.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va mai veni; am luat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suri.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un Mark Farron la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te cred!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inile în semn de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rare.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astfel asupra lui, sunt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fost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plece!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Pam, n-am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enervez. Dar m-am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turat ca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lumea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mine.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cea mai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grup, nu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griji pentru mine. Nici voi, nici Bryn.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tentat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spun! Nu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nuiesc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amestec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cuplurilor. Lisa,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plec, spuse ea, uit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la ceas. Te sun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de acord.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fi refuzat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la 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iar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acum era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Pam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Bryn.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se aflase cu Andreea nu o priveau.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rbatul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vorbise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cu o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nu o putea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balt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De acest lucru Lisa era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Noaptea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mult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tatea. Hawa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tise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ncarea preferat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ei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foame.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carte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ndurile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fugeau de sub priviri.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mult timp, tenta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fu mai puternic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ea.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lista de telefoane pe care Pam i-o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duse cu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zile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nainte se afla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lui Mark Farron.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receptorul cu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inile tremur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nici ea ce avea de gând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imediat cu o voce lene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parc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s-ar fi aflat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telefon.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seara, Mark!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salut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vesel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singur!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clipe, apoi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cu o voce diferit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 te-a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 iar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Când a plecat?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Azi-diminea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pentru trei zile. Unde e Andreea?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pref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nep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Habar n-am. Nu-mi spune ce face, iar eu nu o întreb.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ta. Ai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unde pleac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spus deja care e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Suntem independe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unul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altul,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scurt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Lisa, chiar crezi ceea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insinuezi?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e ridicol!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Atât de ridicol, încât ai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foarte bine la ce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refer. Vin acum, spuse el,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nchise,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ca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Merse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deschid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imediat ce auzi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ina, pentru ca Mukhtal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nu-l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el pe vizitator.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vii.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nevoie de prezen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cuiva. Cum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intereseaz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soarta ta, era datoria mea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aflu aici.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bem ceva,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el, împingând-o spre salon.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simt complet idioat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ceea ce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povestea asta.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 pe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bazezi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nuielile.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comunitate ca a noast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zvonurile circul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repede.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au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 fundament.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trase adânc aer în piept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sentimentul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ptuie o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dare: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Cum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 indiferent ce face Andreea,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pot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a recunoscut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avut o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ea, aici, la Tripoli.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surprins, dar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tulburat.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Cinstit din partea ei!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Stiai?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el,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din umeri.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era cu el, ar fi fost cu altul.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Cum ai putut s-o 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ele?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cum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putut s-o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mpiedic? Iar divor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m-ar fi costat, probabil, o avere,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aduc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avantaj.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acestea, Mark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sucea paharul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degete, cu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 pe buze.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fost o vreme când am crezut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divor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inten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ea?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ce voia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doar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a avut un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Bryn te-a adus aici. De altfel,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 fost surpri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Bryn nu era genul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cineva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Atât de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sofisticat ca mine, termin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fraza cu 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ciune. Mark,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unde e Andreea,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 Te rog, nu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i!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{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doar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plecare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luat cu ea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aportul. Dar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mijloc de a afla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cu Bryn.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Care?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-l.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Tunisia, angaja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tri se cazeaz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un singur hotel.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vor face imediat leag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 cu camera lui.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ezita.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ce-ar dovedi asta? Bryn ar putea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singur.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Vei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ti. Femeile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dau seama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ntotdeauna. Fie din instinct, fie vinov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eu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telefon. Lisa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receptorul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semnalul.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Camera domnului Venner,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rog.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Un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o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tura.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tul firului se auzi o voce joas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nfundat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Incontestabil o voce de femeie: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Aywa!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închise ca un automat. Mintea parc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func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ioneze. Mark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cu o privire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la el. 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 la telefon,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surprins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de calmul cu care vorbea.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u!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sugerez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ceva.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dimpotriv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bucur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aflat. Prefer certitudinea în locul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câtorva zile de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 chinuitoare.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ai de gând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spunea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rul.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 moment nu se putea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 la nimic. Bryn o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Toarn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ceva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ut, spuse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o privi cum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gole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pe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tate paharul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ntr-ale sale.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Mi-ai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ncercat asta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 mers,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aminti el.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Ba a mers,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foarte bine!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sacadat. Cum altfel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ajuns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 asta?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Privirea lui Mark se întunec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s-a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tine doar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culcat cu el?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Foarte nobil din partea lui, nu? Mai ales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nimic despre mine!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scutur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cap.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eleg. Dar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scria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am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era vorba despre mine.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ne-am cunoscut la o nunt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am petrecut noaptea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S-a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mine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temea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indu-mi zilele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mame nec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torite.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mam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cu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 asta. E treaba mea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 lui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 te-a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 balt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De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fii fidel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Erau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pe canapea. Mark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ntr-a 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i-o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poate fi un confident mai bun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femeie, Lisa.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Tot ce mi-ai spus în seara asta va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noi.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bucur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m-ai sunat.</w:t>
      </w:r>
    </w:p>
    <w:p w:rsidR="00E34B23" w:rsidRPr="00090233" w:rsidRDefault="00E34B23" w:rsidP="00D7092C">
      <w:pPr>
        <w:widowControl w:val="0"/>
        <w:tabs>
          <w:tab w:val="left" w:pos="55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Erai singurul care-mi putea spune unde e Andreea.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aflu,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fel sau altul,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mi-e ru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am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avut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Bryn.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nici nu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el, Lisa. Ce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acum pentru el?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Ochii ei scânteiar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necaz.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Îl 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sc. Dar tu, Mark? Andreea 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ta. Chiar nu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nimic pentru ea?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mult am încetat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simt ceva pentru ea.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vorba de tine. Meri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tratat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bine.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 Lisa se întreba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avea dreptate? Nu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accepte de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Bryn.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ca el avea nevoie de libertate mai mult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orice. Lisa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tie asta. Dar cum îi putuse spune Bryn tot ce-i spusese în ajun,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erau doar vorbe goale? Cum putea el spera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ntemeieze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snicie pe baza minciunii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ciunii?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 bani,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pleca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cu primul avion.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Banii nu sunt o problem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mai bine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-l pui pe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faptelor. Oricum,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te-ar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m-ar putea obliga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Dar ce vei face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Anglia?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lucra. Apoi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consulta un avocat.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Procesul ar putea dura mult.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anularea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toriei?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motive serioase? o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din spr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ncene.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tiu, spuse ea,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indu-se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amenin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Mark, cum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 el,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am aflat?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dezgust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Nimeni nu mai ia în serios jur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mintele pe care le face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naintea altarului!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exagera.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toriile nu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ca-n romane.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am luat-o de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pe Andreea crez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vom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ai descoperit ce fel de peroan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am descoperit ce fel de persoane eram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unul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lalt.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 e nevoie de doi, pentru a-i pune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e nevoie tot de doi. Fiecare dintre noi voia ceea ce cel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lalt nu-i putea da.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eala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fost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am fost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stare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tem asta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a face pasul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cea.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 la cuvintele lui Mark.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Ieri, când ai venit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vezi, n-ai avut niciun motiv,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încercat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conving pe mine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nsumi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am niciunul. De fapt, nu m-am putut ab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Eram pentru tine o modalitate de a te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zbuna pe Bryn?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schimb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fura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Nu, nu e asta. Oricare ar fi fost motivul meu, nu venisem cu inten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de a-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vreun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spuse el sus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ndu-i privirea.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mai spus: ai adus o 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aer curat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lumea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murdar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Cuvântul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e prea dur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 Bryn, tu nu ai nimic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tigat.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intereseaz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persoana mea.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va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interesul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pleci, vei regreta tot restul vie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tale. Eu unul,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 sentimentele pentru Bryn.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Îl 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sc, sunt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asta.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Ceea ce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nit.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are puterea asta asupra ta,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ceva pentru el. Andreea nu-mi mai poate face niciun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simt nimic pentru ea.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vei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 la fel de indiferent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Bryn, atunci te vei fi eliberat cu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 de el.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Mi-ar fi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toresc cu cineva ca tine, Mark,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spuse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ncet.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mie, Lisa,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el, atingându-i obrazul. M-a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merit respectul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dragostea.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fost fericit doar la acest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schi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gest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Mark se aplec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nicio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ca atunci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ruta Bryn. Dar nu de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avea ea nevoie în acel moment. Lisa se ag</w:t>
      </w:r>
      <w:r w:rsidRPr="00090233">
        <w:rPr>
          <w:rFonts w:ascii="Cambria" w:hAnsi="Cambria" w:cs="Cambria"/>
          <w:color w:val="000000"/>
          <w:sz w:val="28"/>
          <w:szCs w:val="28"/>
        </w:rPr>
        <w:t>ăţă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 cu disperare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ascunse capul la pieptul lui.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Iart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spuse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port onest.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Lisa, spuse el, mângâind-o încet pe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r. Lisa,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iau liber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vii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cu mine la Sabratha?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imposibil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stai aici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evit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privirea.</w:t>
      </w:r>
    </w:p>
    <w:p w:rsidR="00E34B23" w:rsidRPr="00090233" w:rsidRDefault="00E34B23" w:rsidP="00D7092C">
      <w:pPr>
        <w:widowControl w:val="0"/>
        <w:tabs>
          <w:tab w:val="left" w:pos="5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dau recep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locul Andreei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weekend. Am nevoie de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tesc.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de atât de mult timp. Tot ce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spui Hawei câte persoane vor veni. Hawa e renumit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talentul ei de buc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Va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hlalims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kaftaji dejari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Chiftele cu carne, în englez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Ce spui? Ai nevoie de o distrac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momentul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Gândul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petreac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ce-i va spune lui Bryn, îi era Lisei de nesuportat.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vin.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 de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 o aspirin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culcare.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Vin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iau 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apte,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coare.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vom vizita ruinele, vom lua masa la Sabratha. De acolo,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timp, vom merge la Zwara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facem o baie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mare.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regiunea aia sunt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plaje minunate.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Mark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ntrebe care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motivele care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accepte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face schimb nu înseamn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fura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spusese Mark. Era rândul lui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suferin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schimbului!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6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Abandonându-se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cerii de fi cu Mark, Lisa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uite,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zile, care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mprejur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rile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Cei doi vizitar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ruinele de la Sabratha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onoare picnicului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tit de Hawa,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cel mai mic sentiment de jen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Niciunul, nici altul nu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aluzie la Bryn sau la Andreea.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Ajun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Tarhuna, merser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ul-oaz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Beni Walid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masa de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 la un hotel situat la marginea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ertului.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ldura era cople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itoare,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nsereze pentru 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ntorce la Tripoli.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 deja noapte când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Mireasma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era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zi canicular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rul, pentru 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joace prin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 o poz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spuse Mark,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vrea, privirea i se opri pe pieptul Lisei, care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cobora pe sub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un corp frumos.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jos, con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prezen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lui.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plac fotografiile.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plac, atunci când subiectul e frumos. Te-ai gândit ce vei face când se va întoarce Bryn?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dar nu am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nimic.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acuz, probabil va nega totul.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Îl ur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chiar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mult?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simt nimic pentru el,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rturisi Lisa. Mi-am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orgoliul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nit, asta-i tot.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mi-ar spune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divor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m, m-a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va face.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o voi face eu.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poate obliga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de el.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locul lui, fii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 tot ce-a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pleci, spuse Mark cu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avea o 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femeie?</w:t>
      </w:r>
    </w:p>
    <w:p w:rsidR="00E34B23" w:rsidRPr="00090233" w:rsidRDefault="00E34B23" w:rsidP="00D7092C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mai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doar se folosea de Andreea.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mea e genul de femeie pe care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i-ar dori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cu care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doar un idiot ar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asta acum, dar acum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ase ani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eai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lucru?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eles.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sunt primul, dar eram suficient 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mfat pentru a crede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eu o voi face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recunoscu Mark,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nicio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glas. Ce nu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elesesem, era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Andreea avea permanent nevoie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admira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jurul ei.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gostit de ea, Andreea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mai intereseze de el.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torindu-te cu tine, Bryn a sfidat-o cum nu a mai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cut-o nimeni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acum, iar ea nu va fi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distruge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snicia.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Din partea mea, poate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Sunt demni unul de altul! Ah,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Mark!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elegi de ce.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mi s-a oferit acest post,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Andreea locuiam separat. Mai exista un candidat celibatar. Compania mi-a dat de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faptul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reprezenta un atu.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Andreea a acceptat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Avea destule probleme în momentul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credea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schimbare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face bine. Când am ajuns, Bryn era deja aici. Nec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torit. Ceva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merite efortul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cât timp aveau o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intru eu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scen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nceput aventura lor? Habar n-am!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doar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nu l-a putut face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 de ea.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 unde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tii?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tiu,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nu 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pe altcineva.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Deci ai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tiut tot timpul! nu se putu ea ab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exclame.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ai continuat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cu ea. Mark, cum ai putut?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E doar o chestiune care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de fizic. Ce voiai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fac?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urmez exmplul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o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o femeie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 toate europenele de aici sunt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torite. Iar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inele libiene celibatare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 atrag. Am treizeci de ani, Lisa; sunt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normal, spuse el,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 sec. Nu condamna ce nu ai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Încerc,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vei mai dori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se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ntoarce?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lastRenderedPageBreak/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clipe de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fiu sincer. Probabil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se opri.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ce crezi tu despre mine e mai imporant decât o simpl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nevoie fizic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idealist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vrei ca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conformeze acestor idealuri!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Cine va încerca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conformeze? Nimeni nu e perfect.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o întoarse cu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spre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privi cu ardoare: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Lisa, te doresc mai mult decât orice în momentul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sta. Dar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stric o prietenie de nepre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uit pentru mine.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Îi mângâie buzele cu degetul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frem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nu schi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gest.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Mark, spuse ea,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el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placi, dar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lui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noi orice intimitate e interzis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 asta, mai ales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ce-am spus. Dar, Lisa,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avea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mine.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voi face niciun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car nu voi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nu-mi dai voie.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voi da vreodat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voie, Mark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tepta. Voi avea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bdare, oric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va fi nevoie,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despar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Bryn.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vrei, sunt gata chiar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 cu tine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locul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Lisei îi venea greu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inten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sine era suficient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ntoarcem. E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rziu, spuse ea,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moment de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porni motorul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protesteze.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doua zi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 ora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Pam veni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ajute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petrecerea.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cafeaua pe marginea piscinei,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it, Pam se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lnit cu Mark,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lipsa lui Bryn.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Lisa,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ridice ochii.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ce? Seara trecut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ferici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Eram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S-a întâmplat ceva înainte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continue. Cum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explice lui Pam de ce plecase cu Mark? Pam nu ar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a plecat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din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dar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e o pur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coinciden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 Andreea pleac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 din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la fel.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 doar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ori au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provoace o asemenea cionciden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întoarse spre Pam.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nu-mi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tiai, Pam! Dan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totul.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spus ceva?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 fost nevoie. S-a fâstâcit când am rostit numele Andreei.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Poate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s-a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rut!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mi s-a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rut. Oricum, Bryn a recunoscut.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Pam. Ei bine, da,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tiam. Dar au trecut secole de atunci. Sunt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 nu mai e nimic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ei.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ce?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s-a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mine?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lumea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 drept o proast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Pam, am dovada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lor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fel de dovad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L-am sunat în camera de hotel, în Tunisia. Mi-a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 Andreea.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ea?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lung moment de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cere.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lucrurile ar fi stat altfel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vorba de altcineva? Da, sunt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Am recunoscut-o,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Andreea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arab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mele.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spus doar un cuvânt. Oricum, nu m-am în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elat!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dai lui Bryn o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explice.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faptele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fapte.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Deci nu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ascul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explica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iile?</w:t>
      </w:r>
    </w:p>
    <w:p w:rsidR="00E34B23" w:rsidRPr="00090233" w:rsidRDefault="00E34B23" w:rsidP="00D7092C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explica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ar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dea?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cu ochii sc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nteind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nie. Au vorbit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Tunisia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gata.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Pam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din cap, 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ncrez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Refuz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ceva.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Nu-l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Fac pariu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cunosc mai bine ca tine,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ea, enervat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aveai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el,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el.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scria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vreme.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buzele. Spusese deja prea mult.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Pam,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cert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Hai s-o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balt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bine?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ajut, Lisa. Ce ai de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faci?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voi da seama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voi vedea. Sau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asta sper.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Tot mai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dai o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ofere o explica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S-ar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eli. De la un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 nu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trage o concluzie.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camerista.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dreptate!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rat, Bryn va recunoa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care va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iert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sunt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Vorbe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ca Mark, acum. Chiar nu vezi unde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Mark? Vrea doar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profite de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doar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 aici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judec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pe Mark. Mark nu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profite de nicio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deranjeaz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faptul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 e implicat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fost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 ce spui, de mult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ceva. Dar Mark e cum nu se poate mai indiferent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Andreea.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este, când e vorba de mine.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Aha,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eleg!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n-ar fi 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primeasc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lui,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l-ai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pe Bryn?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are rost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m. Vedem lucrurile din puncte de vedere diferite.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r, oft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Pam, resemnat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Mark vine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tiu, nu l-am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ntrebat.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are o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bun-sim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tine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vorbi. Nu, nu te baza pe mine, spuse ea,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schimbarea de expresie care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ruse pe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Lisei. Ar fi bine chiar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fiu prin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locului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vei spune!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ce? Mark nu se poate plânge!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spui? N-a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ga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foc!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unsprezece luni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cunosc, nu l-am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pe Bryn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atunci 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 suficient de lucid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va fi aici, Bryn se va lua sigur de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spera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va avea bunul-sim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accesele de furie ale lui Bryn. Nu pentru ea se temea.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sosi cu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zeci de minute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primii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merse imediat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schimbe.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S-a întâmplat ceva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plec. Dar nu-mi amintesc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ndul nostru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primim.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era. Era cel al Farronilor. L-am rugat pe Mukhtal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instaleze boxele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bine?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Foarte bine. Doar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gazda, o alint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ating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obrazul. Ai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un efort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retrag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Primii care sosir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Pam. Lisa evit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privirea lui Pam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 lui Dan.</w:t>
      </w:r>
    </w:p>
    <w:p w:rsidR="00E34B23" w:rsidRPr="00090233" w:rsidRDefault="00E34B23" w:rsidP="00D7092C">
      <w:pPr>
        <w:widowControl w:val="0"/>
        <w:tabs>
          <w:tab w:val="left" w:pos="54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Sti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unde sunt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uturile. Merge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turna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ceva. Bryn vine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minut.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când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apari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Bryn,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ntr-o pereche de pantaloni sport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 tricou de bumbac. Lisa nu se duse la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Spre ora zece, Lisa fu aproape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Farronii nu vor mai veni. Apetitivele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cute de Hawa avur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succes enorm.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tui,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începur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danseze sau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grupuri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persoane. Aproape de miezul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ii, Lisa observ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schimbare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atitudinea lui Bryn.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nervos,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era o nervozitate datorit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oboselii. La ora unu, lumea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Lisa se duse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salon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serveasc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cafeaua unui mic grup care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sese acolo.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ne bem cafeaua, dau semnalul de plecare, spuse Pam.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epuizat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pleca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i!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Bryn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voia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strige.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privirea din cel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lalt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al camerei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a ei spre el.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spri. Doar nu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 nimic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Nimic de acelea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propor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cu faptele lui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Anders plecar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ultimii.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nchise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urma 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spre Lisa, cu ochii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lucind de mânie.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inuse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încerc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momentul explica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Depinde ce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s-a spus.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 s-a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lnit cu Mark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lipsa mea.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unde 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ajuns?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scrâ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nind din din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Am fost ieri cu el la Sabratha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Beni Walid.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Pe Lisa o surprindea calmul cu care vorbea.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Mark a fost de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aveam nevoie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 ceva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distrag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Chiar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a? De la ce? De la mine?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cu o voce ucig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 de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ceva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distrag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ia, pur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simplu.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spus-o chiar eu,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veneai mai devreme.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Sunt sigur. A venit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aici?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voi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 pe Mukhtal.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aveam de gând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mint. Da, a venit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aici. I-am dat eu un telefon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seara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ai plecat.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I-ai dat telefon?!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venise momentul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acuza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mpotriva lui.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Nume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te-l,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vrei, spiritul meu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nuitor, dar am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unde plecase Andreea.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Pe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lui Bryn nu se clinti niciun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chi.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Mark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spus?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Nu, dar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 oricum unde era.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camera ta de hotel. Mi-a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 la telefon.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maxilarul lui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Deci tu erai! Extraordinar, n-a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crezut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ceva.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tremure.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car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negi.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nega? Andreea era acolo.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eleseser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elesesem.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Minciun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! Chiar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cred?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el cu o privire aspr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nu-mi voi pierde timpul încercând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explic.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atunci l-ai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ncurajat pe Farron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ia revan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 Ce reac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tiu, mi-e totuna.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vedem!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merse spre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ca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protesteze. 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rile cu ea, intr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camera 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 pe unul din paturi. Lisa se zb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zadar.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deschid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rochia.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Bryn! Nu!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atunci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-o tu!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mpietrit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scotea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jos.</w:t>
      </w:r>
    </w:p>
    <w:p w:rsidR="00E34B23" w:rsidRPr="00090233" w:rsidRDefault="00E34B23" w:rsidP="00D7092C">
      <w:pPr>
        <w:widowControl w:val="0"/>
        <w:tabs>
          <w:tab w:val="left" w:pos="53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minute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dezbraci sau o voi face chiar eu. Alege!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Glume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ti, Bryn?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ncet, cu o voce tremur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toare.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felul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sta!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Pare singurul mod care te impresioneaz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vorbim rezonabil doar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rezolv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aspectul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 al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toriei noastre.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te doresc, Bryn. Chiar nu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elegi? Nu te doresc!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eu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obligi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Nu va fi nevoie.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sigur pe tine,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cu 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ciune. Marele Bryn Venner, celebrul amant! De ce nu te întorci la Andreea?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fie dor de ea!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se apropie încet de pat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 pe perne,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deasupra ei.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din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sputeri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scape, dar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Bryn puse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nire pe gura ei,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nmoaie.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lupte cu propria dorin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dinainte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lupta era zadarnic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trezi lumina zilei. Bryn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dormea, cu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jurul taliei ei.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lui ca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ciunele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intra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ochi,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ntorcea capul spre el. Gura,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repaus,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 asprime; respira profund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regulat.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ioneze. Acel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era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ei, iar ea, cu o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cunoasc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inuse promisiunea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o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ase.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r, nu fusese nevoie. Existase un moment în care nimic altceva nu mai contase decât vocea lui, mângâierea lui, nevoia intens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aproape dureroas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care Lisa o avea de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care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cufunde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dulce uitare.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se trezi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el. Cu capul pe pern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pieptul cu o 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care posesiv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familiar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frem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niciun gest pentru a-l opri.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Tot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ur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Nu mai simt nimic pentru tine.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Tonul ironic al lui Bryn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fizic. Fizic e ceva mai puternic decât mine. Ai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experien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cu mintea, e altceva!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 sentimentele.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impresiona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un anumit punct.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nfrunte privirea albastr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plin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cinism.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 e genul de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pe care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i-l dore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ti?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început. Unii ar spune chiar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altceva nu mai conteaz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 te numeri printre ei?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 Vom vedea.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aplec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puse buzele fierbin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pieptul ei.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Oricum, în momentul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 n-are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importan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7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Câteva zile mai târziu, o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Lisa, de câteva zile încerc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dau de tine. Mukhtal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spune mereu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ocupat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Ascult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ordinele. Acum ai putut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prinzi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la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cu Hawa.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ezita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ntrebarea care îi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pe inim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L-ai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pe Bryn,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departe. De ce?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Cineva i-a spus de mica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excursie. Lui Bryn nu i-a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Nici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plac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Ce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voi?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Ce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spus Andreea?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Mai nimic. S-a întors de-abia acum câteva zile.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mintea goal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Unde a fost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ntoarcerea din Tunisia?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unde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tiu? De ce m-ar interesa? Din partea mea, ar fi putut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Mark cu o voce aspr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asta foarte bine!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încerca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streze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ngele-rece.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d, Lisa.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Mark, nu folose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la nimic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insi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ciuda a tot ce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mplat, te-ai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Bryn?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negat tot.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ricana, Mark. Bryn nu a negat nimic.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 el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am 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Întotdeauna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cum ai spus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tu, nu te poate obliga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i. Iar eu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spus deja ce sunt dispus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Da, mi-ai spus,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umesc. Dar nu pot pleca 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ieri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nu-mi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sesc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aportul.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l-a luat Bryn?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Probabil. Altcineva nu ar fi avut nevoie de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Înseamn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teme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pleci. Lisa,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vreun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u?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Mark. Acum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nchid.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Pam. Pe cur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închise,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aud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spunsul.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aportul ei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pe undeva, prin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va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uta,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va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cu siguran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apoi?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întreba ea. Nu avea niciun ban. Nici vorb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accepte propunerea lui Mark. Privindu-se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oglind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cinism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ncerca, de fapt,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caute scuze. Unii spuneau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mariajul ofer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compensa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 Dar ea voia mai mult.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Voia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ncredere.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nu mai vorbi despre acuza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pe care i-o adusese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orgoliul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 pe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-l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ntrebe.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Andreea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Tunisia. Acum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Mukhtal veni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aduse o scrisoare de la mama ei, care se scuza pe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pagini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spunsese mai devreme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ndemna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America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i-l prezinte pe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 ei. Pe Lisa de mult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mai afecteze caracterul superficial al mamei sale.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scrisese.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recunosc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 pentru cele mai mici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o duse la Jaddat Istiqual, unde erau cele mai moderne magazine. Scotocind printre rafturile cu haine, Pam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o djellaba foarte 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tui pe Lisa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cumpere negre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Culoarea se potrive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de minune cu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silueta. O femeie mai solid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ntr-un cort. Dar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vine perfect.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nevoie de o rochie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Unde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mbrac cu ea?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 prima ocazie! Roag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pe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cabaret sau la restaurant. Ar fi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cercul nostru.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rochia cu ultimii bani pe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adusese cu ea din Anglia. Cheltuielile menajere erau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ite de companie, iar Bryn nu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aloce o sum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oarecare pentru fiecare lun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cere bani, de fiecare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va avea nevoie.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fiu disperat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 gândi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Mâncar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nz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restaurant grecesc din apropierea Catedralei, unde comandar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musaca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un suc rece de grepfrut.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Pe drum, toate cafenelele pe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care treceau abundau de lume.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opresc din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ora patru,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spunea Pam Lisei,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aceasta mergea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turi, cufundat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nduri. Nemaiput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ab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ine, Pam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Spune-mi,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-mi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gura, dar e clar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 tine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lucrurile nu s-au aranjat.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despre asta?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Pam,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face griji,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Lisa,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mbindu-i. Totul se va aranja.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nefericit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rat. Lisa nu era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nefericit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 mâine, îi spuse Pam la plecare. Nu uita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mâine facem o partid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tenis la Beach Club.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încuviin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printr-un semn al capului.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cea tenisul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juca destul de bine.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face bine.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se întoarse mai devreme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erau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Majid Shalhi ne invit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el. Pune-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rochie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acopere.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pare occidentalizat, Majid e foarte libian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modestia femeii.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Tocmai mi-am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 o rochie care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fi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ocazie.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urcar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dormitor,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rochia.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o alegere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te-a costat?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tit-o din banii mei,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Lisa sec.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lui Bryn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spri.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eles asta. Te-am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ai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tit pentru a-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da banii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napoi, nu pentru a-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repro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mi-ai fi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duci azi cu Pam la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turi,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dat bani asear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se opri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pe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nduri.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aloc o sum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lunar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 doar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 de aici, se auzi ea spun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De aceea mi-ai luat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aportul?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nu dai impresia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pleci, spuse el sarcastic. Ieri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m-ai rugat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adormi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înro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dar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streze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ngele-rece.</w:t>
      </w:r>
    </w:p>
    <w:p w:rsidR="00E34B23" w:rsidRPr="00090233" w:rsidRDefault="00E34B23" w:rsidP="00D7092C">
      <w:pPr>
        <w:widowControl w:val="0"/>
        <w:tabs>
          <w:tab w:val="left" w:pos="54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nu manifest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asemenea sl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biciune! E 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uitat pentru un moment ce fel de om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ti!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N-ai nici cea mai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idee despre genul de om care sunt. Dar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pe drumul cel bun, replic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cu o sclipire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ochi. N-o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cert acum cu tine, Lisa. Crezi ce vrei!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mi-ai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ntrebare. Tu mi-ai luat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aportul?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Îl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strez la loc sigur.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nd?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snicie e nevoie de efort pentru a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</w:t>
      </w:r>
      <w:r w:rsidRPr="00090233">
        <w:rPr>
          <w:rFonts w:ascii="Cambria" w:hAnsi="Cambria" w:cs="Cambria"/>
          <w:color w:val="000000"/>
          <w:sz w:val="28"/>
          <w:szCs w:val="28"/>
        </w:rPr>
        <w:t>ăţă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privi, sfâ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sentimente contradictorii.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mult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clipe de intimitate. E o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la fel de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mine,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pentru tine.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la fel de detestabil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Ajunge. Te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iar ca un copil,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el pe un ton obosit.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mbraci,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eu dau câteva telefoane.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merg!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întoarse spre ea, încruntat.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facem pariu?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o migren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Vocea îi tremura, dar Lisa încerca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controleze.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chef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petrec seara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pe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supus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pentru a-l impresiona pe prietenul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arab!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ultimul lucru la care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Majid de la o femeie european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tensiunea din priviri, spuse: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ta contra voin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ei mele.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vedem care dintre noi e mai puternic!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un pas înapoi,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ea.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Bryn!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— Mereu spui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cu o privire ironic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 început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Apartamentul lui Majid Shalhi se afla în partea modern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capitalei.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acestuia, Faria, purta o rochie care sem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cu cea a Lisei, dar nu purta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lul negru,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se mai afla o femeie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compania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ilor. Era o femeie foarte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rul lung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ochii negri,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cinci cu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ase ani mai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Majid era el însu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extrem de fermec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ntocmai cum i-l descrisese Pam. Vorbea engleza cu un accent impecabil. Desemnat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preia rafin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ria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plecarea europenilor,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se bucura de o solid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reputa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social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Polite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sa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Bryn era un semn de respect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de servitudine.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Faria le servi un cuscus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tit chiar de ea, pe care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si delicios. Gazda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umi printr-un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mbet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nu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mult timp, conversa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nfirip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femei. Lisa afl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Faria provenea dintr-o familie musulman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foarte conservatoare, care urma cu stricte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obiceiurile 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rii. Faria fusese promis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la na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tere fiului unei familii prietene cu a sa, dar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gostise de Majid. Acesta apar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el unei familii cunoscute, dar cu tendin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progresiste, ceea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elimina din start ca pretendent. Cei doi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nevoi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bine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eles,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dezmo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teni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i. Majid lucrase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 singur o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Dar anii trecu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grei. Cu toate acestea, Faria nu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regrete.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M-am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rbatul pe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iubeam. Altfel nu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putut fi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Voi, englezoaicele, 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noroc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pute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alege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ul.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zilele noastre, libienele nu au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libertate. Eu sunt una dintre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inele care nu poart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public, dar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 sunt locurile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bine primit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m-ar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Majid.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cercul de europeni e unul dintre ele!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Majid te-ar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faci o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cred. Concep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voastre sunt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prea avansate pentru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gustul lui. S-ar teme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revolt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mpotriva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mele.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ntoarcere. Era ciudat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pe cineva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intim pe planul fizic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la ce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ndea.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Faria nu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limite de acest gen. Femeia era de invidiat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multe privin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povestea Faria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 ce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Majid vorbeam?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ntrerup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firul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ndurilor.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Mi-a vorbit despre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ei. A dat dovad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mult curaj,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nfrunt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familia.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Amândoi au dat dovad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mult curaj.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Majid a pierdut tot sprijinul familiei.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calitate de primn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scut, ar fi preluat afacerea 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 fi fost acum una dintre cele mai influente persoane din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 renun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 la tot pentru dragoste?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chiar.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demonstreze sie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stare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urmeze propriul drum. Aici,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pot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dea victim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prejudec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ilor, nu numai femeile.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mai rar.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au libertatea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unde vor.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Faria nu poate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ei.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e alegerea ei. Libienelor le place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chiar se mândresc cu asta.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Te-am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 eu balt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seara asta?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indu-i ironia.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Când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în seara asta? îi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Bryn, amuzat.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un bastard necuviincios!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surprinz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nd-o.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Nu-i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rat! Am avut o mam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 murit când eram mic.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buzele. Voise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ocheze, nu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Se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schimbe subiectul: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Tu îmi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ti, practic, tot trecutul, dar eu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nimic despre al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</w:t>
      </w:r>
    </w:p>
    <w:p w:rsidR="00E34B23" w:rsidRPr="00090233" w:rsidRDefault="00E34B23" w:rsidP="00D7092C">
      <w:pPr>
        <w:widowControl w:val="0"/>
        <w:tabs>
          <w:tab w:val="left" w:pos="53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O, am avut toate avantajele. O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indulgen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un pension scump.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Mi-ai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amintiri cu mama ta.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murit când aveam treisprezece ani.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torea mult cu 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meu.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Organiza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 felul de evenimente. O vedeam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zi de zi,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am fost trimis la pension. Dar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acolo venea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de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zi.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privi profilul care se profila pe luminile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Erai 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 s-o vezi?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tocmai. Mamei îi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-i citesc.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citesc la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rsta mea.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mama ei fusese mai matern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Consecin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nu au fost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grave,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sec. Mi-am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tigat independen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mai devreme,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tot. A fost chiar un avantaj,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am putut face doar ce-am vrut.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fost mereu o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suficient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 N-ai avut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nevoie de nimeni.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Copiii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sesc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resorturi. Se adapteaz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repede.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mai vorbir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 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camera 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oglind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Bryn veni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dezbrace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oglinzii.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privi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spuse el cu duritate. Nu sunt un monstru.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Vei fi,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apropii de mine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asta! spuse ea,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normal pentru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femeie de mai multe ori pe zi?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normal,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team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fi ridicol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atrag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trecut de miezul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nevoie de o femeie,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 disponibile.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e nevoie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amintesc!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ipocrit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place le fel de mult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mpar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patul cu mine, pe cât îmi place mie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 o diferen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: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n-am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 patul cu nimeni altcineva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naintea ta.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fi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lucrurile nu ar fi stat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Bryn trase adânc aer în piept.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conteaz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 Oricum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mint.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recunoscut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era cu tine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camera de hotel, spuse ea, neg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sind altceva. N-o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o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curtoazie!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spun nimic. M-am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turat de povestea asta!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veni spre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oblig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ridice.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Haide,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drumul, am chef de ceart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cer scuze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Strânsoarea lui o durea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Lisei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venea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acorde acea satisfac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-n pace!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asta voi face. Te voi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pace, spuse Bryn,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dezgustat.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Brusc, îi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 drumul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cu spatele la ea.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Mâine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amenajez 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mut.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vei putea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aici,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faci griji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ile!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Anglia, Bryn! E cel mai bun lucru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amândoi.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spunsul meu e nu. Ne-am luat un angajament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ni-l vom respecta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camere separate?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e alegerea ta.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mi-o ceri oric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Nu te voi chema înapoi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vom vedea cu timpul, spuse Bryn, dând din umeri cu indiferen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Sâmb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era organizat un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tar pe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rbuni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provizii la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derea serii.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costumele de baie pe sub haine.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ciuda faptului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noapte, apa era cald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Doar doi, trei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znir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aventureze dincolo de lumina de pe coast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Bryn disp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ntuneric. Lisa, pentru a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mai face griji,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rna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 Era periculos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îndep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rteze de mai,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compania altor persoane. Dar Bryn nu ar fi ascultat-o, oricum.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Acele ultime zile nu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oare. Lisei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lipsise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area lui,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ile ei erau acum lungi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solitare.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Vrusese de câteva ori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accepta ce avea de oferit. Dar respinsese repede acea tenta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Nu exista fericire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ncredere,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ncerce?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Salut!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Mark,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o furculi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ajut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rna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întinse în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 o furculi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privea de la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metri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seara asta,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ea,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momente.</w:t>
      </w:r>
    </w:p>
    <w:p w:rsidR="00E34B23" w:rsidRPr="00090233" w:rsidRDefault="00E34B23" w:rsidP="00D7092C">
      <w:pPr>
        <w:widowControl w:val="0"/>
        <w:tabs>
          <w:tab w:val="left" w:pos="46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venit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doream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d. Unde e Bryn?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Andreea a venit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Glume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mai e în Tripoli?</w:t>
      </w:r>
    </w:p>
    <w:p w:rsidR="00E34B23" w:rsidRPr="00090233" w:rsidRDefault="00E34B23" w:rsidP="00D7092C">
      <w:pPr>
        <w:widowControl w:val="0"/>
        <w:tabs>
          <w:tab w:val="left" w:pos="50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Deocamdat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pentru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timp, nu 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tie. Vorbe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de divor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pe un ton ciudat.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Divor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i-ar afecta locul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Foarte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in.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angajatorilor le va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cea, dar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da afar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mea nu mai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mine.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Mark,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indiferent pe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ai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pari,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repro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cu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capul spre el.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ceva pentru ea,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pare!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plece, e liber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s-o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speran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aprinse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sufletul Lisei.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Andreea pleca, 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capabil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uite rolul pe care aceasta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jucase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lui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lor nu va fi perfect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felul acela avea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in, un obstacol.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vorbesc,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ntrerupse Mark firul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ndurilor. Dar nu aici; e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lume.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ne-am putea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minute,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asta?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spus deja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poate.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coborî tonul, dându-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începeau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 asculte conversa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oricum, la ce ne-ar folosi?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Avem nevoie unul de altul.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face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aici? Frige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rna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sau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duse buzna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ei.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Întoarce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repede,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nnegresc!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ceru scuze, st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njenit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Ridicându-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capul,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pe Bryn la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iva metri de ea,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cu un prosop. Nu o privea, dar gura lui contractat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spunea totul. Mark disp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timpul mesei, Bryn nu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Pam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duse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pe nisip.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por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ei lui Dan, care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ezite.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îi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un semn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Regula num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unu: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ai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defavoarea ta! Ce-ai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cu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ncarea?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I-am dat-o lui Dan. Mie nu-mi era foame.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el, bineîn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eles, nu te-a refuzat.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nemul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 ei, care tocmai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nfigea furculi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rnat.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 farfuria ta e de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ori mai plin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a celorlal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muncit de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ori mai mult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Cine a aprins focul? Cine a adus provizii?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facem excursia aia la munte.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canicul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dreptate,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Dan. Organizeaz-o pentru weekendul viitor,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Apoi,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tocmai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venise o idee: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Ce-ar fi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veni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voi?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vineri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-amiaz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am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petrecem noaptea la Garian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locuin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din pe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teri. Am putea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mergem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Jadu. E mai bine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fim patru!</w:t>
      </w:r>
    </w:p>
    <w:p w:rsidR="00E34B23" w:rsidRPr="00090233" w:rsidRDefault="00E34B23" w:rsidP="00D7092C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mergi, Lisa?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vezi,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o schimbare. Vom veni, spuse Bryn,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spunsul Lisei.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pasionant, spuse Lisa,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 prietena sa. Cum sunt acele locuin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e?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 construite sub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în cariere.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locuite, o complet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Dan.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din popula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locuie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sub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deveni curioas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de ce le construiesc sub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nt?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mai ieftin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construie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camere vrei,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explic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plus, genul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 de case protejez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bine 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e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primitiv pe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pare. Au chiar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electricitate.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 desp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la miezul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 Lisa le propuse Andre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ilor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bea un grog. Dan se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scat: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dorm.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joc golf. Vii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tu, Bryn?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prea sunt în form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Poate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lnim la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Explorer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uita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 excursie! le aminti Pam,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 ce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ndrepta spre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Bryn.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mai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zuse pe Mark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spera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 el nu o va mai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uta. Avea destule probleme, pentru a-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crea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altele.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Când ai stabilit cu Farron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N-am stabilit nimic.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vine.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rtez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apropie de tine, spuse el pe un ton caustic.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zilele astea,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te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pace!</w:t>
      </w:r>
    </w:p>
    <w:p w:rsidR="00E34B23" w:rsidRPr="00090233" w:rsidRDefault="00E34B23" w:rsidP="00D7092C">
      <w:pPr>
        <w:widowControl w:val="0"/>
        <w:tabs>
          <w:tab w:val="left" w:pos="43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va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-mi spui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mie, spuse ea, imit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glasul.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noi ne-am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tuturor,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hotel.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Deci, fusese convenit!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ignorase restul frazei,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nu avea nicio importan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De ce, Lisa?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dovede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 prea obosit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a-l mai contrazice.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alegerea lui.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simt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con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Oricum, de ce te intereseaz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mea.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eala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mine.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faci ce fac majoritatea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ilor,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cazul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-mi regret nebunia. Nu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i-ar fi repro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 nimeni nimic. Eu,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mai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in. La urma urmelor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începe iar cu asta!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furios. M-am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trase adânc aer în piept.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Recunosc, am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sesc 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modalitate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rezolv mizeria asta.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crezi tu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cu o voce tremur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asta crezi tu. Te-ai culcat cu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pe care de-abia l-ai cunoscut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acum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i-e ru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de asta. Dar nu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culci cu mine tot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mult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eu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doream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culc cu tine.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acoperise urechile.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aud!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opri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ale sale.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Ascult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scutur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oblig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ridice capul spre el.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noaptea aia nu m-am culcat cu o adolescent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Eram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pat o femeie care avea nevoie de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usem prea mult, se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Destul cât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destinzi. Alcoolul nu schimb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natura omului. Lisa,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trezit dorin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acea noapte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o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Nu 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mine, dar asta nu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atras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mine. Nu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nega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lipsit,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astea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 fi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rat, ar fi preferabil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fac!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vei avea ocazia. Luni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 iar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Serdeles, pentru alte tratative.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un frig mortal.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fi putut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aflat de-abia ieri.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timp vei fi plecat?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mult de o zi, probabil.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duse drumul la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o voce amenin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toare:</w:t>
      </w:r>
    </w:p>
    <w:p w:rsidR="00B017A8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de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suni pe Farron, te previn: n-o face! Lisa nu-i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spunse. Nu merita. Orice i-ar fi spus, nu ar fi ajuns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el.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8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Mai trecu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Bryn lipsi o zi,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cum spusese, dar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ntoarcere nu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nimic pentru a schimba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dorea; asta era sigur.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era dor de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visa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simt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nou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jurul taliei. Dar orgoliul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interzicea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cheme înapoi în dormitorul lor.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Mark nu o mai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spre marea ei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urare. Lisa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ise,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ncuraj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ndu-l.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nimeni nu o mai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ultima vreme, Andreea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aceasta se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plece, va fi mai bine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pentru Mark, nu numai pentru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vorbea cu entuziasm despre weekendul ce avea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 cu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lui Bryn,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ci era mai mare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aer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ionat. Sosi,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ziua de vineri. Lisa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 cu 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bdare o schimbare. Indiferen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lui Bryn era de nesuportat.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Plecar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Tripoli la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nz, pe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torid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ndreptar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Al-Aziziyah,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 fertil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Drumul se desf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apoi monoton prin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Al-Aziziyah era prea cald pentru a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Cei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locuitori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teau la umbr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ceai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ca vremea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coreasc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unul dintre cele mai calde locuri de pe planet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spunea Bryn.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nceputul anilor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zeci, s-au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nregistrat cincizeci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ase de grade Celsius.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care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 sunt cincizeci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ase de grade Celsius!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Pam. Dumnezeu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cei care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munceasc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asta.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unde mergem noi e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coare!</w:t>
      </w:r>
    </w:p>
    <w:p w:rsidR="00E34B23" w:rsidRPr="00090233" w:rsidRDefault="00E34B23" w:rsidP="00D7092C">
      <w:pPr>
        <w:widowControl w:val="0"/>
        <w:tabs>
          <w:tab w:val="left" w:pos="54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la Garian temperaturile nu sunt atât de ridicate. Multe familii din Tripoli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petrec vara la munte.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 munte?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aplec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cei doi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peisajul. Dar relieful e plat ca o cl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nu se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din cauza valului 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ajungem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miezul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Pam.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— Stai jos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te mai 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ca un copil!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Dan, sup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rat. Ne deranjezi pe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nici nu 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 bine drumul.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oglinda retrovizoare o sclipire sarcastic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ochii lui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vor permite, vreodat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asemenea tachin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rii.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timp vor mai petrece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zboindu-se mereu?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nevoie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sacrifice principiile pentru ea.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atunci, nu-i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duse lui Bryn ocazia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felicite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 o alegere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Ba dimpotriv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ncurajase chiar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Andreea.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recunosc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 nevoie de el, vor mai putea salva ceva din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snicia lor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rfurile mun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ilor, care dep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eau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apte sute de metri.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ldura era la fel de toropitoare.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 început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umiditatea, observ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ne prind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ghibli.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mai auzise vorbindu-se de acel vânt, care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periodic din Sud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din acele regiuni extrem de 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Spera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tornada nu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ncepe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nainte 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ntoarcerea lor la Tripoli.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Garian era un or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 curat, cu o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ime de magazine, o moschee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 hotel extrem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coros. Camerele erau 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dotate cu tot confortul. Cei patru excursioni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lucrurile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pornir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utarea locuin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elor troglodite.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curaj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nfund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sub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nt. Casele aveau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centru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un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emineu,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jurul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ruia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irau camerele. Cele mai multe dintre ele aveau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cald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electriciate. Lumina soarelui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trundea prin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emineu.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locuin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care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abandonat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tocmai se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intre, dar Lisa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 nici nu vrur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aud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Prefer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capul deasupra solului,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Dan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conving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Singura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cobor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groap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propriu-mi morm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corpul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Dan, pe un ton zeflemitor.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Oricum, la ora asta e prea întuneric, spuse Bryn. N-am vedea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nimic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plus, ne-ar invada puricii. Mai bine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ntoarcem la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ne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cim de tot.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se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plece,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 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Bryn o prinse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sprijini.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ciuda deciziei pe care o luase,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ncord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observ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imediat drumul.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rupi glezna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sandalele astea. Nu 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minte de schimb?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n-am crezut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fi mult de mers.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 nu merge peste tot.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sim ceva la Garian, interveni Pam. Magazinele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deschise,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vineri.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pantofi la ora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seara era o experien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tori,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ore fixe. Cizmele din piele pe care Bryn i le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erau elegante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veneau Lisei ca o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Dar pe Lisa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nghe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ase atitudinea dipre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uitoare 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ului ei. De unde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tie ce fel 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minte va avea nevoie?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Într-un alt magazin, pe Pam o ispitir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arfe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pereche de papuci desprin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O mie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una de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 aduse din Ghadames, îi spuse Dan,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Pam le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Acolo le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la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de 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noi nu suntem la Ghadames, îi replic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aceasta cu blânde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le-am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 la un 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Dan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 un gest expresiv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direc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 Bryn.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Asta-i logica feminin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elegi ceva?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nici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Muezinul tocmai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lansa ultimul apel la rug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ciune,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cei patru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ntorceau la hotel. Arabul se profila în lumina minaretului, începându-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ntecul, cu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ntinse spre Est.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Promite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solemn, la patru dimintea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observ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Pam. Ce-ar fi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dormim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moschee?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fost posibil. Oriunde, dar nu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turi de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dispozi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Camera de la hotel 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timpul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zilei.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paturi erau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apropiate,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formau unul singur.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dezbrace.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de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eles, pe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asta, de ce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arabii cu haine largi, spuse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Cum Lisa nu-i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spundea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lucru cu bagajele, Bryn veni spre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oblig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Povestea asta dureaz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vreme. Fie discut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acum, fie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dau o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taie pe care n-o vei uita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Ochii verzi ai Lisei se întunecar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oft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Bine. A fost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vina mea.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oblig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ascul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seara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m-ai acuzat.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ascult o confesiune complet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o explica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una.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avut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una.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spori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nsorea.</w:t>
      </w:r>
    </w:p>
    <w:p w:rsidR="00E34B23" w:rsidRPr="00090233" w:rsidRDefault="00E34B23" w:rsidP="00D7092C">
      <w:pPr>
        <w:widowControl w:val="0"/>
        <w:tabs>
          <w:tab w:val="left" w:pos="54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provoca.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explic cum s-au petrecut lucrurile.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ascul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sau nu?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vreau, spuse ea, îmblânzindu-se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r, Andreea a fost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camera mea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nu eu i-am cerut asta. A venit în timp ce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schimbam,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cobor la 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Cum nu o puteam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pe coridor, am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privi în ochi.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Eram la baie când a sunat telefonul, iar ea 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spuns. Bine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eles, nu avea de unde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vorba de tine.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 a venit în Tunisia? Trebuie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crezut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acolo.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Spera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voi schimba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rerea,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o voi vedea. Nu voi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explic pentru ce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Anglia,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lnesc. Dar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 mai fost nimic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 mine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Andreea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ai venit tu aici. Din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cate, Andreea nu e genul de femeie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dea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or.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ntotdeauna ea a fost cea care 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sit,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invers. Nu i-a venit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i-am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noi totul s-a terminat. Credea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prefac,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temeam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afli de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Mi-a luat mult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conving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d, nici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hotel, nici altundeva,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N-am mai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zut-o de atunci, nici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Tunisia, nici la Tripoli.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S-a întors la trei zile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mintea din ce în ce mai tulbure, Lisa încerca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recapituleze tot ce-i spusese.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persista.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 unde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Mi-a spus Mark,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ea,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ind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da, Mark!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men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spusele: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te-te de el,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apropie de tine! Eu unul, mi-a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reglat de mult conturile cu el,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eam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vinovat.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i-ai furat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i-am furat-o. Andreea era a tuturor.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trecu obosit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prin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fapt, nu e chiar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a. Andreea 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naiba, s-a întâmplat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gata.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ngea degetele cu un gest convulsiv.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în Tunisia?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în Tunisia.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Acum, decizia era a ei: va avea încredere în el sau nu. Oricum,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rea,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terminase pledoaria.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ceva ced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ea, eliber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subit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tensiunea acumulat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puse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pe 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 nu o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termine, ci,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nd-o spre el,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stinse cuvintele cu un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rut. O luase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 cu o for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care Lisa nu putea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lupte.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ndoielile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neau, dar nu mai contau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 moment. Lisa avea o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: aceea de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lui, de a uita totul, în afara acelui moment.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doua zi,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afar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sufla cu putere ghibliul. Umiditatea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aerul era uscat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tor. Toate magazinele erau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nchise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obloanele la ferestre trase.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luxul din zilele noastre!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fur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post de ar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respir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cu voluptate aerul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ionat.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 ar fi fost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avem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ina pe infernul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sta!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zice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i,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ntoarcem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Bryn, pornind. Drumul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napoi ne-ar putea lua ore sau zile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timp ce vorbea, îi zâmbea Lisei în oglind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Mie mi-e indiferent,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Lisa.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mergem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Jadu, propuse Dan. Sau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Yafran,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mor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ntoarcem azi. Altfel, vom fi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degeaba.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chiar.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Zâmbetul lui Bryn se accentu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Aveam nevoie de o schimbare,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supunem la vot! spuse Pam,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cu un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spre prietena sa.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e nevoie. Ne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drumul, declar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sec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deplas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centimetri, pentru a nu se mai afla sub privirea lui. Nu regreta noaptea trecut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vinovat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elucideze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ndoielile care persistau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mintea ei.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iubea, dar nu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el. Era posibil ca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acele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Regiunea dintre Garian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Yafran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mod principal agricol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; dar la fiecare cotitur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peisajul se schimba. Pe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se apropiau de Wadi Rumia, vegeta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devenea mai dens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turme 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capre,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zite de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stori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nuitul barakan, se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ldau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canal care drena apa din mun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vale cu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case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tiate printre palmieri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cele din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Yafran, veritabil cuib de vultur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ezat pe o culme st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unde se descoperea o priveli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magnific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asupra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ntregului platou. Pe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zi mergeau cu un pas lent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gari care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rau co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Bryn, Lisa, Dan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Pam luar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nzul la un hotel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traser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apoi o fug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barakanurile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burnusurile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esute de artizanii de 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Nisipul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trundea peste tot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le intr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haine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minte.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Jadu li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 de la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nzit de moschei, cu un castel construit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mijloc.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ora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travers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de Vest, pe un drum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erpuit.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imposibil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ntoarcem la Tripoli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asta, spuse Bryn. Nu departe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oaz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unde am putea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nnopta.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vom pleca spre Tripoli pe coast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derea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ii,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ntul se opri. Speran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ca ghibliul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nceteze crescu,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rar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lnise o asemenea acalmie. Hotelul, ascuns printre palmieri, oferea o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coare delicioas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luar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cina, cei patru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ferici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ldura se potolise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parfumul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ilor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 aerul.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hotel se mai afla un grup de turi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veni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la Tripoli. Bryn invit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cuplu de pensionari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bea ceva cu ei, scuz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 ce le putea oferi era un suc de fructe.</w:t>
      </w:r>
    </w:p>
    <w:p w:rsidR="00E34B23" w:rsidRPr="00090233" w:rsidRDefault="00E34B23" w:rsidP="00D7092C">
      <w:pPr>
        <w:widowControl w:val="0"/>
        <w:tabs>
          <w:tab w:val="left" w:pos="52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nicio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ne-am adus cu noi grogul, le spuse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nelul chel, care venea din Nord. Nu ne culc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bem un pahar.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a, Mabel?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afectuoas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sub ochelari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tricotatul.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Ieri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fost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vedem dansatoarele din buric,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nul, cu o admira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sincer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cum fac? Pe mine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dep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te!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mult?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putem. Acum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Fred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ndut afacerea, avem timp berechet.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Vom coborî pe Nil,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vom vedea Libia. Vrem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tot, din moment ce suntem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apropiere.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apropiere!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cei patru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siguri. La ce distan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Cairo?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— La aproape o mie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ase sute de kilometri,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Dan. La o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pentru un cuplu ca acesta.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vom avea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noi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din spiritul lor de aventur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vom fi de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 unde vom fi atunci?</w:t>
      </w:r>
    </w:p>
    <w:p w:rsidR="00E34B23" w:rsidRPr="00090233" w:rsidRDefault="00E34B23" w:rsidP="00D7092C">
      <w:pPr>
        <w:widowControl w:val="0"/>
        <w:tabs>
          <w:tab w:val="left" w:pos="52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Într-o vacan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bucurându-ne de pensie,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Bryn,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de pe scaun. Vii, Lisa?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Noapte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ndoi! le 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urm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rug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aprind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lumina, pentru a deschide jaluzelele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aer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intre.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obosit sunt! spuse Bryn,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Probabil din cauza discu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iei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steia despre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sunt obosit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ghilbiul. Te sleie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de energie.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un moment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cut, privindu-i prin rochia de bumbac silueta 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 Zawia, înainte de prânz. Vântul începuse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nou cu putere. Plajele erau pustii. Nu erau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derea serii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sosir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Hawa le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 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groaznic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lucr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ntul nu se opre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te, spuse Dan.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 exemplu de la b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itna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nu mai lucra,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sf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tui Pam.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Luna viitoare am concediu.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-mi termin munca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plecare.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Inima Lisei se strânse. Se va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Pam va pleca. Bine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eles, celelalte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erau prietenoase, dar nu era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lucru.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Cât timp 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fi pleca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Patru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ni.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 vom sta la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mei,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Midlands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apoi vom merge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prieteni.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conduse la ei.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ciuda aerului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ionat, Lisa nu mai putea suporta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ldura.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rea, Bryn era mai rezistent la temperaturile extreme. Usc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ciunea aerului nu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deranjeze peste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era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Mukhtal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Bryn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utat la telefon.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minute, acesta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cu o expresie grav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Câ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dintre oamenii 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tri au avut un accident.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 la spital.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Cine?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ina a derapat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 intrat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magazin, la Giorgimpopoli.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nu au fost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identifica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Oh, Bryn, e îngrozitor!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 cu tine!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e mai bine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prea frumos la vedere.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repede pot.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Eu n-o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dorm.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imediat ce afli care este starea lor.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Imediat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Bryn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Pam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pe Dan. Dan se duse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el la spital.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teptarea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dureaz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nicie. Lisa se preg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sune la spital,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it, auzi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ina.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privirea pierdut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lui Bryn,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tile erau proaste.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beau ceva,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 dintr-o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vorbi, fu cu 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nge-rece: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-te.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un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Cine?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 Lisa, palid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Farron.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Mark a murit pe loc. A fost aruncat prin parbriz.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Dan a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identific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înlemni. Mark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îl rev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pe plaj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nalt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zvelt, cu aerul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de dezinvolt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tor, cu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nergru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ndu-i pe frunte.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aminti seara pe care o petrecuse cu ea, chiar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consoleze. Mark, pe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cunoscuse atât de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ceruse,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avusese nevoie, ajutorul, pe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mult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acum mort. De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Bryn,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i se oprise.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o privea, dar nu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articuleze niciun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cele din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Andreea?</w:t>
      </w:r>
    </w:p>
    <w:p w:rsidR="00E34B23" w:rsidRPr="00090233" w:rsidRDefault="00E34B23" w:rsidP="00D7092C">
      <w:pPr>
        <w:widowControl w:val="0"/>
        <w:tabs>
          <w:tab w:val="left" w:pos="5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— A suferit doar câteva contuzii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rupt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coaste. Va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 cu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Ea conducea.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Cum s-a întâmplat?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S-a desprins un pneu. Nu a fost vina nim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repro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accidentul?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strânse în mân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paharul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chii fe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ei i se contractar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timpul unei certe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rerea ei, de aceea nici nu a putut avea o reac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mai rapid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imagineaz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chiar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incon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tient, a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pentru ceea ce-i spusese.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presim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ire de moarte o cuprinse pe Lisa.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 se pare,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despre ce e vorba.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întoarse spre ea cu o fa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lipsit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orice expresie.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Mark i-a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Anglia.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9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glasul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minute.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o dep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complet.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Nu-i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rat, spuse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nu se clinti.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Deci, Mark min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ea. N-a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vorbit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despre asta?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Observând ezitarea Lisei, pe fruntea lui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 o 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mort, Lisa.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odihneasc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pace!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 fost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a, spuse ea cu glasul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iat de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Te rog, Bryn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cum a fost? Nimeni nu renun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o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un simplu capriciu. Trebuie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avut motive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primi ceva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schimb. Iar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ce fel de motive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sugerezi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 din nou. O durere o invad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de alt fel, de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Chiar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putut oferi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 cu un alt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rbat?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 ce nu?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ce efect am asupra ta. Acum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seri n-ai crezut niciun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 din ce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i-am spus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asta nu te-a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spunzi dorin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ei mele.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scutur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cap.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eai atras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el, prima 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v-a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cunoscut;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lumea 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zut. Mi-am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trece,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vedea prea des. Dar se pare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cusei alte planuri.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cum tu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cusei cu Andreea? replic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vr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la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ndul ei. Ea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Vocea i se frânse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Chiar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a murit? Tot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e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i-am cedat sau nu?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N-am spus asta.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Ai spus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trebuie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avut motive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 Ei bine, da,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 le-am dat.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el nu a 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ionat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mplinind o datorie!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nu schi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gest, dar pielea din jurul gurii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devenise alb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Tot ce regret 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lnit. Ia un sedativ. Te va calma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Când Bryn se întoarse cu sedativul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apa, Lisa nu mai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ngea. Privindu-l,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nicio explica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nu era susceptiblil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conving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Bryn credea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lacrimile ei fuseser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Mark.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Mergi în pat. Vom vorbi despre asta mai târziu.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Bryn, nu e ce crezi tu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începu ea, dar el o opri.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Am spus mai târziu. S-au întâmplat prea multe în noaptea asta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suntem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 obosi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regul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Nu!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vru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strige, dar cuv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ntul nu-i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 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din cap în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modalitate de a-l convinge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elesese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it, dar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imposibil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se afl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tul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tremure. Bryn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duc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nd-o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dormitor, o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Încearc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dormi.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cu mine!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 ea.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ce-mi ceri?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Doar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e, spuse ea, ridic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spre el privirea imploratoare. Te rog!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momente, cu o incredibil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e: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dar acum e mai presus de for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 mele.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ajungem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un acord. Dar acum sedativul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face efectul.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dormi, bine?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încuviin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printr-un gest al capului.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snicia lor murise,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ntocmai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Mark. Discu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nu vor mai ajuta la nimic.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doua zi, când Lisa se trezi, Bryn plecase.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 doar un suc de portocale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fi fost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sosi Pam.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groaznic! E greu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vei mai vedea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 pentru tot ce am spus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ndit despre Mark.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tu ai fost singura care l-a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cu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rat, Lisa!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 bine, se pare.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Cuvintele îi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 pentru a le mai retracta.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Ai dreptate, am avut un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Despre altceva e vorba, nu? 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am sosit cât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de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tulburat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rat. Bryn mi-a dat un sedativ, asear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tot n-am putut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adorm.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Din cauza lui Mark?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Mai ales.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ezita între dorin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de a vorbi cu cineva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repulsia pe care o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despre sentimentele ei. Dar nevoia de a vorbi fu mai puternic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ciuda aparen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ei sale de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toare, putea avea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Pam.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 crede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Mark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tu probabil i-ai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rat,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aceasta, perplex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nu mint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sau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lor.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Andreea a fost cea care i-a spus lui Bryn?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el. Dar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Mark i-a spus ce mi-a spus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accident.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anume?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locul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ntoarcem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stupefiat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 ar fi spus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ceva?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Probabil pentru a-i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spunde cu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moned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I-a spus-o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toiul unei certe.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e o minciun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bine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chiar. Mark mi-a propus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iar eu nu am refuzat.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un gest disperat spre prietena sa.</w:t>
      </w:r>
    </w:p>
    <w:p w:rsidR="00E34B23" w:rsidRPr="00090233" w:rsidRDefault="00E34B23" w:rsidP="00D7092C">
      <w:pPr>
        <w:widowControl w:val="0"/>
        <w:tabs>
          <w:tab w:val="left" w:pos="5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încurc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Pam,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totul numai din vina mea! M-am folosit de Mark pentru a-l face gelos pe Bryn, iar acum totul se întoarce împotriva mea!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nimic pentru el?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 Pam.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în felul în care crede Bryn.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ineam mult la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murit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felul acesta, dar nu eram îndr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Ah,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dar ce importan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are!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convingi, spuse Pam, pun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peste a ei. Te cred.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Bryn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crede!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 va crede,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va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 mai bine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ia. Lisa scutur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cap.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Lucrurile nu se vor schimba cu nimic.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Ba da, Lisa. Bryn te iube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te. Altfel nu s-ar fi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tine. Lisa nu putea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dezv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luie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ntregul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nu o iubise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; doar corpul 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gea.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spun toate astea.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asta sunt prietenele.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griji, nu va afla nimeni. Unele lucruri nu le discut nici chiar cu Dan.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cu ea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-amiaz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rteze persoanele care sunau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ntrebau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aflase vestea.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ntreb cum se simte Andreea.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Mark nu erau prea apropia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dar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existat ceva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lega.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nu-mi place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femeie,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pentru ea.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 prea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opt de ani.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mai mult decât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divor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zeci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 gândi Lisa.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 acea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rezonabil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rec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libertatea de-abia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doi ani. Era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legi o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greu,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pentru unii,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rup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aceea! Fie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vorba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luni sau câ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iva ani, rezultatul pentru Lisa va fi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Bryn se întoarse, Lisa se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sase prad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fatalismului. Considera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inutil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conving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moment ce, oricum,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snicia lor nu avea niciun viitor. De altfel, nici ea nu era complet nevinovat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nsese pe 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 lui Mark,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sentimentele pe care Mark le avea pentru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veni în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voia ceva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ut. Lisa era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cap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semn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disp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îl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ea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minute,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dea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apa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curgea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iroaie pe ea. Bryn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ntinsese pe un divan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citea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h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rtii, 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un pahar de whisky.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vom vorbi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rziu,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Acum e momentul.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Avem timp. Du-te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pune ceva pe tine.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clinteasc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fix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privirea.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petrecuse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ntreaga zi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ndindu-se la ce-i va spune, iar acum el se purta 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nu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mplase nimic.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ceva pe mine, îl înfrunt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ochii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i-i privi corpul frumos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zvelt, acoperit doar de un costum de baie minuscul.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aminte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ti, dar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du-te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-te. Vorbim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Lisei nici prin cap nu-i trecuse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apel la instinctele sale masculine.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trebuie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ionase incon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tient.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pe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divan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 din nou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purt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fust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bumbac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bluz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ire. Bryn o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o privire calm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mult mai bine acum. Mai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nduio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tor. Tot nu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bei nimic?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du din cap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semn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nu.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era cea care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Când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putea lua avionul spre Londra?</w:t>
      </w:r>
    </w:p>
    <w:p w:rsidR="00E34B23" w:rsidRPr="00090233" w:rsidRDefault="00E34B23" w:rsidP="00D7092C">
      <w:pPr>
        <w:widowControl w:val="0"/>
        <w:tabs>
          <w:tab w:val="left" w:pos="51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pleci 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ieri. Nu rezolvi nimic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fugi de probleme.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nu vom rezolva nimic nici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De 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prelungim lucrurile la nesfâr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it?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 nu-mi place.</w:t>
      </w:r>
    </w:p>
    <w:p w:rsidR="00E34B23" w:rsidRPr="00090233" w:rsidRDefault="00E34B23" w:rsidP="00D7092C">
      <w:pPr>
        <w:widowControl w:val="0"/>
        <w:tabs>
          <w:tab w:val="left" w:pos="49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mea e mai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solu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ta.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te voi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zilele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cut-o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 nu erai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Nici acum nu sunt, strig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E o fars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prea bine!</w:t>
      </w:r>
    </w:p>
    <w:p w:rsidR="00E34B23" w:rsidRPr="00090233" w:rsidRDefault="00E34B23" w:rsidP="00D7092C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— Dar a avut loc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nu ne mai putem sustrage acestui fapt. Vom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ncerca din nou, Lisa.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merge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expirarea contractului meu, mai vorbim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 moment vei fi mai matur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rezonabil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deveni mai rezonabil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felul acesta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torii doi ani.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te temi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un alt Mark?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Voi face astfel încât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vei face astfel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mai existe nicio Andreea?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vei izgoni pe Andreea?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izgonesc. Andreea e liber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turn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ceva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încheiat amândoi subiectul Farronilor. Ne-am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eles?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suprimi un fapt, pref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Chiar tu ai spus-o, Bryn.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noastr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va merge.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dreptate, dar vom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întoarse spre ea cu o sclipire ironic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ochi.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am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uat chiar pe toate planurile.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e tot ce ne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pentru a ne salva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snicia,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geat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inim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termine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totdeauna,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a se pr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fiecare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e, mi-a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Mark?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Chipul lui Bryn împietri.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un moment, apoi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 din umeri.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mai am nimic de spus. Când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luptase pentru asta, dar acum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napoi,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accepta toate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numai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acum era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Mâine,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posibil.</w:t>
      </w:r>
    </w:p>
    <w:p w:rsidR="00E34B23" w:rsidRPr="00090233" w:rsidRDefault="00E34B23" w:rsidP="00D7092C">
      <w:pPr>
        <w:widowControl w:val="0"/>
        <w:tabs>
          <w:tab w:val="left" w:pos="52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ce nu? Dar cu o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ie: am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iva prieteni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Vestul Angliei.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Mi-ar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stai la ei o vreme,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descurci pe cont propriu. Nu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va pune nicio întrebare,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garantez.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pot suna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seara asta pe Adam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i-l pot ruga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ia de la aeroport.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sune ca un refuz categoric.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prietenilor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le va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descurca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cut-o,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de mult.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e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ia. Fie accep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fie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de ce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accepta. Pentru mine sunt 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ini. De 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amestec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pe 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asta?</w:t>
      </w:r>
    </w:p>
    <w:p w:rsidR="00E34B23" w:rsidRPr="00090233" w:rsidRDefault="00E34B23" w:rsidP="00D7092C">
      <w:pPr>
        <w:widowControl w:val="0"/>
        <w:tabs>
          <w:tab w:val="left" w:pos="48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prietenii mei vechi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apropia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s-ar bucura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ajute.</w:t>
      </w:r>
    </w:p>
    <w:p w:rsidR="00E34B23" w:rsidRPr="00090233" w:rsidRDefault="00E34B23" w:rsidP="00D7092C">
      <w:pPr>
        <w:widowControl w:val="0"/>
        <w:tabs>
          <w:tab w:val="left" w:pos="47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Au auzit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vorbindu-se despre mine?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eles. Le-am scris imediat ce am ajuns aici. Pentru ei,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fata pe care 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lnit-o din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mplare, de care m-am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gostit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care m-am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voiam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departe de ea. Vor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ncheiat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grab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asemenea probleme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necesar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perioad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gaz.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noi nu de o perioad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gaz avem nevoie, nu?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nfipsese unghile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palme.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Bryn,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recap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libertatea. Asta înseamn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desp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 definitiv.</w:t>
      </w:r>
    </w:p>
    <w:p w:rsidR="00E34B23" w:rsidRPr="00090233" w:rsidRDefault="00E34B23" w:rsidP="00D7092C">
      <w:pPr>
        <w:widowControl w:val="0"/>
        <w:tabs>
          <w:tab w:val="left" w:pos="5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Din punct de vedere legal, 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mea. Accept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cer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vom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 apoi o procedur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legal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te voi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cu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ie, Lisa.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îl privi în ochi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nevoia disperat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ne, fie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cea sau nu.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nimic nu s-ar fi schimbat,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cea asta.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continuare, nu ar fi iubit-o.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continuare ar fi existat, probabil, Andreea.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voi merge.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pe prietenii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timp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fac bagajele.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acela era singurul mijloc de 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si acele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locuri.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Totul s-a aranjat, îi spuse el,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zeci de minute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rziu. Pleci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ine la ora zece. Irene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Adam te vor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 la aeroport.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Irene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Adam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mea acolo va fi foarte organizat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vor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cea,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griji. Irene are temperamentul lui Pam, dar 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mai echilibrat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Nu se vor amesteca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treburile tale. Se bucur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vor avea un timp la ei.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se scuza pentru ce spusese, ci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nu-i va vedea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acei oameni.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avionul va ateriza, se va ascunde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ime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fugi. Era mai bine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a. Nu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streze nicio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acea parte a vie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ei.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Mâine te conduc la aeroport.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nevoie.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aportul pe pat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i.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i-l parcurse dintr-o privire.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data intr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rii 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Libia.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ni, de-abia.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se gândi 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trec de asta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ea cu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re.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Nimic nu dureaz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eternitate. Peste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iva ani, privind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voi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bine. Trebuie doar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curajul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cut tot drumul spre aeroport.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 ei plutea o tensiune extrem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zi,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nmorm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ntarea lui Mark.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ntreba cum le va explica Bryn celorlal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lipsa ei, apoi ajunse la concluzia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va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pur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simplu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Anglia,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nchipuie ce vor. Oricum, nu o intersa ce credeau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înregistr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bagajele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conduse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barier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Pe chipul lui nu se putea citi nicio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asigur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ajuns cu bine. 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ase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Exeter.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priveasc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team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dea seama ce punea la cale. Era capabil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napoi la Tripoli,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nuia ce planuri 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examineze buzele, amintindu-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rutul lor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de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emo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care punea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nire pe ea de fiecare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Bryn o lua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 Acea amintire nu avea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 cur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 revedere, Bryn, spuse ea cu o voce tremur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prea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despre mine.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te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tu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tot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cum eu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schimba cu firea. Vin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Exeter peste o lun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stabilim care va fi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toarea etap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Vei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la familia Leason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atunci?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Apoi, Lisa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plec. E ultimul apel.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nu se uit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napoi.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10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zece zile cu teama de a nu fi descoperit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Cum avea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 bani, se duse la Birmingham pentru a-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un loc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libertatea pe care o avusese la Tripoli,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sta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ntreaga zi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birou, o deprima. Vremea ploioas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nici ea ca lucrurile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mai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oare.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lipseau cerul 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nic albastru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razele calde ale soarelui.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cele din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un post de secretar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companie de asigur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ri. Salariul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ajungea exact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chiria. Proprietara,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ciuda curiozit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nes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ioase, nu-i puse prea multe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urma de la verighet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 nu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 nicio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i-o scosese.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uite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va fi suficient de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ea pentru a-l contacta pe Bryn prin intermediul unui avocat. Dar o suferin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imens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invad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fiecare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când se gândea la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Accept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cele din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unul dintre colegii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Gerry Cuningham. Acesta avea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apte de ani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era responsabil de sec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ei. Fizionomia lui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destul 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tears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nu-i amintea, din fericire, de nimeni cunoscut. Era chiar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cam greoi, dar aceasta o lini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pe Lisa.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 moment avea nevoie de un prieten, iar Gerry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dispus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joace acel rol,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ea nicio dorin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Nici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car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rute la desp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ire. Lisa nu uitase înc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ruturile lui Bryn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nevoia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rute alt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Mai ales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erau grele.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ntuneric,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camera ei impersonal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se lupta cu tenta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de a-l suna pe Bryn. Dar,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toate probabilit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ile, Andreea se mai afla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Tripoli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vreme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aceasta va fi acolo,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ndoielile ei persistau.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De trei zile ploua cu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leata.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ce, la plecarea la Tripoli,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aruncase vechiul impermeabil, Lisa trebuia acum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ntr-un magazin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cumpere altul. Luase de mult salariul primei luni,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caute un timp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ndelungat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impermeabil care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dep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anumit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Tocmai proba unul,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oglind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auzi o voce surprins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spatele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ei: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Lisa? Tu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nemi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nghe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surpriz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Imaginea din oglind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reflecta o pereche de picioare sub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iri, cunoscute. Lisa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ei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Pam,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o femeie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Salut, Pam!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de-abia mai putea articula un cuvânt.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faci în Birmingham?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tu? Bryn e la Londra,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scolind cerul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ntul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Niciunul dintre noi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i-ar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venit aici. De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Birmingham?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ce nu?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Anglia?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a venit cu noi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trecut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 era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umit de serviciile agen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care 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uta. Lisa, de ce?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întoarse spre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de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Dumneavoastr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mama lui Pam.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Birmingham.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mei nu locuiesc aici. Am venit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facem 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turi.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mam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elegi nimic.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explic eu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Pam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dezgustat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spre impermeabil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Scoate asta de pe tine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vino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iei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nzul cu noi!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pot. Într-un sfert de or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fiu la birou.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 el pe mine? o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pe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toare,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da o chitan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 nu se crede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l-a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furat.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Cine ar fura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ceva?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barb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Asta e tot ce-mi permit. Acum,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fug.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rzii.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eu o voi lua pe urmele tale. Lisa, nu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din nou!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a-l fi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pe Bryn.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d. Te rog, promite-mi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nu-i vei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lnit!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pot,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asta. Bryn are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tie unde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o idee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iei masa cu noi, întreveni mama lui Pam, zâmbind.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suna la birou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o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Zâmbetul femeii o mai lini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pe Lisa.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 treaba mea, dar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v-ar face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Pe mine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Pam. La ora trei.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Femeia plec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ca cele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spunde.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Draga de mama! întotdeauna diplomat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murmur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Pam cu afec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iune.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aici?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mi-e foame.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Mie, în schimb, mi-e o foame de lup.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nem aici. Trebuir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stea la coad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locuri.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comanda,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Deci, Bryn a angajat pe cineva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Mai întâi i-a rugat pe prietenii lui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Inten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chiar el, dar a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rut ceva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ultimul moment.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Munca, nu? Munca înainte de toate!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Lisa, arunc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privire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trunz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 prietenei sale.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dreapt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 Pam, e inutil ca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spuse ea,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suc. Spune-i, te rog,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voi sta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prietenii lui.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ndoiesc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asculta.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Foarte bine. Atunci nu voi mai fi eu aici, când va sosi el.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cazul acesta, ar trebui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mai repede. Ar putea veni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sun.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N-ai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amesteci!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Ba da, am dreptul. Ne-ai lipsit tuturor, Lisa, îi spuse Pam, luând-o de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mai ales mie.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u, Pam. Totul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 din vina mea.</w:t>
      </w:r>
    </w:p>
    <w:p w:rsidR="00E34B23" w:rsidRPr="00090233" w:rsidRDefault="00E34B23" w:rsidP="00D7092C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cred. Nici Bryn nu s-a purtat cu prea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nare.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tine,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genul de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reia nu-i place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La naiba, ar fi trebuit! în scrisorile pe care i le-ai trimis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i-am scris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Era vorba despre altcineva. Pam, nu 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cum crezi tu. Când ne-am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torit,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 de-abia ne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team. Eu credeam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iatul cu care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torea fata cu care Bryn coresponda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ionat am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ndoi sub imperiul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ocului? Atunci, asta explic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tot!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spui?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se explic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felul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purta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unul cu cel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lalt: ca doi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ini. Nu a fost o cale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ncepe.</w:t>
      </w:r>
    </w:p>
    <w:p w:rsidR="00E34B23" w:rsidRPr="00090233" w:rsidRDefault="00E34B23" w:rsidP="00D7092C">
      <w:pPr>
        <w:widowControl w:val="0"/>
        <w:tabs>
          <w:tab w:val="left" w:pos="46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Acum 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elegi de ce nu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Pam cu fermitate.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 de ce ai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departe unul de altul pentru o vreme; dar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dispari definitiv, nu ar aranja cu nimic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 ce simte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acest moment,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prea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sentimentele la iveal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sunt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gostit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el.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încerc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nege.</w:t>
      </w:r>
    </w:p>
    <w:p w:rsidR="00E34B23" w:rsidRPr="00090233" w:rsidRDefault="00E34B23" w:rsidP="00D7092C">
      <w:pPr>
        <w:widowControl w:val="0"/>
        <w:tabs>
          <w:tab w:val="left" w:pos="46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Andreea mai e la Tripoli?</w:t>
      </w:r>
    </w:p>
    <w:p w:rsidR="00E34B23" w:rsidRPr="00090233" w:rsidRDefault="00E34B23" w:rsidP="00D7092C">
      <w:pPr>
        <w:widowControl w:val="0"/>
        <w:tabs>
          <w:tab w:val="left" w:pos="48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Compania i-a permis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vila pe care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Mark o aveau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gata formalit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 simte bine?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chiar.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i-au lipsit vizitele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Devii cinic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pe onoarea mea!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i-a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o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Nu, din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eu. Dar nu am urechi peste tot. Dar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mergi prea departe cu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nuielile. Majoritatea dintre noi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aveau o leg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vii tu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de atunci, n-am mai auzit nici cea mai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aluzie.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nuielile lui sunt mai grave decât ale mele?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cred,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utat-o.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dreptate: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cuno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suficient de bine pentru a avea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el. Eu 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ncredere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Dan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cunosc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iubesc.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Apoi, Pam schimb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subiectul.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despre familia 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despre sora ei care avea doi copii: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 adorabili! Micu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Karen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regret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am avut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eu copii imediat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torie. Sigur, Libia nu e locul ideal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ntemeiezi o familie numeroas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dar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doi ani, e timp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ndelungat!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vom avea parte de soare!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mie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lipse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soarele, spuse Lisa.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nuisem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nu-mi mai pese de felul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mbrac. Mukhtal are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piscin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M-a întrebat când vii. Transform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profet!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imposibil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ntorc.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i-n plus, ce vor spune ceilal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ea un nod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conteaz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cred 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ii? Bryn le-a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suportai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ldura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cei mai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dintre ei au impresia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lunile cele mai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lduroase vor fi trecut. Ceea ce s-a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ntoarce. Pam, chiar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unde sunt?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spun eu, va vorbi mama cu Dan. De ce nu vii la noi? Avem o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 de camere.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duc la serviciu.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 nu te va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aici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Facem pariu?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va avea de ales. Aici nu suntem în Libia.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Bine, cum vrei.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adresa ta. Sau mai bine te ducem noi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asigur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stai acolo.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aveai cum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Pam. Aceasta nu o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si pe Lisa nici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magazin, nici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strad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Mama ei o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scoase o exclama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de surpriz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pe Lisa. Pam o anun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vor conduce acas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Ajungând, Pam insist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duc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intr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grimas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 nu va fi prea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umit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lui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locuiasc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asemenea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Locuiam într-o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toare,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s-a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mine.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Apoi, ezitând: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Când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suni?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Imediat cum ajung. Ar putea fi aici 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apte,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te. Nu ai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mu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asta te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se gândise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asta. Nu, va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ne acolo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termina cu toat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povestea aceea. Avea o slujb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destul de vag, o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 era alegerea ei, Bryn nu va putea face nimic.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Voi fi aici.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sune la birou. Se va duce, oricum, a doua zi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sise o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ordine, dar Lisa se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mai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intim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Era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apte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jum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auzi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Cu inima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pieptul, se duse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deschid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fu surprins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prag silueta lui Gerry.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venit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 ce faci. Cei de la birou s-au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s-a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 la pr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nz.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e asta. Am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am fost chemat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nea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teptate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n-am avut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Gerry.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Din moment ce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bolnav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privea derutat.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ai probleme.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Intr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te rog.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intr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ngaci, arunc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privire rapid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jur. Lisa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 cum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fi prea brutal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dar nu vedea alt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modalitate.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Merg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 o cafea, dar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tept dintr-un moment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altul pe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meu.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Gerry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cu gura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Glume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ti, probabil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spun. Eu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meu locuim separat.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Lisa! Cum se face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deja te-ai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torit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te-ai desp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it?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Ei bine, e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rat. Dar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face griji,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voi veni la birou, ca de obicei.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 om iresponsabil, nu? întotdeauna mi-am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situa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de a 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vru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izbucneasc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ntr-un hohot de râs. În curând, Gerry îi va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propune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nfrunte pe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acela incapabil!</w:t>
      </w:r>
    </w:p>
    <w:p w:rsidR="00E34B23" w:rsidRPr="00090233" w:rsidRDefault="00E34B23" w:rsidP="00D7092C">
      <w:pPr>
        <w:widowControl w:val="0"/>
        <w:tabs>
          <w:tab w:val="left" w:pos="51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Are treizeci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unu de ani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 cadru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companie petrolier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va vedea aici, se va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ndi, probabil, la ce e mai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te rog, Gerry, pleac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 auzir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nou bat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</w:t>
      </w:r>
      <w:r w:rsidRPr="00090233">
        <w:rPr>
          <w:rFonts w:ascii="Cambria" w:hAnsi="Cambria" w:cs="Cambria"/>
          <w:color w:val="000000"/>
          <w:sz w:val="28"/>
          <w:szCs w:val="28"/>
        </w:rPr>
        <w:t>şă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De aceast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se schimbase aproape deloc. O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privirea lui albastr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apoi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care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mijlocul camerei.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Eu tocmai plecam, îngân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Gerry. Am venit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asigur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 azi la serviciu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Gerry 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eful biroului companiei de asigur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 la care lucrez. Probabil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spus Pam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m-a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ntorc la birou.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Mi-a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luat masa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mpreun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la o parte pentru a-l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pe Gerry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spuse: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rog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efului dumneavoastr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nu va mai veni.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discute cu mine,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la Unital,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Londra.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închise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privi pe Lisa,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schi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eze niciun gest.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un talent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ascunzi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9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M-am ascuns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am vrut. Nu aveai dreptul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vorbe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pe acel ton lui Gerry. Slav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Domnului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are suficient de mult bun-sim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 nu anun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nimic,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 eu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Nu-mi voi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 locul de munc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Bryn. Mi-am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o nou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voi renun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la ea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or. Bryn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prin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n-am ce zice!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e mai rea decât cea pe care o duceam înainte.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se opri, înainte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 multe.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am nimic de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ut. Vrei o cafea? Ai venit aici imediat?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Pam mi-a dat adresa prin telefon. De acord,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o cafea,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te poate ajuta.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utura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cere. Camera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mai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se afla 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ea.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 din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ini,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nghi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puse pe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Acum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avut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revii cu firea, putem pleca.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timp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faci bagajele?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ndu-i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turile ferme,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neputin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cresc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spus deja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plec 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ieri.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Iar eu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spun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vei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ne aici.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obliga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privire ironic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Aspectul legal al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iei noastre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intereseaz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in;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pe tine, de altfel. Iar singurul mod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curat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oblig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Chiar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vorba de orgoliu?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orgoliul are un loc important.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nceput, ai crezut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m-am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torit cu tine doar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eam obligat. Acum nu mai am nicio obliga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Mi-ai demonstrat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purta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de bine, de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Bryn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o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vocea i se înmuie.</w:t>
      </w:r>
    </w:p>
    <w:p w:rsidR="00E34B23" w:rsidRPr="00090233" w:rsidRDefault="00E34B23" w:rsidP="00D7092C">
      <w:pPr>
        <w:widowControl w:val="0"/>
        <w:tabs>
          <w:tab w:val="left" w:pos="43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doresc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revii, Lisa. Nu a fost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o perioad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pauz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 tot.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vrei, mai petrecem aici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teva zile,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ntoarcem la Tripoli.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Un moment o cuprinse nostalgia, dar Lisa refuz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 se lase prad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N-ar schimba nimic, Bryn. Ai prefera întotdeauna o femeie mai matur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0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De ce spui asta?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i-am dat vreodat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impresia,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ceam dragoste,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ime?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sfâr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it, spuse ea cu obrajii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ri. Dar unui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 totuna, nu?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mod foarte direct de a exprima ce-ai spus tu: e o diferen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dracului de mare.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minte asta.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nchipuiam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se întrerupse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spuse: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Dar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voi explica asta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rziu. Acum,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nge-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lucrurile. Datorezi ceva pentru chirie?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am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avans.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se compenseaz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preavizul de plecare.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lucrurile aici,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nu se clintea. Gazda ta le va putea vinde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ob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un pre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bun pe ele.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Ai uitat ce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i-am spus cu o zi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nainte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 de la Tripoli? îl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la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tul puterilor.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nu am uitat. Dar acum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vei mai convinge de nimic. Mark a murit.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putem 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sa sufletul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odineasc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pace.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Andreea?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crezut subiectul Andreei încheiat.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te. Pam mi-a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Tripoli.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 decizia companiei, nu a mea.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te-ai dus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vezi?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a ie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din spital. Am fost foarte ocupat.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Ceea ce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fi dus,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fi avut timp. Bryn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mase o clip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 pe scaun. Încetul cu încetul, expresia de pe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lui se schimb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sco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vesta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 apropie de Lisa.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M-am în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elat de la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nceput. Nu exist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o modalitate de a lupta cu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narea ta.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 Lisa,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tepta acel moment de când sosise. Tot ce-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dorea era ca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rute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ta pasiune,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Lisa nu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scape.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se trezea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interiorul 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prin vene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ncepuse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curg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dulce, ca mercurul.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o dezbr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nu se mai gândi la lipsa ei de experien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Avea o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: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afle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privirea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dragoste,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o parte din rezerva ei.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Lisa! îi murmur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gu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it, lipit de pieptul ei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Dumnezeule, cât de mult mi-ai lipsit! Uitasem cât de mult!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iube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te, dar cuvintele nu veneau. Lui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lipsise doar acel aspect al rela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iei lor. De altfel,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ei la fel.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deci ceva,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ultimele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ni. Pentru moment,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Era trecut de zece când plecar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Bryn vorbi cu doamna Banks,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proprietara, care nu mai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elegea nimic.</w:t>
      </w:r>
    </w:p>
    <w:p w:rsidR="00B017A8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  <w:lang w:val="en-US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întrebase pe Lisa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Birmingham sau prefera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mearg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Londra, unde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nchiriase o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 alesese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toria, pentru a-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nu va accepta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lase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Birmingham. Nu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felul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dragoste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acea 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Fantoma Andreei continua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ntuie.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o mai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zuse, recunoscuse totu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cuse o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spital. Lisa nu va fi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ce Andreea va fi disp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 definitiv din vie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ile lor.</w:t>
      </w:r>
    </w:p>
    <w:p w:rsidR="00B017A8" w:rsidRPr="00090233" w:rsidRDefault="00B017A8" w:rsidP="00D7092C">
      <w:pPr>
        <w:pStyle w:val="RITitlu"/>
        <w:spacing w:before="0" w:after="0"/>
        <w:rPr>
          <w:rFonts w:ascii="Baskerville Old Face" w:hAnsi="Baskerville Old Face"/>
          <w:i/>
          <w:noProof/>
          <w:sz w:val="28"/>
        </w:rPr>
      </w:pPr>
      <w:r w:rsidRPr="00090233">
        <w:rPr>
          <w:rFonts w:ascii="Baskerville Old Face" w:hAnsi="Baskerville Old Face"/>
          <w:i/>
          <w:noProof/>
          <w:sz w:val="28"/>
        </w:rPr>
        <w:lastRenderedPageBreak/>
        <w:t>Capitolul 11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Ajunser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hotel la miezul nop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 Recep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ionista o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privirile pe Lisa,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Bryn cerea cheia.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zut ce privire mi-a aruncat?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lift, oft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Probabil a crezut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o femeie de moravuri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oare.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Începi iar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imaginezi lucruri.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m-am cazat am cerut o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dubl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posibil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 cu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ia. De aceea se uita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la tine.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u. Te-ai sup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rat?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Nu. Astea sunt complexele tale. Vezi mereu lucrurile într-o lumin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ntunecat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Poate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vei schimba,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vreme.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Te-am auzit spunându-i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vom pleca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Te-ai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ntoarcem la Tripoli?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Nu, le-am promis lui Adam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Irenei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trecem pe la ei.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la ei, cum am stabilit?</w:t>
      </w:r>
    </w:p>
    <w:p w:rsidR="00E34B23" w:rsidRPr="00090233" w:rsidRDefault="00E34B23" w:rsidP="00D7092C">
      <w:pPr>
        <w:widowControl w:val="0"/>
        <w:tabs>
          <w:tab w:val="left" w:pos="45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Acum e mai greu. Ai fi capabil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iei iar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lp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el,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mbind. De acum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nainte vom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accept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cum suntem. Bine?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 era de-ajuns, dar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doar cu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t, pentru moment.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Leason locuiau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ntr-o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piatr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apropiere de Exeter. Adam avea un magazin de antichit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iar Irene se ocupa de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 se scuz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problemele pe care i le crease, dar Irene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ntrerupse: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 mai întâmpl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cunosc pe Bryn de suficient de mult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vreme pentru 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o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dificil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A suferit multe lipsuri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copil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aminti ce-i povestise Bryn.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 referi la mama lui?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În general, la felul în care era organizat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lor de familie.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lui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i-au dorit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copii,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Bryn s-a 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scut, au vrut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el un copil model. Bryn nu ne-a vorbit prea mult despre asta, dar de-abia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avea voie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joace. A trebuit tot timpul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duiasc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fie cel mai inteligent copil din cercul lor.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Slav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Domnului, a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it,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ci altfel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 ce s-ar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 mi-a spus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vedea prea des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este.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amintesc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mama spunea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 o ru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privezi un copil de afec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iune,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sura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lui l-au privat pe Bryn. Problema 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asta l-a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cut, la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ndul lui,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exprima sentimentele. M-am bucurat enorm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am aflat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sf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it, s-a hot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ntemeieze o familie.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Pân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eram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ideal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el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50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prea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nu sunt de acord.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iube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rat, nu are nicio importan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iube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ti, Lisa?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Dar nu cred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tiu ce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iube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cu 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rat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ea,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ncrunt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Pentru început,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iei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cum este. Bryn a 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mult doar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bunul plac,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acum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va lua timp, nu glum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-l faci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eleag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alt punct de vedere. Îmi închipui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face pe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rbatul macho,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Da, câteodat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Lisa,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mbind.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Am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eu asta. Alt semn de nesiguran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Irene observ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Lisa nu era de aceea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schimb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subiectul.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aranj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ntâlnire cu câ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iva prieteni. De obicei,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petrece o parte din concediu la noi.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timpul cinei, Irene îl întreb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Bryn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voiau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plece, pentru a putea organiza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lnirea.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rezerv bilete pentru avionul de luni.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Atunci, e mai bine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chemi pe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ine, pentru a avea timp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reface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spuse Adam, din cel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lalt cap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 al mesei.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cum se desf</w:t>
      </w:r>
      <w:r w:rsidRPr="00090233">
        <w:rPr>
          <w:rFonts w:ascii="Cambria" w:hAnsi="Cambria" w:cs="Cambria"/>
          <w:color w:val="000000"/>
          <w:sz w:val="28"/>
          <w:szCs w:val="28"/>
        </w:rPr>
        <w:t>ăş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petrecerile noastre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cum s-a terminat ultima!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Mai târziu, când merser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culce, Bryn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Lisa: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bine aici, nu-i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a? Ai vrea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fiu acolo unde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tu, Bryn,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nu-mi place locul. E 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 bun?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— Nu chiar, dar e deja mai bine.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Majoritatea celor care se adunaser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Leason erau prietenii lui Bryn. De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case djellaba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prinsese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recomandase Bryn, Lisa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 de departe cea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Spre mijlocul serii,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o femeie blond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alb, care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aminti de Andreea. Femeia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sem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na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in, chiar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la fel de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Vorbea, în mijlocul unui grup în care se afla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a-i da acestuia o aten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deosebit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mai 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rziu o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ndrept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ndu-se spre el, cu un pahar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 pe care i l-ar fi adresat, probabil, Andreea.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Pe Lisa o cuprinse din nou teama. Începu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numere de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ori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ceau astfel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prezen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celuilalt. Adam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femeia se numea Carol Brandon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 unui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care lucra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domeniul petrolier,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Arabia Saudit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rea mirat de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ntreb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rile Lisei.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Ah, îmi aminte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 de cineva cunoscut!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Unul dintre invita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invit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la dans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pierdu pe Bryn din vedere.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 rev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zu, acesta dansa cu Carol,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mbr</w:t>
      </w:r>
      <w:r w:rsidRPr="00090233">
        <w:rPr>
          <w:rFonts w:ascii="Cambria" w:hAnsi="Cambria" w:cs="Cambria"/>
          <w:color w:val="000000"/>
          <w:sz w:val="28"/>
          <w:szCs w:val="28"/>
        </w:rPr>
        <w:t>ăţ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Nebun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ciud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Lisa se apropie de partenerul ei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flirteze cu el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mod ostentativ,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pese de privirile celorlal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cele din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Adam o trase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ntr-un col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spuse: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ntr-adev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dansezi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felul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sta,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car alege-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partenerul cu discre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ie!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u, Adam. Voiam doar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distrez.</w:t>
      </w:r>
    </w:p>
    <w:p w:rsidR="00E34B23" w:rsidRPr="00090233" w:rsidRDefault="00E34B23" w:rsidP="00D7092C">
      <w:pPr>
        <w:widowControl w:val="0"/>
        <w:tabs>
          <w:tab w:val="left" w:pos="46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Nu, voiai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ai reu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 Era gata-gata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certe cu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iatul cu care dansai.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De aceea ai intervenit?</w:t>
      </w:r>
    </w:p>
    <w:p w:rsidR="00E34B23" w:rsidRPr="00090233" w:rsidRDefault="00E34B23" w:rsidP="00D7092C">
      <w:pPr>
        <w:widowControl w:val="0"/>
        <w:tabs>
          <w:tab w:val="left" w:pos="47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Da. Îmi permi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dau un mic sfat, Lisa? 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el, ezit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o fat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geloas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nimeni.</w:t>
      </w:r>
    </w:p>
    <w:p w:rsidR="00E34B23" w:rsidRPr="00090233" w:rsidRDefault="00E34B23" w:rsidP="00D7092C">
      <w:pPr>
        <w:widowControl w:val="0"/>
        <w:tabs>
          <w:tab w:val="left" w:pos="48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tiu,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spunse ea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ncet.</w:t>
      </w:r>
    </w:p>
    <w:p w:rsidR="00E34B23" w:rsidRPr="00090233" w:rsidRDefault="00E34B23" w:rsidP="00D7092C">
      <w:pPr>
        <w:widowControl w:val="0"/>
        <w:tabs>
          <w:tab w:val="left" w:pos="471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Ei bine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atunci 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pot spune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cei care suntem aici suntem gelo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 Bryn, spuse el,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team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va fi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eles gre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it.</w:t>
      </w:r>
    </w:p>
    <w:p w:rsidR="00E34B23" w:rsidRPr="00090233" w:rsidRDefault="00E34B23" w:rsidP="00D7092C">
      <w:pPr>
        <w:widowControl w:val="0"/>
        <w:tabs>
          <w:tab w:val="left" w:pos="51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te aud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Irene, zise Lisa, izbucnind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s.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Mul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umesc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port ridicol, Adam.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continu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vorbim pe acest dans?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Cu 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cere, exclam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Adam,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nsenin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evit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privirea lui Bryn tot restul serii.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va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explica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ie. Dar motivele ei erau evidente. Ale lui îns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nu.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 ora dou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Irene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nchise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urma ultimului invitat, cu un oftat de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urare.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 apoi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salon, 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ndu-le tuturor noapte bun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spun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griji pentru dezordine. Lisa se oferi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ajute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6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auzit ce-a spus Irene? Urc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!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ordon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spatele ei. 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ajun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Lisa se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oglinzii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desfac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rul.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mai dai vreodat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spectacol ca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seara asta, fii sigur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dau o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taie ca unui copil mic!</w:t>
      </w:r>
    </w:p>
    <w:p w:rsidR="00E34B23" w:rsidRPr="00090233" w:rsidRDefault="00E34B23" w:rsidP="00D7092C">
      <w:pPr>
        <w:widowControl w:val="0"/>
        <w:tabs>
          <w:tab w:val="left" w:pos="48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at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serios! Furia o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cea imprudent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50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Serios sau nu,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glumesc!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ar fi intervenit Adam,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cut-o chiar eu.</w:t>
      </w:r>
    </w:p>
    <w:p w:rsidR="00E34B23" w:rsidRPr="00090233" w:rsidRDefault="00E34B23" w:rsidP="00D7092C">
      <w:pPr>
        <w:widowControl w:val="0"/>
        <w:tabs>
          <w:tab w:val="left" w:pos="47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mir chiar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observat.</w:t>
      </w:r>
    </w:p>
    <w:p w:rsidR="00E34B23" w:rsidRPr="00090233" w:rsidRDefault="00E34B23" w:rsidP="00D7092C">
      <w:pPr>
        <w:widowControl w:val="0"/>
        <w:tabs>
          <w:tab w:val="left" w:pos="49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Voiai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observ! Nu te-ai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ndit niciun moment la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ia lui Alan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la felul în care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ei se face de 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scoase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ultima agraf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 pe umeri.</w:t>
      </w:r>
    </w:p>
    <w:p w:rsidR="00E34B23" w:rsidRPr="00090233" w:rsidRDefault="00E34B23" w:rsidP="00D7092C">
      <w:pPr>
        <w:widowControl w:val="0"/>
        <w:tabs>
          <w:tab w:val="left" w:pos="48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Un imbecil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exhibi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ionist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murmur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ea, privindu-se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oglind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Ce mai cuplu!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tu camera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ini, cu ochii sc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nteind de mânie.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vrei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taia aia, o s-o ai imediat. Nu te mai purta ca un copil, pentru Dumnezeu!</w:t>
      </w:r>
    </w:p>
    <w:p w:rsidR="00E34B23" w:rsidRPr="00090233" w:rsidRDefault="00E34B23" w:rsidP="00D7092C">
      <w:pPr>
        <w:widowControl w:val="0"/>
        <w:tabs>
          <w:tab w:val="left" w:pos="52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efort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fii genul de femeie care-mi place!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Ca, spre exemplu, Carol.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general,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prefer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blondele, dar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plac la nebunie.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de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rere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deam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spectacol, 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vezi pe tine!</w:t>
      </w:r>
    </w:p>
    <w:p w:rsidR="00E34B23" w:rsidRPr="00090233" w:rsidRDefault="00E34B23" w:rsidP="00D7092C">
      <w:pPr>
        <w:widowControl w:val="0"/>
        <w:tabs>
          <w:tab w:val="left" w:pos="49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Carol îmi spunea care sunt condi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iile de via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din Arabia, spuse el, scr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nind din din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Sper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cur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turi de so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ei.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Arabia nu e departe. Ai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-i faci o vizit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Subit, mânia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loc resemn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rii. Bryn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 spatele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cu disperare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gestul lui era definitiv. Orgoliul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mpiedica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scuze.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Unde te duci? fu tot ce putu 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Ies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in. Trebuie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-mi pun ordine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nduri,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spunse el,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ntoarc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mase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oglinzii, auzindu-i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timp ce cobora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a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nchidea. O suferin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cumplit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cum nu mai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ise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puse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nire pe ea. Totul se terminase,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din vina ei. Se purtase ca o adolescent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geloas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suficient de proast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pentru a judeca lucrurile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aparen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Cunoscându-l, Bryn va lua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ncerca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nece dezgustul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vitez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Lisa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zu,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ngrozit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ina gonind pe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osea, apoi derapând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ndu-l pe Bryn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izbeasc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parbriz.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Pentru a ajunge pe strad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Bryn trebuia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nconjoare casa. Lisa cobor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rile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travers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aleea, ajunse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acela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timp cu el la col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ul casei. Se arunc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mijlocul drumului, d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din mâini, orbit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lumina farurilor.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Cauciucurile derapar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Lisa se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aruncat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aer. Nu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nicio durere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nu mult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aceea, auzi pa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ndrept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ndu-se gr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bi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spre ea. Nu putea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nici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deschid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ochii. Cineva o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ntoarse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sunetul vocii, Lisa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 seama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era Bryn.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i-a rupt nimic,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se pare, spuse cineva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spatele ei. Bryn, po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duci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Adam sun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doctorul.</w:t>
      </w:r>
    </w:p>
    <w:p w:rsidR="00E34B23" w:rsidRPr="00090233" w:rsidRDefault="00E34B23" w:rsidP="00D7092C">
      <w:pPr>
        <w:widowControl w:val="0"/>
        <w:tabs>
          <w:tab w:val="left" w:pos="44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Ar putea avea leziuni interne.</w:t>
      </w:r>
    </w:p>
    <w:p w:rsidR="00E34B23" w:rsidRPr="00090233" w:rsidRDefault="00E34B23" w:rsidP="00D7092C">
      <w:pPr>
        <w:widowControl w:val="0"/>
        <w:tabs>
          <w:tab w:val="left" w:pos="46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Nu cred. Am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zut totul pe fereastr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Doar ai atins-o. N-a fost vina ta, Bryn. A alergat singur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ma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inii.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tiu. N-ar fi trebuit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 timp ce vorbea, Bryn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lipi fa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 de pieptul ei.</w:t>
      </w:r>
    </w:p>
    <w:p w:rsidR="00E34B23" w:rsidRPr="00090233" w:rsidRDefault="00E34B23" w:rsidP="00D7092C">
      <w:pPr>
        <w:widowControl w:val="0"/>
        <w:tabs>
          <w:tab w:val="left" w:pos="475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Nu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tim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 de scump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ne e o persoan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se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un accident ca 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sta.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murea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Se va face bine, îl întrerupse Irene. Uite,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revine!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o durere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coast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gemu. Apoi le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complet. Tot ce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 xml:space="preserve">s-a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mplat dup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aceea fu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luit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Un necunoscut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examina bra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coasta; apoi fu transportat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camera în care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teau ea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Bryn. Irene o dezbr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puse pe cap o compres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ap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rece. Sedativul pe care i-l 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duser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ncepea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efectul.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Bryn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opti ea. Vreau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Bryn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Sunt aici.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o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Lisa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ldura.</w:t>
      </w:r>
    </w:p>
    <w:p w:rsidR="00E34B23" w:rsidRPr="00090233" w:rsidRDefault="00E34B23" w:rsidP="00D7092C">
      <w:pPr>
        <w:widowControl w:val="0"/>
        <w:tabs>
          <w:tab w:val="left" w:pos="46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Te iubesc, Bryn.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O piatr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 se 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pe inim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Apoi, Lisa adormi.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Când se trezi, era de mult diminea</w:t>
      </w:r>
      <w:r w:rsidRPr="00090233">
        <w:rPr>
          <w:rFonts w:ascii="Cambria" w:hAnsi="Cambria" w:cs="Cambria"/>
          <w:color w:val="000000"/>
          <w:sz w:val="28"/>
          <w:szCs w:val="28"/>
        </w:rPr>
        <w:t>ţă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Bryn 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tea l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ng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patul ei, ca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prima zi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se cunoscuser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Lisa nu mai v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zuse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pe chipul lui un asemenea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mbet.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Salut!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el. Cum te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i?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Încerc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se mi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te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scoase un geam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</w:t>
      </w:r>
    </w:p>
    <w:p w:rsidR="00E34B23" w:rsidRPr="00090233" w:rsidRDefault="00E34B23" w:rsidP="00D7092C">
      <w:pPr>
        <w:widowControl w:val="0"/>
        <w:tabs>
          <w:tab w:val="left" w:pos="499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dureri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teva zile.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plin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i. Am avut noroc.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Lisa râse, dar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aceasta o durea.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Cel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nu am v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 locul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care m-ai amenin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at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asear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Ridic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ochii spre el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i, la aminitirea expresiei dezgustate cu care o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sise, Lisa sim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un nod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t.</w:t>
      </w:r>
    </w:p>
    <w:p w:rsidR="00E34B23" w:rsidRPr="00090233" w:rsidRDefault="00E34B23" w:rsidP="00D7092C">
      <w:pPr>
        <w:widowControl w:val="0"/>
        <w:tabs>
          <w:tab w:val="left" w:pos="514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Îmi pare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u, Bryn, dar Carol mi-a amintit de Andreea. De aceea m-am purtat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felul acela.</w:t>
      </w:r>
    </w:p>
    <w:p w:rsidR="00E34B23" w:rsidRPr="00090233" w:rsidRDefault="00E34B23" w:rsidP="00D7092C">
      <w:pPr>
        <w:widowControl w:val="0"/>
        <w:tabs>
          <w:tab w:val="left" w:pos="44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Ai avut motivele tale. E peste puterile mele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tratez o femeie frumoas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 pe un camarad. Probabil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schimba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. Dar asta nu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nseamn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nimic.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lu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na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i-o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Te iubesc, Lisa,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n-am mai spus asta nim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nui p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acum.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mi doresc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pot avea grij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de tine. Vrei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m-am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lnt cu Andreea la Tripoli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am profitat de libertatea mea?</w:t>
      </w:r>
    </w:p>
    <w:p w:rsidR="00E34B23" w:rsidRPr="00090233" w:rsidRDefault="00E34B23" w:rsidP="00D7092C">
      <w:pPr>
        <w:widowControl w:val="0"/>
        <w:tabs>
          <w:tab w:val="left" w:pos="453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Dac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tu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crezi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am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 niciodat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dragoste cu Mark.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Nici nu am crezut-o vreodat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Dar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te-ai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ntors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tre un b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rbat pentru a te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rta de mine, m-a tulburat teribil. Te iubeam, în acel moment, dar nu voiam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recunosc pentru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credeam 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lastRenderedPageBreak/>
        <w:t>incapabil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iube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sincer pe cineva.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Bryn se opri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i-i urm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cu degetul linia fin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 fe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ei.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Când m-a sunat Adam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-mi spun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ai ajuns la aeroport, primul meu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nd a fost: 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Las-o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plece!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 Orgoliul, bineîn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eles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–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sisei! apoi am pus o agen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ie de detectivi pe urmele tale, dar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niciun rezultat.</w:t>
      </w:r>
    </w:p>
    <w:p w:rsidR="00E34B23" w:rsidRPr="00090233" w:rsidRDefault="00E34B23" w:rsidP="00D7092C">
      <w:pPr>
        <w:widowControl w:val="0"/>
        <w:tabs>
          <w:tab w:val="left" w:pos="47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ai venit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cau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chiar tu. Ah, Bryn, ce fericit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sunt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ai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cut-o! A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fi fost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acum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 camera aceea murdar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în biroul acela plictisitor!</w:t>
      </w:r>
    </w:p>
    <w:p w:rsidR="00E34B23" w:rsidRPr="00090233" w:rsidRDefault="00E34B23" w:rsidP="00D7092C">
      <w:pPr>
        <w:widowControl w:val="0"/>
        <w:tabs>
          <w:tab w:val="left" w:pos="472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="00AF519E" w:rsidRPr="00090233">
        <w:rPr>
          <w:rFonts w:ascii="Baskerville Old Face" w:hAnsi="Baskerville Old Face" w:cs="Bookman Old Style"/>
          <w:color w:val="000000"/>
          <w:sz w:val="28"/>
          <w:szCs w:val="28"/>
        </w:rPr>
        <w:t>...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perturb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angaja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ii companiei.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îi zâmbi cu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ldur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.</w:t>
      </w:r>
    </w:p>
    <w:p w:rsidR="00E34B23" w:rsidRPr="00090233" w:rsidRDefault="00E34B23" w:rsidP="00D7092C">
      <w:pPr>
        <w:widowControl w:val="0"/>
        <w:tabs>
          <w:tab w:val="left" w:pos="458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bucur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prima ta dragoste a fost pu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in cam arivist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!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Tu e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ti prima mea dragoste, Bryn, murmur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ea.</w:t>
      </w:r>
    </w:p>
    <w:p w:rsidR="00E34B23" w:rsidRPr="00090233" w:rsidRDefault="00E34B23" w:rsidP="00D7092C">
      <w:pPr>
        <w:widowControl w:val="0"/>
        <w:tabs>
          <w:tab w:val="left" w:pos="467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sper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voi fi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ultima.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Bryn se foi ner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bd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tor pe scaun.</w:t>
      </w:r>
    </w:p>
    <w:p w:rsidR="00E34B23" w:rsidRPr="00090233" w:rsidRDefault="00E34B23" w:rsidP="00D7092C">
      <w:pPr>
        <w:widowControl w:val="0"/>
        <w:tabs>
          <w:tab w:val="left" w:pos="480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—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c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 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g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ndesc 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 pot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te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rut, de team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nu-</w:t>
      </w:r>
      <w:r w:rsidRPr="00090233">
        <w:rPr>
          <w:rFonts w:ascii="Cambria" w:hAnsi="Cambria" w:cs="Cambria"/>
          <w:color w:val="000000"/>
          <w:sz w:val="28"/>
          <w:szCs w:val="28"/>
        </w:rPr>
        <w:t>ţ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fac vreun r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u!</w:t>
      </w:r>
    </w:p>
    <w:p w:rsidR="00E34B23" w:rsidRPr="00090233" w:rsidRDefault="00E34B23" w:rsidP="00D7092C">
      <w:pPr>
        <w:widowControl w:val="0"/>
        <w:tabs>
          <w:tab w:val="left" w:pos="456"/>
        </w:tabs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— Ce conteaz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durere mic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? f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cu ea, z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â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mbind.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eu te doresc, Bryn. Te doresc acum 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i te voi dori </w:t>
      </w:r>
      <w:r w:rsidRPr="00090233">
        <w:rPr>
          <w:rFonts w:ascii="Baskerville Old Face" w:hAnsi="Baskerville Old Face" w:cs="Baskerville Old Face"/>
          <w:color w:val="000000"/>
          <w:sz w:val="28"/>
          <w:szCs w:val="28"/>
        </w:rPr>
        <w:t>î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ntotdeauna.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„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nu mai am nevoie de nimic altceva</w:t>
      </w:r>
      <w:r w:rsidRPr="00090233">
        <w:rPr>
          <w:rFonts w:ascii="Baskerville Old Face" w:hAnsi="Baskerville Old Face" w:cs="Bookman Old Style"/>
          <w:color w:val="FF0000"/>
          <w:sz w:val="28"/>
          <w:szCs w:val="28"/>
        </w:rPr>
        <w:t>”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, î</w:t>
      </w:r>
      <w:r w:rsidRPr="00090233">
        <w:rPr>
          <w:rFonts w:ascii="Cambria" w:hAnsi="Cambria" w:cs="Cambria"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i spuse ea, în timp ce Bryn se apleca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o s</w:t>
      </w:r>
      <w:r w:rsidRPr="00090233">
        <w:rPr>
          <w:rFonts w:ascii="Cambria" w:hAnsi="Cambria" w:cs="Cambria"/>
          <w:color w:val="000000"/>
          <w:sz w:val="28"/>
          <w:szCs w:val="28"/>
        </w:rPr>
        <w:t>ă</w:t>
      </w: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>rute.</w:t>
      </w:r>
    </w:p>
    <w:p w:rsidR="00E34B23" w:rsidRPr="00090233" w:rsidRDefault="00E34B23" w:rsidP="00D7092C">
      <w:pPr>
        <w:widowControl w:val="0"/>
        <w:autoSpaceDE w:val="0"/>
        <w:autoSpaceDN w:val="0"/>
        <w:adjustRightInd w:val="0"/>
        <w:spacing w:after="0"/>
        <w:ind w:firstLine="282"/>
        <w:jc w:val="center"/>
        <w:rPr>
          <w:rFonts w:ascii="Baskerville Old Face" w:hAnsi="Baskerville Old Face" w:cs="Bookman Old Style"/>
          <w:i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i/>
          <w:color w:val="000000"/>
          <w:sz w:val="28"/>
          <w:szCs w:val="28"/>
        </w:rPr>
        <w:t>Sfâr</w:t>
      </w:r>
      <w:r w:rsidRPr="00090233">
        <w:rPr>
          <w:rFonts w:ascii="Cambria" w:hAnsi="Cambria" w:cs="Cambria"/>
          <w:i/>
          <w:color w:val="000000"/>
          <w:sz w:val="28"/>
          <w:szCs w:val="28"/>
        </w:rPr>
        <w:t>ş</w:t>
      </w:r>
      <w:r w:rsidRPr="00090233">
        <w:rPr>
          <w:rFonts w:ascii="Baskerville Old Face" w:hAnsi="Baskerville Old Face" w:cs="Bookman Old Style"/>
          <w:i/>
          <w:color w:val="000000"/>
          <w:sz w:val="28"/>
          <w:szCs w:val="28"/>
        </w:rPr>
        <w:t>it</w:t>
      </w:r>
    </w:p>
    <w:p w:rsidR="00E34B23" w:rsidRPr="00090233" w:rsidRDefault="00D7092C" w:rsidP="00D7092C">
      <w:pPr>
        <w:widowControl w:val="0"/>
        <w:autoSpaceDE w:val="0"/>
        <w:autoSpaceDN w:val="0"/>
        <w:adjustRightInd w:val="0"/>
        <w:spacing w:after="0"/>
        <w:ind w:firstLine="282"/>
        <w:jc w:val="both"/>
        <w:rPr>
          <w:rFonts w:ascii="Baskerville Old Face" w:hAnsi="Baskerville Old Face" w:cs="Bookman Old Style"/>
          <w:color w:val="000000"/>
          <w:sz w:val="28"/>
          <w:szCs w:val="28"/>
        </w:rPr>
      </w:pPr>
      <w:r w:rsidRPr="00090233">
        <w:rPr>
          <w:rFonts w:ascii="Baskerville Old Face" w:hAnsi="Baskerville Old Face" w:cs="Bookman Old Style"/>
          <w:color w:val="000000"/>
          <w:sz w:val="28"/>
          <w:szCs w:val="28"/>
        </w:rPr>
        <w:t xml:space="preserve"> </w:t>
      </w:r>
    </w:p>
    <w:sectPr w:rsidR="00E34B23" w:rsidRPr="00090233" w:rsidSect="00D7092C">
      <w:headerReference w:type="even" r:id="rId8"/>
      <w:headerReference w:type="first" r:id="rId9"/>
      <w:pgSz w:w="8392" w:h="11907" w:code="11"/>
      <w:pgMar w:top="284" w:right="284" w:bottom="284" w:left="28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AE9" w:rsidRDefault="000A3AE9" w:rsidP="00F82A09">
      <w:r>
        <w:separator/>
      </w:r>
    </w:p>
    <w:p w:rsidR="000A3AE9" w:rsidRDefault="000A3AE9"/>
  </w:endnote>
  <w:endnote w:type="continuationSeparator" w:id="0">
    <w:p w:rsidR="000A3AE9" w:rsidRDefault="000A3AE9" w:rsidP="00F82A09">
      <w:r>
        <w:continuationSeparator/>
      </w:r>
    </w:p>
    <w:p w:rsidR="000A3AE9" w:rsidRDefault="000A3A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Palatino Linotype">
    <w:charset w:val="00"/>
    <w:family w:val="roman"/>
    <w:pitch w:val="variable"/>
    <w:sig w:usb0="E0000287" w:usb1="40000013" w:usb2="00000000" w:usb3="00000000" w:csb0="000001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AE9" w:rsidRDefault="000A3AE9" w:rsidP="00F82A09">
      <w:r>
        <w:separator/>
      </w:r>
    </w:p>
    <w:p w:rsidR="000A3AE9" w:rsidRDefault="000A3AE9"/>
  </w:footnote>
  <w:footnote w:type="continuationSeparator" w:id="0">
    <w:p w:rsidR="000A3AE9" w:rsidRDefault="000A3AE9" w:rsidP="00F82A09">
      <w:r>
        <w:continuationSeparator/>
      </w:r>
    </w:p>
    <w:p w:rsidR="000A3AE9" w:rsidRDefault="000A3A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30F" w:rsidRPr="00F550A5" w:rsidRDefault="00F550A5" w:rsidP="00F550A5">
    <w:pPr>
      <w:pStyle w:val="Header"/>
      <w:rPr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30F" w:rsidRPr="00C47D32" w:rsidRDefault="0094230F" w:rsidP="00C47D32">
    <w:r w:rsidRPr="00C47D32">
      <w:t>ÎNTOARCERE LA SHANGRI-LA</w:t>
    </w:r>
  </w:p>
  <w:p w:rsidR="0094230F" w:rsidRPr="00C47D32" w:rsidRDefault="005F3DEF" w:rsidP="00C47D32">
    <w:r w:rsidRPr="00C47D32">
      <w:fldChar w:fldCharType="begin"/>
    </w:r>
    <w:r w:rsidR="0094230F" w:rsidRPr="00C47D32">
      <w:instrText xml:space="preserve"> PAGE \* MERGEFORMAT </w:instrText>
    </w:r>
    <w:r w:rsidRPr="00C47D32">
      <w:fldChar w:fldCharType="separate"/>
    </w:r>
    <w:r w:rsidR="0094230F">
      <w:rPr>
        <w:noProof/>
      </w:rPr>
      <w:t>251</w:t>
    </w:r>
    <w:r w:rsidRPr="00C47D32">
      <w:fldChar w:fldCharType="end"/>
    </w:r>
  </w:p>
  <w:p w:rsidR="0094230F" w:rsidRPr="00C47D32" w:rsidRDefault="0094230F" w:rsidP="00C47D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E2E43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E0E03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BD45E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5A5A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CD087D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8606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7ACE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CEE6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D4AA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CDCB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9D7E6E04"/>
    <w:lvl w:ilvl="0">
      <w:numFmt w:val="bullet"/>
      <w:lvlText w:val="*"/>
      <w:lvlJc w:val="left"/>
    </w:lvl>
  </w:abstractNum>
  <w:abstractNum w:abstractNumId="11" w15:restartNumberingAfterBreak="0">
    <w:nsid w:val="06D83A55"/>
    <w:multiLevelType w:val="multilevel"/>
    <w:tmpl w:val="04090023"/>
    <w:styleLink w:val="ArticleSection"/>
    <w:lvl w:ilvl="0">
      <w:start w:val="1"/>
      <w:numFmt w:val="upperRoman"/>
      <w:lvlText w:val="Articol %1."/>
      <w:lvlJc w:val="left"/>
      <w:pPr>
        <w:ind w:left="0" w:firstLine="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decimalZero"/>
      <w:isLgl/>
      <w:lvlText w:val="Secțiune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2" w15:restartNumberingAfterBreak="0">
    <w:nsid w:val="1D7D6FF7"/>
    <w:multiLevelType w:val="hybridMultilevel"/>
    <w:tmpl w:val="F0CEBAE4"/>
    <w:lvl w:ilvl="0" w:tplc="4FFA855E">
      <w:numFmt w:val="bullet"/>
      <w:lvlText w:val=""/>
      <w:lvlJc w:val="left"/>
      <w:pPr>
        <w:ind w:left="644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8AB28B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C40882"/>
    <w:multiLevelType w:val="hybridMultilevel"/>
    <w:tmpl w:val="16A2A1C4"/>
    <w:lvl w:ilvl="0" w:tplc="8F949B2A">
      <w:numFmt w:val="bullet"/>
      <w:lvlText w:val="*"/>
      <w:lvlJc w:val="left"/>
      <w:pPr>
        <w:ind w:left="644" w:hanging="360"/>
      </w:pPr>
      <w:rPr>
        <w:rFonts w:ascii="Bookman Old Style" w:eastAsia="SimSu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72856C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Bookman Old Style" w:eastAsia="SimSun" w:hAnsi="Bookman Old Style"/>
        <w:sz w:val="24"/>
        <w:szCs w:val="24"/>
        <w:lang w:val="ro-RO" w:eastAsia="zh-CN" w:bidi="ar-S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1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1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32">
    <w:abstractNumId w:val="1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4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1.Autor,Titlu,etc" w:val="1"/>
    <w:docVar w:name="1.ImportFisier" w:val="1"/>
    <w:docVar w:name="2.Format_Subtitlu" w:val="4"/>
    <w:docVar w:name="2.Format_Text" w:val="3"/>
    <w:docVar w:name="2.Format_Titlu" w:val="3"/>
    <w:docVar w:name="6.Artefacte_OCR" w:val="433"/>
    <w:docVar w:name="6.Marcheaza suspecte" w:val="1"/>
    <w:docVar w:name="6.Paragrafe_False" w:val="283"/>
    <w:docVar w:name="8.Finalizeaza" w:val="1"/>
    <w:docVar w:name="ArataStampila" w:val="Stampilat de Template-ul folosit de grupul Tygri"/>
    <w:docVar w:name="Marcheaza_Suspecte" w:val="1"/>
  </w:docVars>
  <w:rsids>
    <w:rsidRoot w:val="00D750D8"/>
    <w:rsid w:val="00003A08"/>
    <w:rsid w:val="000205EA"/>
    <w:rsid w:val="00025517"/>
    <w:rsid w:val="0003008D"/>
    <w:rsid w:val="0003716B"/>
    <w:rsid w:val="0004312C"/>
    <w:rsid w:val="000431F9"/>
    <w:rsid w:val="00056415"/>
    <w:rsid w:val="000564A1"/>
    <w:rsid w:val="00061562"/>
    <w:rsid w:val="00061D9C"/>
    <w:rsid w:val="00070DD5"/>
    <w:rsid w:val="00074193"/>
    <w:rsid w:val="0008590C"/>
    <w:rsid w:val="00090233"/>
    <w:rsid w:val="000923F9"/>
    <w:rsid w:val="00097E7F"/>
    <w:rsid w:val="000A039E"/>
    <w:rsid w:val="000A1796"/>
    <w:rsid w:val="000A3AE9"/>
    <w:rsid w:val="000B06B7"/>
    <w:rsid w:val="000B298F"/>
    <w:rsid w:val="000B3FDD"/>
    <w:rsid w:val="000B4BCD"/>
    <w:rsid w:val="000B766E"/>
    <w:rsid w:val="000C08AC"/>
    <w:rsid w:val="000C2DA6"/>
    <w:rsid w:val="000C42A8"/>
    <w:rsid w:val="000C4A0F"/>
    <w:rsid w:val="000C5677"/>
    <w:rsid w:val="000C5B67"/>
    <w:rsid w:val="000D39FE"/>
    <w:rsid w:val="000E759B"/>
    <w:rsid w:val="000F0D6D"/>
    <w:rsid w:val="000F2872"/>
    <w:rsid w:val="000F5991"/>
    <w:rsid w:val="0010189D"/>
    <w:rsid w:val="001047CE"/>
    <w:rsid w:val="00104B27"/>
    <w:rsid w:val="00114388"/>
    <w:rsid w:val="001177B1"/>
    <w:rsid w:val="001230B6"/>
    <w:rsid w:val="00125455"/>
    <w:rsid w:val="00125FDC"/>
    <w:rsid w:val="00130BDE"/>
    <w:rsid w:val="00132C46"/>
    <w:rsid w:val="00134C67"/>
    <w:rsid w:val="001350A6"/>
    <w:rsid w:val="00141067"/>
    <w:rsid w:val="00147F7A"/>
    <w:rsid w:val="001523B7"/>
    <w:rsid w:val="001531FC"/>
    <w:rsid w:val="00154019"/>
    <w:rsid w:val="00163F15"/>
    <w:rsid w:val="00165198"/>
    <w:rsid w:val="00171905"/>
    <w:rsid w:val="001724F2"/>
    <w:rsid w:val="0017289D"/>
    <w:rsid w:val="00173DD3"/>
    <w:rsid w:val="0017487F"/>
    <w:rsid w:val="00180946"/>
    <w:rsid w:val="001830AC"/>
    <w:rsid w:val="001850D3"/>
    <w:rsid w:val="00186DAA"/>
    <w:rsid w:val="00187B1E"/>
    <w:rsid w:val="001908DC"/>
    <w:rsid w:val="001915CC"/>
    <w:rsid w:val="001A2FA9"/>
    <w:rsid w:val="001A301C"/>
    <w:rsid w:val="001A4A8F"/>
    <w:rsid w:val="001B10E5"/>
    <w:rsid w:val="001B16E1"/>
    <w:rsid w:val="001B1EED"/>
    <w:rsid w:val="001C318C"/>
    <w:rsid w:val="001E5E49"/>
    <w:rsid w:val="001E60CE"/>
    <w:rsid w:val="001E6B1B"/>
    <w:rsid w:val="001E6BAB"/>
    <w:rsid w:val="001E7379"/>
    <w:rsid w:val="001F2E35"/>
    <w:rsid w:val="001F3225"/>
    <w:rsid w:val="001F375C"/>
    <w:rsid w:val="002016F1"/>
    <w:rsid w:val="00202AF4"/>
    <w:rsid w:val="0020307B"/>
    <w:rsid w:val="00206CB5"/>
    <w:rsid w:val="00212687"/>
    <w:rsid w:val="00221910"/>
    <w:rsid w:val="00224859"/>
    <w:rsid w:val="002256C5"/>
    <w:rsid w:val="002306B5"/>
    <w:rsid w:val="0025146E"/>
    <w:rsid w:val="0026384C"/>
    <w:rsid w:val="002675D3"/>
    <w:rsid w:val="0027602A"/>
    <w:rsid w:val="00276EBC"/>
    <w:rsid w:val="002773BC"/>
    <w:rsid w:val="00284322"/>
    <w:rsid w:val="00285060"/>
    <w:rsid w:val="002851A4"/>
    <w:rsid w:val="0028602A"/>
    <w:rsid w:val="002A6B36"/>
    <w:rsid w:val="002B468E"/>
    <w:rsid w:val="002B600F"/>
    <w:rsid w:val="002B6C34"/>
    <w:rsid w:val="002B7D12"/>
    <w:rsid w:val="002C0CFF"/>
    <w:rsid w:val="002D3DCA"/>
    <w:rsid w:val="002D4CA0"/>
    <w:rsid w:val="002D6682"/>
    <w:rsid w:val="002D7D33"/>
    <w:rsid w:val="002E5DD8"/>
    <w:rsid w:val="002F2DC0"/>
    <w:rsid w:val="002F2DF7"/>
    <w:rsid w:val="002F3254"/>
    <w:rsid w:val="00300004"/>
    <w:rsid w:val="00304BD1"/>
    <w:rsid w:val="003170B6"/>
    <w:rsid w:val="003213B7"/>
    <w:rsid w:val="003355A4"/>
    <w:rsid w:val="00343BFC"/>
    <w:rsid w:val="00345040"/>
    <w:rsid w:val="00350030"/>
    <w:rsid w:val="00352301"/>
    <w:rsid w:val="003578B3"/>
    <w:rsid w:val="00360F2C"/>
    <w:rsid w:val="00361BDF"/>
    <w:rsid w:val="003628A6"/>
    <w:rsid w:val="00363C25"/>
    <w:rsid w:val="00367827"/>
    <w:rsid w:val="003736D1"/>
    <w:rsid w:val="00375D94"/>
    <w:rsid w:val="00380834"/>
    <w:rsid w:val="00380880"/>
    <w:rsid w:val="00385CE3"/>
    <w:rsid w:val="00390EC9"/>
    <w:rsid w:val="00393CE0"/>
    <w:rsid w:val="003943B4"/>
    <w:rsid w:val="003966EC"/>
    <w:rsid w:val="003A632D"/>
    <w:rsid w:val="003A7368"/>
    <w:rsid w:val="003C0337"/>
    <w:rsid w:val="003C2ADD"/>
    <w:rsid w:val="003C608D"/>
    <w:rsid w:val="003C7439"/>
    <w:rsid w:val="003D00BB"/>
    <w:rsid w:val="003D023D"/>
    <w:rsid w:val="003D0639"/>
    <w:rsid w:val="003D2079"/>
    <w:rsid w:val="003D297F"/>
    <w:rsid w:val="003E4084"/>
    <w:rsid w:val="003E5670"/>
    <w:rsid w:val="003E6503"/>
    <w:rsid w:val="003F4102"/>
    <w:rsid w:val="003F5473"/>
    <w:rsid w:val="003F5F87"/>
    <w:rsid w:val="003F6704"/>
    <w:rsid w:val="00402CCC"/>
    <w:rsid w:val="00404659"/>
    <w:rsid w:val="00404E77"/>
    <w:rsid w:val="00405007"/>
    <w:rsid w:val="0041264D"/>
    <w:rsid w:val="004148C3"/>
    <w:rsid w:val="00415EB8"/>
    <w:rsid w:val="004243DB"/>
    <w:rsid w:val="004272FA"/>
    <w:rsid w:val="00431274"/>
    <w:rsid w:val="004363A7"/>
    <w:rsid w:val="00436AC2"/>
    <w:rsid w:val="00437D95"/>
    <w:rsid w:val="00443AE1"/>
    <w:rsid w:val="00444DB6"/>
    <w:rsid w:val="00446EFA"/>
    <w:rsid w:val="00453A04"/>
    <w:rsid w:val="00453F84"/>
    <w:rsid w:val="00455263"/>
    <w:rsid w:val="004601B7"/>
    <w:rsid w:val="004614E2"/>
    <w:rsid w:val="00463B20"/>
    <w:rsid w:val="00465DEA"/>
    <w:rsid w:val="00471885"/>
    <w:rsid w:val="00473624"/>
    <w:rsid w:val="0048596A"/>
    <w:rsid w:val="004869D5"/>
    <w:rsid w:val="00487FF4"/>
    <w:rsid w:val="00492E79"/>
    <w:rsid w:val="004946CC"/>
    <w:rsid w:val="00495194"/>
    <w:rsid w:val="00496B42"/>
    <w:rsid w:val="00497A2C"/>
    <w:rsid w:val="004A21E7"/>
    <w:rsid w:val="004A33E0"/>
    <w:rsid w:val="004A410B"/>
    <w:rsid w:val="004A5750"/>
    <w:rsid w:val="004A6394"/>
    <w:rsid w:val="004A6883"/>
    <w:rsid w:val="004B0599"/>
    <w:rsid w:val="004B0911"/>
    <w:rsid w:val="004B1757"/>
    <w:rsid w:val="004B1DE2"/>
    <w:rsid w:val="004B60FC"/>
    <w:rsid w:val="004C605E"/>
    <w:rsid w:val="004D052F"/>
    <w:rsid w:val="004E2F14"/>
    <w:rsid w:val="004E406D"/>
    <w:rsid w:val="004E49D7"/>
    <w:rsid w:val="004E609E"/>
    <w:rsid w:val="004F6E55"/>
    <w:rsid w:val="00503DA8"/>
    <w:rsid w:val="00504D27"/>
    <w:rsid w:val="00516998"/>
    <w:rsid w:val="005173F4"/>
    <w:rsid w:val="00521578"/>
    <w:rsid w:val="00524C89"/>
    <w:rsid w:val="005274A4"/>
    <w:rsid w:val="00530A7A"/>
    <w:rsid w:val="00530F65"/>
    <w:rsid w:val="005356FB"/>
    <w:rsid w:val="00535F91"/>
    <w:rsid w:val="0054074A"/>
    <w:rsid w:val="00544B48"/>
    <w:rsid w:val="005465A3"/>
    <w:rsid w:val="00557620"/>
    <w:rsid w:val="005738FE"/>
    <w:rsid w:val="005774D4"/>
    <w:rsid w:val="00581712"/>
    <w:rsid w:val="00587C84"/>
    <w:rsid w:val="005928E7"/>
    <w:rsid w:val="00592E25"/>
    <w:rsid w:val="005A5031"/>
    <w:rsid w:val="005A5F8E"/>
    <w:rsid w:val="005B42B2"/>
    <w:rsid w:val="005B53AD"/>
    <w:rsid w:val="005B54E4"/>
    <w:rsid w:val="005B75A5"/>
    <w:rsid w:val="005B7630"/>
    <w:rsid w:val="005C1D45"/>
    <w:rsid w:val="005C2462"/>
    <w:rsid w:val="005D1913"/>
    <w:rsid w:val="005E1B8D"/>
    <w:rsid w:val="005E38DF"/>
    <w:rsid w:val="005E3AEF"/>
    <w:rsid w:val="005E5682"/>
    <w:rsid w:val="005F1733"/>
    <w:rsid w:val="005F1A3D"/>
    <w:rsid w:val="005F2F08"/>
    <w:rsid w:val="005F3325"/>
    <w:rsid w:val="005F3DEF"/>
    <w:rsid w:val="005F58D9"/>
    <w:rsid w:val="00603CCC"/>
    <w:rsid w:val="00603DB5"/>
    <w:rsid w:val="006056DD"/>
    <w:rsid w:val="00606DDD"/>
    <w:rsid w:val="006104FB"/>
    <w:rsid w:val="006130E5"/>
    <w:rsid w:val="00615C08"/>
    <w:rsid w:val="00620A92"/>
    <w:rsid w:val="00636BFF"/>
    <w:rsid w:val="00641EBB"/>
    <w:rsid w:val="00643B92"/>
    <w:rsid w:val="00646D4F"/>
    <w:rsid w:val="006517C3"/>
    <w:rsid w:val="0065652C"/>
    <w:rsid w:val="0066165D"/>
    <w:rsid w:val="006634C9"/>
    <w:rsid w:val="006642F9"/>
    <w:rsid w:val="006675CF"/>
    <w:rsid w:val="00670003"/>
    <w:rsid w:val="006700FE"/>
    <w:rsid w:val="00672999"/>
    <w:rsid w:val="00673B98"/>
    <w:rsid w:val="00681F2E"/>
    <w:rsid w:val="00685A06"/>
    <w:rsid w:val="00687604"/>
    <w:rsid w:val="0069077B"/>
    <w:rsid w:val="00692680"/>
    <w:rsid w:val="00693B3C"/>
    <w:rsid w:val="006958CC"/>
    <w:rsid w:val="00696AD0"/>
    <w:rsid w:val="006B3D5B"/>
    <w:rsid w:val="006B4DAA"/>
    <w:rsid w:val="006B5123"/>
    <w:rsid w:val="006C0EF3"/>
    <w:rsid w:val="006C218F"/>
    <w:rsid w:val="006C2A39"/>
    <w:rsid w:val="006C6DCA"/>
    <w:rsid w:val="006D0150"/>
    <w:rsid w:val="006D2685"/>
    <w:rsid w:val="006D49C2"/>
    <w:rsid w:val="006D531F"/>
    <w:rsid w:val="006D75D5"/>
    <w:rsid w:val="006D78BF"/>
    <w:rsid w:val="006E0260"/>
    <w:rsid w:val="006E13C3"/>
    <w:rsid w:val="006E6EA4"/>
    <w:rsid w:val="006F37E5"/>
    <w:rsid w:val="007005AD"/>
    <w:rsid w:val="00706E65"/>
    <w:rsid w:val="0071598F"/>
    <w:rsid w:val="00715F09"/>
    <w:rsid w:val="00717D84"/>
    <w:rsid w:val="00720DA4"/>
    <w:rsid w:val="00722C78"/>
    <w:rsid w:val="00722DC6"/>
    <w:rsid w:val="00726C2B"/>
    <w:rsid w:val="00726FF7"/>
    <w:rsid w:val="007321AD"/>
    <w:rsid w:val="00737D9A"/>
    <w:rsid w:val="00747996"/>
    <w:rsid w:val="0075198C"/>
    <w:rsid w:val="00766445"/>
    <w:rsid w:val="0076659D"/>
    <w:rsid w:val="00767281"/>
    <w:rsid w:val="007705AD"/>
    <w:rsid w:val="00775CF1"/>
    <w:rsid w:val="007801E4"/>
    <w:rsid w:val="00780EF6"/>
    <w:rsid w:val="0078280B"/>
    <w:rsid w:val="007841B0"/>
    <w:rsid w:val="00784618"/>
    <w:rsid w:val="00787215"/>
    <w:rsid w:val="007915B1"/>
    <w:rsid w:val="007961EB"/>
    <w:rsid w:val="0079707B"/>
    <w:rsid w:val="007A0890"/>
    <w:rsid w:val="007A72C1"/>
    <w:rsid w:val="007B1217"/>
    <w:rsid w:val="007B20DD"/>
    <w:rsid w:val="007B42D1"/>
    <w:rsid w:val="007B4DCB"/>
    <w:rsid w:val="007C3882"/>
    <w:rsid w:val="007C7D85"/>
    <w:rsid w:val="007D0A35"/>
    <w:rsid w:val="007D3398"/>
    <w:rsid w:val="007D4E1E"/>
    <w:rsid w:val="007D4F24"/>
    <w:rsid w:val="007D59DB"/>
    <w:rsid w:val="007D5EED"/>
    <w:rsid w:val="007E2115"/>
    <w:rsid w:val="007E328A"/>
    <w:rsid w:val="007F11EE"/>
    <w:rsid w:val="007F43D2"/>
    <w:rsid w:val="007F5F42"/>
    <w:rsid w:val="007F68EE"/>
    <w:rsid w:val="007F7FC6"/>
    <w:rsid w:val="008012AE"/>
    <w:rsid w:val="0081026C"/>
    <w:rsid w:val="00810992"/>
    <w:rsid w:val="0081541E"/>
    <w:rsid w:val="008161DF"/>
    <w:rsid w:val="008269C8"/>
    <w:rsid w:val="00827F19"/>
    <w:rsid w:val="008308A1"/>
    <w:rsid w:val="00833F91"/>
    <w:rsid w:val="0083747A"/>
    <w:rsid w:val="00841997"/>
    <w:rsid w:val="00843D4C"/>
    <w:rsid w:val="0084414C"/>
    <w:rsid w:val="0084610C"/>
    <w:rsid w:val="008517B1"/>
    <w:rsid w:val="00853B54"/>
    <w:rsid w:val="008542F9"/>
    <w:rsid w:val="00856A17"/>
    <w:rsid w:val="008578B3"/>
    <w:rsid w:val="00862B9D"/>
    <w:rsid w:val="00863C44"/>
    <w:rsid w:val="008663FD"/>
    <w:rsid w:val="00870A66"/>
    <w:rsid w:val="008852C6"/>
    <w:rsid w:val="00895D5D"/>
    <w:rsid w:val="008B1D15"/>
    <w:rsid w:val="008B6E03"/>
    <w:rsid w:val="008C53B0"/>
    <w:rsid w:val="008C5791"/>
    <w:rsid w:val="008D50E8"/>
    <w:rsid w:val="008D713F"/>
    <w:rsid w:val="008E0AB6"/>
    <w:rsid w:val="008E1AA1"/>
    <w:rsid w:val="008F3C06"/>
    <w:rsid w:val="008F6605"/>
    <w:rsid w:val="00902703"/>
    <w:rsid w:val="0090306A"/>
    <w:rsid w:val="0090519E"/>
    <w:rsid w:val="00906EF7"/>
    <w:rsid w:val="009124E5"/>
    <w:rsid w:val="00914268"/>
    <w:rsid w:val="009160ED"/>
    <w:rsid w:val="0091688A"/>
    <w:rsid w:val="00916F3D"/>
    <w:rsid w:val="009213EF"/>
    <w:rsid w:val="0093271D"/>
    <w:rsid w:val="0094230F"/>
    <w:rsid w:val="0094611A"/>
    <w:rsid w:val="00950194"/>
    <w:rsid w:val="0095267B"/>
    <w:rsid w:val="00953ADD"/>
    <w:rsid w:val="00955410"/>
    <w:rsid w:val="00960D0A"/>
    <w:rsid w:val="0096185C"/>
    <w:rsid w:val="00962CBD"/>
    <w:rsid w:val="009710F0"/>
    <w:rsid w:val="009739AB"/>
    <w:rsid w:val="00973E11"/>
    <w:rsid w:val="00984F1C"/>
    <w:rsid w:val="0098503E"/>
    <w:rsid w:val="00985EFF"/>
    <w:rsid w:val="009932B7"/>
    <w:rsid w:val="00993ED0"/>
    <w:rsid w:val="00995857"/>
    <w:rsid w:val="009A1DB7"/>
    <w:rsid w:val="009A1ED3"/>
    <w:rsid w:val="009A3024"/>
    <w:rsid w:val="009A3E4A"/>
    <w:rsid w:val="009A572D"/>
    <w:rsid w:val="009A7AED"/>
    <w:rsid w:val="009B02CA"/>
    <w:rsid w:val="009B065D"/>
    <w:rsid w:val="009B0A1F"/>
    <w:rsid w:val="009B149E"/>
    <w:rsid w:val="009B214E"/>
    <w:rsid w:val="009B257C"/>
    <w:rsid w:val="009B30F5"/>
    <w:rsid w:val="009B3D5E"/>
    <w:rsid w:val="009B6389"/>
    <w:rsid w:val="009C2CB0"/>
    <w:rsid w:val="009C35F2"/>
    <w:rsid w:val="009D2297"/>
    <w:rsid w:val="009D35D9"/>
    <w:rsid w:val="009D4FFA"/>
    <w:rsid w:val="009D5AAF"/>
    <w:rsid w:val="009E3230"/>
    <w:rsid w:val="009E37A7"/>
    <w:rsid w:val="009F5A2A"/>
    <w:rsid w:val="009F6E90"/>
    <w:rsid w:val="009F7F4B"/>
    <w:rsid w:val="00A005C0"/>
    <w:rsid w:val="00A04EEB"/>
    <w:rsid w:val="00A05ED5"/>
    <w:rsid w:val="00A115B7"/>
    <w:rsid w:val="00A247B7"/>
    <w:rsid w:val="00A24C8F"/>
    <w:rsid w:val="00A319FD"/>
    <w:rsid w:val="00A31E18"/>
    <w:rsid w:val="00A3566F"/>
    <w:rsid w:val="00A40E73"/>
    <w:rsid w:val="00A42EC6"/>
    <w:rsid w:val="00A57BF3"/>
    <w:rsid w:val="00A6099E"/>
    <w:rsid w:val="00A63BD8"/>
    <w:rsid w:val="00A67877"/>
    <w:rsid w:val="00A70BDF"/>
    <w:rsid w:val="00A8006F"/>
    <w:rsid w:val="00A812C0"/>
    <w:rsid w:val="00A90027"/>
    <w:rsid w:val="00A9248E"/>
    <w:rsid w:val="00A92FE1"/>
    <w:rsid w:val="00A93BA5"/>
    <w:rsid w:val="00A963F9"/>
    <w:rsid w:val="00A96495"/>
    <w:rsid w:val="00A96546"/>
    <w:rsid w:val="00AA41A9"/>
    <w:rsid w:val="00AB1C16"/>
    <w:rsid w:val="00AB29B9"/>
    <w:rsid w:val="00AC1A0D"/>
    <w:rsid w:val="00AC2F70"/>
    <w:rsid w:val="00AC674A"/>
    <w:rsid w:val="00AD0201"/>
    <w:rsid w:val="00AD2A5C"/>
    <w:rsid w:val="00AD7C14"/>
    <w:rsid w:val="00AE18AD"/>
    <w:rsid w:val="00AE347C"/>
    <w:rsid w:val="00AE63C1"/>
    <w:rsid w:val="00AE6514"/>
    <w:rsid w:val="00AE76CB"/>
    <w:rsid w:val="00AF519E"/>
    <w:rsid w:val="00AF52F0"/>
    <w:rsid w:val="00AF69C7"/>
    <w:rsid w:val="00B005B0"/>
    <w:rsid w:val="00B00F01"/>
    <w:rsid w:val="00B017A8"/>
    <w:rsid w:val="00B06939"/>
    <w:rsid w:val="00B10159"/>
    <w:rsid w:val="00B1071E"/>
    <w:rsid w:val="00B13692"/>
    <w:rsid w:val="00B1395D"/>
    <w:rsid w:val="00B13ECE"/>
    <w:rsid w:val="00B15C74"/>
    <w:rsid w:val="00B15D4C"/>
    <w:rsid w:val="00B160C2"/>
    <w:rsid w:val="00B2184D"/>
    <w:rsid w:val="00B21EE3"/>
    <w:rsid w:val="00B3058E"/>
    <w:rsid w:val="00B31E8F"/>
    <w:rsid w:val="00B3759F"/>
    <w:rsid w:val="00B428B7"/>
    <w:rsid w:val="00B45072"/>
    <w:rsid w:val="00B45F56"/>
    <w:rsid w:val="00B4772A"/>
    <w:rsid w:val="00B569D0"/>
    <w:rsid w:val="00B56BC9"/>
    <w:rsid w:val="00B6088E"/>
    <w:rsid w:val="00B62604"/>
    <w:rsid w:val="00B627BD"/>
    <w:rsid w:val="00B64D9D"/>
    <w:rsid w:val="00B70278"/>
    <w:rsid w:val="00B75D59"/>
    <w:rsid w:val="00B879B7"/>
    <w:rsid w:val="00B92EA7"/>
    <w:rsid w:val="00B95BC3"/>
    <w:rsid w:val="00BA1A08"/>
    <w:rsid w:val="00BB4A94"/>
    <w:rsid w:val="00BB6B81"/>
    <w:rsid w:val="00BB7904"/>
    <w:rsid w:val="00BC5A73"/>
    <w:rsid w:val="00BC66DB"/>
    <w:rsid w:val="00BC7FAF"/>
    <w:rsid w:val="00BD025F"/>
    <w:rsid w:val="00BD1FB9"/>
    <w:rsid w:val="00BD263E"/>
    <w:rsid w:val="00BD37EF"/>
    <w:rsid w:val="00BD4854"/>
    <w:rsid w:val="00BD6702"/>
    <w:rsid w:val="00BE0E3E"/>
    <w:rsid w:val="00BE140D"/>
    <w:rsid w:val="00BE50B0"/>
    <w:rsid w:val="00BF283E"/>
    <w:rsid w:val="00BF2E2C"/>
    <w:rsid w:val="00BF3B06"/>
    <w:rsid w:val="00BF4ECF"/>
    <w:rsid w:val="00BF6747"/>
    <w:rsid w:val="00BF6E32"/>
    <w:rsid w:val="00C03E59"/>
    <w:rsid w:val="00C1140A"/>
    <w:rsid w:val="00C11F15"/>
    <w:rsid w:val="00C152EB"/>
    <w:rsid w:val="00C17E8E"/>
    <w:rsid w:val="00C21688"/>
    <w:rsid w:val="00C30659"/>
    <w:rsid w:val="00C30D43"/>
    <w:rsid w:val="00C32781"/>
    <w:rsid w:val="00C44A76"/>
    <w:rsid w:val="00C47D32"/>
    <w:rsid w:val="00C5716B"/>
    <w:rsid w:val="00C608CE"/>
    <w:rsid w:val="00C6126F"/>
    <w:rsid w:val="00C62526"/>
    <w:rsid w:val="00C6437E"/>
    <w:rsid w:val="00C6621B"/>
    <w:rsid w:val="00C71AF4"/>
    <w:rsid w:val="00C71DBE"/>
    <w:rsid w:val="00C73D88"/>
    <w:rsid w:val="00C80639"/>
    <w:rsid w:val="00C909A6"/>
    <w:rsid w:val="00C90A4B"/>
    <w:rsid w:val="00C91F1C"/>
    <w:rsid w:val="00C93604"/>
    <w:rsid w:val="00CA387C"/>
    <w:rsid w:val="00CB0B72"/>
    <w:rsid w:val="00CB1F4B"/>
    <w:rsid w:val="00CB228C"/>
    <w:rsid w:val="00CC1836"/>
    <w:rsid w:val="00CC1C2F"/>
    <w:rsid w:val="00CC22BC"/>
    <w:rsid w:val="00CC3CAB"/>
    <w:rsid w:val="00CC4FD4"/>
    <w:rsid w:val="00CC5393"/>
    <w:rsid w:val="00CD1A9D"/>
    <w:rsid w:val="00CD23BA"/>
    <w:rsid w:val="00CD2925"/>
    <w:rsid w:val="00CD3660"/>
    <w:rsid w:val="00CD4E75"/>
    <w:rsid w:val="00CD4F9A"/>
    <w:rsid w:val="00CD7988"/>
    <w:rsid w:val="00CE11AD"/>
    <w:rsid w:val="00CE2C0D"/>
    <w:rsid w:val="00CE480F"/>
    <w:rsid w:val="00CE4B85"/>
    <w:rsid w:val="00CE6B07"/>
    <w:rsid w:val="00CF1653"/>
    <w:rsid w:val="00CF31AA"/>
    <w:rsid w:val="00CF514E"/>
    <w:rsid w:val="00CF5A45"/>
    <w:rsid w:val="00D003C4"/>
    <w:rsid w:val="00D02A68"/>
    <w:rsid w:val="00D16028"/>
    <w:rsid w:val="00D2382F"/>
    <w:rsid w:val="00D35773"/>
    <w:rsid w:val="00D44030"/>
    <w:rsid w:val="00D50308"/>
    <w:rsid w:val="00D50803"/>
    <w:rsid w:val="00D52086"/>
    <w:rsid w:val="00D5436D"/>
    <w:rsid w:val="00D5608D"/>
    <w:rsid w:val="00D63DDE"/>
    <w:rsid w:val="00D7092C"/>
    <w:rsid w:val="00D74196"/>
    <w:rsid w:val="00D74338"/>
    <w:rsid w:val="00D74E82"/>
    <w:rsid w:val="00D750D8"/>
    <w:rsid w:val="00D771D9"/>
    <w:rsid w:val="00D83F63"/>
    <w:rsid w:val="00D87025"/>
    <w:rsid w:val="00D93952"/>
    <w:rsid w:val="00DA5D53"/>
    <w:rsid w:val="00DA5D8E"/>
    <w:rsid w:val="00DA6707"/>
    <w:rsid w:val="00DB06F5"/>
    <w:rsid w:val="00DB4C85"/>
    <w:rsid w:val="00DB52BA"/>
    <w:rsid w:val="00DC031A"/>
    <w:rsid w:val="00DC066E"/>
    <w:rsid w:val="00DC27D6"/>
    <w:rsid w:val="00DC42BA"/>
    <w:rsid w:val="00DC5DF6"/>
    <w:rsid w:val="00DD0B05"/>
    <w:rsid w:val="00DD5C59"/>
    <w:rsid w:val="00DE143E"/>
    <w:rsid w:val="00DE28E5"/>
    <w:rsid w:val="00DF0827"/>
    <w:rsid w:val="00DF1254"/>
    <w:rsid w:val="00DF3FC8"/>
    <w:rsid w:val="00DF5BDB"/>
    <w:rsid w:val="00E0276E"/>
    <w:rsid w:val="00E02884"/>
    <w:rsid w:val="00E05F5A"/>
    <w:rsid w:val="00E1181C"/>
    <w:rsid w:val="00E14CF7"/>
    <w:rsid w:val="00E15423"/>
    <w:rsid w:val="00E203A7"/>
    <w:rsid w:val="00E23835"/>
    <w:rsid w:val="00E238E1"/>
    <w:rsid w:val="00E240A9"/>
    <w:rsid w:val="00E30E4F"/>
    <w:rsid w:val="00E34B23"/>
    <w:rsid w:val="00E35164"/>
    <w:rsid w:val="00E55F40"/>
    <w:rsid w:val="00E568A9"/>
    <w:rsid w:val="00E63132"/>
    <w:rsid w:val="00E64376"/>
    <w:rsid w:val="00E65B3C"/>
    <w:rsid w:val="00E706F7"/>
    <w:rsid w:val="00E7173A"/>
    <w:rsid w:val="00E73427"/>
    <w:rsid w:val="00E734DC"/>
    <w:rsid w:val="00E761A4"/>
    <w:rsid w:val="00E7631D"/>
    <w:rsid w:val="00E8072D"/>
    <w:rsid w:val="00E81CD4"/>
    <w:rsid w:val="00E822A3"/>
    <w:rsid w:val="00E822A5"/>
    <w:rsid w:val="00E825BF"/>
    <w:rsid w:val="00E82606"/>
    <w:rsid w:val="00E82B54"/>
    <w:rsid w:val="00E83952"/>
    <w:rsid w:val="00E944EA"/>
    <w:rsid w:val="00E970FC"/>
    <w:rsid w:val="00EA3978"/>
    <w:rsid w:val="00EB4779"/>
    <w:rsid w:val="00EB47AD"/>
    <w:rsid w:val="00EB4D7C"/>
    <w:rsid w:val="00EB6A06"/>
    <w:rsid w:val="00EB7D0A"/>
    <w:rsid w:val="00EC3018"/>
    <w:rsid w:val="00EC4A20"/>
    <w:rsid w:val="00EC5931"/>
    <w:rsid w:val="00ED18AC"/>
    <w:rsid w:val="00ED1FB9"/>
    <w:rsid w:val="00ED2BC8"/>
    <w:rsid w:val="00ED46B4"/>
    <w:rsid w:val="00ED55D4"/>
    <w:rsid w:val="00ED7422"/>
    <w:rsid w:val="00EE24E7"/>
    <w:rsid w:val="00EE62AA"/>
    <w:rsid w:val="00EF1BDD"/>
    <w:rsid w:val="00EF4ECF"/>
    <w:rsid w:val="00F0251B"/>
    <w:rsid w:val="00F026CC"/>
    <w:rsid w:val="00F02AED"/>
    <w:rsid w:val="00F05226"/>
    <w:rsid w:val="00F05DA8"/>
    <w:rsid w:val="00F1375C"/>
    <w:rsid w:val="00F34B98"/>
    <w:rsid w:val="00F433E8"/>
    <w:rsid w:val="00F51644"/>
    <w:rsid w:val="00F53AB6"/>
    <w:rsid w:val="00F550A5"/>
    <w:rsid w:val="00F55827"/>
    <w:rsid w:val="00F55F79"/>
    <w:rsid w:val="00F56212"/>
    <w:rsid w:val="00F657E8"/>
    <w:rsid w:val="00F6731A"/>
    <w:rsid w:val="00F7140A"/>
    <w:rsid w:val="00F72964"/>
    <w:rsid w:val="00F73E1A"/>
    <w:rsid w:val="00F76A52"/>
    <w:rsid w:val="00F778DD"/>
    <w:rsid w:val="00F82A09"/>
    <w:rsid w:val="00F84FBC"/>
    <w:rsid w:val="00F8567F"/>
    <w:rsid w:val="00F8590E"/>
    <w:rsid w:val="00F90D48"/>
    <w:rsid w:val="00F955CE"/>
    <w:rsid w:val="00FA250C"/>
    <w:rsid w:val="00FA6FD9"/>
    <w:rsid w:val="00FB06BD"/>
    <w:rsid w:val="00FB0A70"/>
    <w:rsid w:val="00FB1C1E"/>
    <w:rsid w:val="00FB4778"/>
    <w:rsid w:val="00FC2AC7"/>
    <w:rsid w:val="00FC6958"/>
    <w:rsid w:val="00FC6C30"/>
    <w:rsid w:val="00FD469C"/>
    <w:rsid w:val="00FE2BC5"/>
    <w:rsid w:val="00FE3BD9"/>
    <w:rsid w:val="00FE48E3"/>
    <w:rsid w:val="00FE4963"/>
    <w:rsid w:val="00FE7432"/>
    <w:rsid w:val="00FF3F21"/>
    <w:rsid w:val="00FF5113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3C9185"/>
  <w15:docId w15:val="{9E7D80C6-6D5B-4ED3-9A05-0BB7B790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8FE"/>
    <w:pPr>
      <w:spacing w:after="120"/>
    </w:pPr>
    <w:rPr>
      <w:rFonts w:ascii="Bookman Old Style" w:hAnsi="Bookman Old Style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6634C9"/>
    <w:pPr>
      <w:keepNext/>
      <w:pageBreakBefore/>
      <w:spacing w:before="600" w:after="600"/>
      <w:contextualSpacing/>
      <w:jc w:val="center"/>
      <w:outlineLvl w:val="0"/>
    </w:pPr>
    <w:rPr>
      <w:b/>
      <w:noProof/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6634C9"/>
    <w:pPr>
      <w:keepNext/>
      <w:pageBreakBefore/>
      <w:spacing w:before="360" w:after="480"/>
      <w:jc w:val="center"/>
      <w:outlineLvl w:val="1"/>
    </w:pPr>
    <w:rPr>
      <w:b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0B05"/>
    <w:pPr>
      <w:keepNext/>
      <w:numPr>
        <w:ilvl w:val="2"/>
        <w:numId w:val="3"/>
      </w:numPr>
      <w:spacing w:before="240" w:after="60"/>
      <w:outlineLvl w:val="2"/>
    </w:p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D0B05"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D0B05"/>
    <w:pPr>
      <w:numPr>
        <w:ilvl w:val="4"/>
        <w:numId w:val="3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D0B05"/>
    <w:pPr>
      <w:numPr>
        <w:ilvl w:val="5"/>
        <w:numId w:val="3"/>
      </w:numPr>
      <w:spacing w:before="240" w:after="60"/>
      <w:outlineLvl w:val="5"/>
    </w:p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D0B05"/>
    <w:pPr>
      <w:numPr>
        <w:ilvl w:val="6"/>
        <w:numId w:val="3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D0B05"/>
    <w:pPr>
      <w:numPr>
        <w:ilvl w:val="7"/>
        <w:numId w:val="3"/>
      </w:numPr>
      <w:spacing w:before="240" w:after="60"/>
      <w:outlineLvl w:val="7"/>
    </w:p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D0B05"/>
    <w:pPr>
      <w:numPr>
        <w:ilvl w:val="8"/>
        <w:numId w:val="3"/>
      </w:num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5D53"/>
    <w:pPr>
      <w:pBdr>
        <w:bottom w:val="single" w:sz="4" w:space="0" w:color="auto"/>
      </w:pBdr>
      <w:tabs>
        <w:tab w:val="center" w:pos="4320"/>
        <w:tab w:val="right" w:pos="8640"/>
      </w:tabs>
      <w:jc w:val="center"/>
    </w:pPr>
  </w:style>
  <w:style w:type="paragraph" w:styleId="Footer">
    <w:name w:val="footer"/>
    <w:basedOn w:val="Normal"/>
    <w:autoRedefine/>
    <w:rsid w:val="00DB06F5"/>
    <w:pPr>
      <w:tabs>
        <w:tab w:val="center" w:pos="4320"/>
        <w:tab w:val="right" w:pos="8640"/>
      </w:tabs>
      <w:jc w:val="right"/>
    </w:pPr>
    <w:rPr>
      <w:sz w:val="20"/>
      <w:szCs w:val="20"/>
    </w:rPr>
  </w:style>
  <w:style w:type="numbering" w:styleId="111111">
    <w:name w:val="Outline List 2"/>
    <w:basedOn w:val="NoList"/>
    <w:rsid w:val="00DD0B05"/>
    <w:pPr>
      <w:numPr>
        <w:numId w:val="1"/>
      </w:numPr>
    </w:pPr>
  </w:style>
  <w:style w:type="paragraph" w:styleId="BodyText">
    <w:name w:val="Body Text"/>
    <w:basedOn w:val="Normal"/>
    <w:link w:val="BodyTextChar"/>
    <w:rsid w:val="007841B0"/>
    <w:pPr>
      <w:ind w:firstLine="180"/>
    </w:pPr>
  </w:style>
  <w:style w:type="numbering" w:styleId="1ai">
    <w:name w:val="Outline List 1"/>
    <w:basedOn w:val="NoList"/>
    <w:rsid w:val="00DD0B05"/>
    <w:pPr>
      <w:numPr>
        <w:numId w:val="2"/>
      </w:numPr>
    </w:pPr>
  </w:style>
  <w:style w:type="character" w:styleId="IntenseEmphasis">
    <w:name w:val="Intense Emphasis"/>
    <w:uiPriority w:val="21"/>
    <w:qFormat/>
    <w:rsid w:val="00DD0B05"/>
    <w:rPr>
      <w:b w:val="0"/>
      <w:bCs w:val="0"/>
      <w:i w:val="0"/>
      <w:iCs w:val="0"/>
      <w:color w:val="auto"/>
    </w:rPr>
  </w:style>
  <w:style w:type="character" w:styleId="SubtleEmphasis">
    <w:name w:val="Subtle Emphasis"/>
    <w:uiPriority w:val="19"/>
    <w:qFormat/>
    <w:rsid w:val="00DD0B05"/>
    <w:rPr>
      <w:i w:val="0"/>
      <w:iCs w:val="0"/>
      <w:color w:val="auto"/>
    </w:rPr>
  </w:style>
  <w:style w:type="character" w:styleId="Emphasis">
    <w:name w:val="Emphasis"/>
    <w:qFormat/>
    <w:rsid w:val="00DD0B05"/>
    <w:rPr>
      <w:i w:val="0"/>
      <w:iCs w:val="0"/>
    </w:rPr>
  </w:style>
  <w:style w:type="character" w:styleId="HTMLAcronym">
    <w:name w:val="HTML Acronym"/>
    <w:basedOn w:val="DefaultParagraphFont"/>
    <w:rsid w:val="00DD0B05"/>
  </w:style>
  <w:style w:type="paragraph" w:styleId="HTMLAddress">
    <w:name w:val="HTML Address"/>
    <w:basedOn w:val="Normal"/>
    <w:link w:val="HTMLAddressChar"/>
    <w:rsid w:val="00DD0B05"/>
  </w:style>
  <w:style w:type="character" w:customStyle="1" w:styleId="HTMLAddressChar">
    <w:name w:val="HTML Address Char"/>
    <w:link w:val="HTMLAddress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nvelopeAddress">
    <w:name w:val="envelope address"/>
    <w:basedOn w:val="Normal"/>
    <w:rsid w:val="00DD0B05"/>
    <w:pPr>
      <w:framePr w:w="7920" w:h="1980" w:hRule="exact" w:hSpace="180" w:wrap="auto" w:hAnchor="page" w:xAlign="center" w:yAlign="bottom"/>
      <w:ind w:left="2880"/>
    </w:pPr>
  </w:style>
  <w:style w:type="paragraph" w:styleId="MessageHeader">
    <w:name w:val="Message Header"/>
    <w:basedOn w:val="Normal"/>
    <w:link w:val="MessageHeaderChar"/>
    <w:rsid w:val="00DD0B0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character" w:customStyle="1" w:styleId="MessageHeaderChar">
    <w:name w:val="Message Header Char"/>
    <w:link w:val="MessageHeader"/>
    <w:rsid w:val="00DD0B05"/>
    <w:rPr>
      <w:rFonts w:ascii="Bookman Old Style" w:hAnsi="Bookman Old Style"/>
      <w:sz w:val="24"/>
      <w:szCs w:val="24"/>
      <w:shd w:val="pct20" w:color="auto" w:fill="auto"/>
      <w:lang w:val="ro-RO" w:eastAsia="zh-CN"/>
    </w:rPr>
  </w:style>
  <w:style w:type="character" w:customStyle="1" w:styleId="Heading1Char">
    <w:name w:val="Heading 1 Char"/>
    <w:link w:val="Heading1"/>
    <w:rsid w:val="006634C9"/>
    <w:rPr>
      <w:rFonts w:ascii="Bookman Old Style" w:hAnsi="Bookman Old Style"/>
      <w:b/>
      <w:noProof/>
      <w:sz w:val="36"/>
      <w:szCs w:val="36"/>
      <w:lang w:val="ro-RO" w:eastAsia="zh-CN"/>
    </w:rPr>
  </w:style>
  <w:style w:type="character" w:customStyle="1" w:styleId="Heading2Char">
    <w:name w:val="Heading 2 Char"/>
    <w:link w:val="Heading2"/>
    <w:rsid w:val="006634C9"/>
    <w:rPr>
      <w:rFonts w:ascii="Bookman Old Style" w:hAnsi="Bookman Old Style"/>
      <w:b/>
      <w:noProof/>
      <w:sz w:val="28"/>
      <w:szCs w:val="28"/>
      <w:lang w:val="ro-RO" w:eastAsia="zh-CN"/>
    </w:rPr>
  </w:style>
  <w:style w:type="character" w:customStyle="1" w:styleId="Heading3Char">
    <w:name w:val="Heading 3 Char"/>
    <w:link w:val="Heading3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4Char">
    <w:name w:val="Heading 4 Char"/>
    <w:link w:val="Heading4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5Char">
    <w:name w:val="Heading 5 Char"/>
    <w:link w:val="Heading5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6Char">
    <w:name w:val="Heading 6 Char"/>
    <w:link w:val="Heading6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7Char">
    <w:name w:val="Heading 7 Char"/>
    <w:link w:val="Heading7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8Char">
    <w:name w:val="Heading 8 Char"/>
    <w:link w:val="Heading8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Heading9Char">
    <w:name w:val="Heading 9 Char"/>
    <w:link w:val="Heading9"/>
    <w:semiHidden/>
    <w:rsid w:val="00DD0B05"/>
    <w:rPr>
      <w:rFonts w:ascii="Bookman Old Style" w:hAnsi="Bookman Old Style"/>
      <w:sz w:val="24"/>
      <w:szCs w:val="24"/>
      <w:lang w:val="ro-RO" w:eastAsia="zh-CN"/>
    </w:rPr>
  </w:style>
  <w:style w:type="numbering" w:styleId="ArticleSection">
    <w:name w:val="Outline List 3"/>
    <w:basedOn w:val="NoList"/>
    <w:rsid w:val="00DD0B05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DD0B05"/>
  </w:style>
  <w:style w:type="character" w:styleId="HTMLCite">
    <w:name w:val="HTML Cite"/>
    <w:rsid w:val="00DD0B05"/>
    <w:rPr>
      <w:i w:val="0"/>
      <w:iCs w:val="0"/>
    </w:rPr>
  </w:style>
  <w:style w:type="paragraph" w:styleId="Quote">
    <w:name w:val="Quote"/>
    <w:basedOn w:val="Normal"/>
    <w:next w:val="Normal"/>
    <w:link w:val="QuoteChar"/>
    <w:uiPriority w:val="29"/>
    <w:qFormat/>
    <w:rsid w:val="00DD0B05"/>
  </w:style>
  <w:style w:type="character" w:customStyle="1" w:styleId="QuoteChar">
    <w:name w:val="Quote Char"/>
    <w:link w:val="Quote"/>
    <w:uiPriority w:val="29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B05"/>
    <w:pPr>
      <w:pBdr>
        <w:bottom w:val="single" w:sz="4" w:space="4" w:color="4F81BD"/>
      </w:pBdr>
      <w:spacing w:before="200" w:after="280"/>
      <w:ind w:left="936" w:right="936"/>
    </w:pPr>
  </w:style>
  <w:style w:type="character" w:customStyle="1" w:styleId="IntenseQuoteChar">
    <w:name w:val="Intense Quote Char"/>
    <w:link w:val="IntenseQuote"/>
    <w:uiPriority w:val="30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HTMLCode">
    <w:name w:val="HTML Code"/>
    <w:rsid w:val="00DD0B05"/>
    <w:rPr>
      <w:rFonts w:ascii="Bookman Old Style" w:hAnsi="Bookman Old Style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DD0B05"/>
    <w:pPr>
      <w:spacing w:line="480" w:lineRule="auto"/>
    </w:pPr>
  </w:style>
  <w:style w:type="character" w:customStyle="1" w:styleId="BodyText2Char">
    <w:name w:val="Body Text 2 Char"/>
    <w:link w:val="BodyText2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3">
    <w:name w:val="Body Text 3"/>
    <w:basedOn w:val="Normal"/>
    <w:link w:val="BodyText3Char"/>
    <w:rsid w:val="00DD0B05"/>
  </w:style>
  <w:style w:type="character" w:customStyle="1" w:styleId="BodyText3Char">
    <w:name w:val="Body Text 3 Char"/>
    <w:link w:val="BodyText3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C1">
    <w:name w:val="toc 1"/>
    <w:basedOn w:val="Normal"/>
    <w:next w:val="Normal"/>
    <w:autoRedefine/>
    <w:uiPriority w:val="39"/>
    <w:rsid w:val="00DD0B05"/>
  </w:style>
  <w:style w:type="paragraph" w:styleId="TOC2">
    <w:name w:val="toc 2"/>
    <w:basedOn w:val="Normal"/>
    <w:next w:val="Normal"/>
    <w:autoRedefine/>
    <w:uiPriority w:val="39"/>
    <w:rsid w:val="00DD0B05"/>
    <w:pPr>
      <w:ind w:left="240"/>
    </w:pPr>
  </w:style>
  <w:style w:type="paragraph" w:styleId="TOC3">
    <w:name w:val="toc 3"/>
    <w:basedOn w:val="Normal"/>
    <w:next w:val="Normal"/>
    <w:autoRedefine/>
    <w:rsid w:val="00DD0B05"/>
    <w:pPr>
      <w:ind w:left="480"/>
    </w:pPr>
  </w:style>
  <w:style w:type="paragraph" w:styleId="TOC4">
    <w:name w:val="toc 4"/>
    <w:basedOn w:val="Normal"/>
    <w:next w:val="Normal"/>
    <w:autoRedefine/>
    <w:rsid w:val="00DD0B05"/>
    <w:pPr>
      <w:ind w:left="720"/>
    </w:pPr>
  </w:style>
  <w:style w:type="paragraph" w:styleId="TOC5">
    <w:name w:val="toc 5"/>
    <w:basedOn w:val="Normal"/>
    <w:next w:val="Normal"/>
    <w:autoRedefine/>
    <w:rsid w:val="00DD0B05"/>
    <w:pPr>
      <w:ind w:left="960"/>
    </w:pPr>
  </w:style>
  <w:style w:type="paragraph" w:styleId="TOC6">
    <w:name w:val="toc 6"/>
    <w:basedOn w:val="Normal"/>
    <w:next w:val="Normal"/>
    <w:autoRedefine/>
    <w:rsid w:val="00DD0B05"/>
    <w:pPr>
      <w:ind w:left="1200"/>
    </w:pPr>
  </w:style>
  <w:style w:type="paragraph" w:styleId="TOC7">
    <w:name w:val="toc 7"/>
    <w:basedOn w:val="Normal"/>
    <w:next w:val="Normal"/>
    <w:autoRedefine/>
    <w:rsid w:val="00DD0B05"/>
    <w:pPr>
      <w:ind w:left="1440"/>
    </w:pPr>
  </w:style>
  <w:style w:type="paragraph" w:styleId="TOC8">
    <w:name w:val="toc 8"/>
    <w:basedOn w:val="Normal"/>
    <w:next w:val="Normal"/>
    <w:autoRedefine/>
    <w:rsid w:val="00DD0B05"/>
    <w:pPr>
      <w:ind w:left="1680"/>
    </w:pPr>
  </w:style>
  <w:style w:type="paragraph" w:styleId="TOC9">
    <w:name w:val="toc 9"/>
    <w:basedOn w:val="Normal"/>
    <w:next w:val="Normal"/>
    <w:autoRedefine/>
    <w:rsid w:val="00DD0B05"/>
    <w:pPr>
      <w:ind w:left="1920"/>
    </w:pPr>
  </w:style>
  <w:style w:type="paragraph" w:styleId="Date">
    <w:name w:val="Date"/>
    <w:basedOn w:val="Normal"/>
    <w:next w:val="Normal"/>
    <w:link w:val="DateChar"/>
    <w:rsid w:val="00DD0B05"/>
  </w:style>
  <w:style w:type="character" w:customStyle="1" w:styleId="DateChar">
    <w:name w:val="Date Char"/>
    <w:link w:val="Date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HTMLDefinition">
    <w:name w:val="HTML Definition"/>
    <w:rsid w:val="00DD0B05"/>
    <w:rPr>
      <w:i w:val="0"/>
      <w:iCs w:val="0"/>
    </w:rPr>
  </w:style>
  <w:style w:type="paragraph" w:styleId="Salutation">
    <w:name w:val="Salutation"/>
    <w:basedOn w:val="Normal"/>
    <w:next w:val="Normal"/>
    <w:link w:val="SalutationChar"/>
    <w:rsid w:val="00DD0B05"/>
  </w:style>
  <w:style w:type="character" w:customStyle="1" w:styleId="SalutationChar">
    <w:name w:val="Salutation Char"/>
    <w:link w:val="Salutation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losing">
    <w:name w:val="Closing"/>
    <w:basedOn w:val="Normal"/>
    <w:link w:val="ClosingChar"/>
    <w:rsid w:val="00DD0B05"/>
    <w:pPr>
      <w:ind w:left="4320"/>
    </w:pPr>
  </w:style>
  <w:style w:type="character" w:customStyle="1" w:styleId="ClosingChar">
    <w:name w:val="Closing Char"/>
    <w:link w:val="Closing"/>
    <w:rsid w:val="00DD0B05"/>
    <w:rPr>
      <w:rFonts w:ascii="Bookman Old Style" w:hAnsi="Bookman Old Style"/>
      <w:sz w:val="24"/>
      <w:szCs w:val="24"/>
      <w:lang w:val="ro-RO" w:eastAsia="zh-CN"/>
    </w:rPr>
  </w:style>
  <w:style w:type="table" w:customStyle="1" w:styleId="Grilcolorat1">
    <w:name w:val="Grilă colorată1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deculoaredeschis1">
    <w:name w:val="Grilă de culoare deschisă1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Grildeculoaredeschis-Accentuare11">
    <w:name w:val="Grilă de culoare deschisă - Accentuare 11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Grilmedie11">
    <w:name w:val="Grilă medie 11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Grilmedie21">
    <w:name w:val="Grilă medie 21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Grilmedie31">
    <w:name w:val="Grilă medie 31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eGrid">
    <w:name w:val="Table Grid"/>
    <w:basedOn w:val="TableNormal"/>
    <w:rsid w:val="00DD0B05"/>
    <w:rPr>
      <w:rFonts w:ascii="Bookman Old Style" w:hAnsi="Bookman Old Style"/>
      <w:sz w:val="24"/>
      <w:szCs w:val="24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rsid w:val="00DD0B05"/>
    <w:rPr>
      <w:color w:val="auto"/>
      <w:u w:val="none"/>
    </w:rPr>
  </w:style>
  <w:style w:type="character" w:styleId="FollowedHyperlink">
    <w:name w:val="FollowedHyperlink"/>
    <w:rsid w:val="00DD0B05"/>
    <w:rPr>
      <w:color w:val="auto"/>
      <w:u w:val="none"/>
    </w:rPr>
  </w:style>
  <w:style w:type="paragraph" w:styleId="BodyTextIndent">
    <w:name w:val="Body Text Indent"/>
    <w:basedOn w:val="Normal"/>
    <w:link w:val="BodyTextIndentChar"/>
    <w:rsid w:val="00DD0B05"/>
    <w:pPr>
      <w:ind w:left="360"/>
    </w:pPr>
  </w:style>
  <w:style w:type="character" w:customStyle="1" w:styleId="BodyTextIndentChar">
    <w:name w:val="Body Text Indent Char"/>
    <w:link w:val="BodyTextInden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Indent2">
    <w:name w:val="Body Text Indent 2"/>
    <w:basedOn w:val="Normal"/>
    <w:link w:val="BodyTextIndent2Char"/>
    <w:rsid w:val="00DD0B05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Indent3">
    <w:name w:val="Body Text Indent 3"/>
    <w:basedOn w:val="Normal"/>
    <w:link w:val="BodyTextIndent3Char"/>
    <w:rsid w:val="00DD0B05"/>
    <w:pPr>
      <w:ind w:left="360"/>
    </w:pPr>
  </w:style>
  <w:style w:type="character" w:customStyle="1" w:styleId="BodyTextIndent3Char">
    <w:name w:val="Body Text Indent 3 Char"/>
    <w:link w:val="BodyTextIndent3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NormalIndent">
    <w:name w:val="Normal Indent"/>
    <w:basedOn w:val="Normal"/>
    <w:rsid w:val="00DD0B05"/>
    <w:pPr>
      <w:ind w:left="720"/>
    </w:pPr>
  </w:style>
  <w:style w:type="paragraph" w:styleId="Index1">
    <w:name w:val="index 1"/>
    <w:basedOn w:val="Normal"/>
    <w:next w:val="Normal"/>
    <w:autoRedefine/>
    <w:rsid w:val="00DD0B05"/>
    <w:pPr>
      <w:ind w:left="240" w:hanging="240"/>
    </w:pPr>
  </w:style>
  <w:style w:type="paragraph" w:styleId="Index2">
    <w:name w:val="index 2"/>
    <w:basedOn w:val="Normal"/>
    <w:next w:val="Normal"/>
    <w:autoRedefine/>
    <w:rsid w:val="00DD0B05"/>
    <w:pPr>
      <w:ind w:left="480" w:hanging="240"/>
    </w:pPr>
  </w:style>
  <w:style w:type="paragraph" w:styleId="Index3">
    <w:name w:val="index 3"/>
    <w:basedOn w:val="Normal"/>
    <w:next w:val="Normal"/>
    <w:autoRedefine/>
    <w:rsid w:val="00DD0B05"/>
    <w:pPr>
      <w:ind w:left="720" w:hanging="240"/>
    </w:pPr>
  </w:style>
  <w:style w:type="paragraph" w:styleId="Index4">
    <w:name w:val="index 4"/>
    <w:basedOn w:val="Normal"/>
    <w:next w:val="Normal"/>
    <w:autoRedefine/>
    <w:rsid w:val="00DD0B05"/>
    <w:pPr>
      <w:ind w:left="960" w:hanging="240"/>
    </w:pPr>
  </w:style>
  <w:style w:type="paragraph" w:styleId="Index5">
    <w:name w:val="index 5"/>
    <w:basedOn w:val="Normal"/>
    <w:next w:val="Normal"/>
    <w:autoRedefine/>
    <w:rsid w:val="00DD0B05"/>
    <w:pPr>
      <w:ind w:left="1200" w:hanging="240"/>
    </w:pPr>
  </w:style>
  <w:style w:type="paragraph" w:styleId="Index6">
    <w:name w:val="index 6"/>
    <w:basedOn w:val="Normal"/>
    <w:next w:val="Normal"/>
    <w:autoRedefine/>
    <w:rsid w:val="00DD0B05"/>
    <w:pPr>
      <w:ind w:left="1440" w:hanging="240"/>
    </w:pPr>
  </w:style>
  <w:style w:type="paragraph" w:styleId="Index7">
    <w:name w:val="index 7"/>
    <w:basedOn w:val="Normal"/>
    <w:next w:val="Normal"/>
    <w:autoRedefine/>
    <w:rsid w:val="00DD0B05"/>
    <w:pPr>
      <w:ind w:left="1680" w:hanging="240"/>
    </w:pPr>
  </w:style>
  <w:style w:type="paragraph" w:styleId="Index8">
    <w:name w:val="index 8"/>
    <w:basedOn w:val="Normal"/>
    <w:next w:val="Normal"/>
    <w:autoRedefine/>
    <w:rsid w:val="00DD0B05"/>
    <w:pPr>
      <w:ind w:left="1920" w:hanging="240"/>
    </w:pPr>
  </w:style>
  <w:style w:type="paragraph" w:styleId="Index9">
    <w:name w:val="index 9"/>
    <w:basedOn w:val="Normal"/>
    <w:next w:val="Normal"/>
    <w:autoRedefine/>
    <w:rsid w:val="00DD0B05"/>
    <w:pPr>
      <w:ind w:left="2160" w:hanging="240"/>
    </w:pPr>
  </w:style>
  <w:style w:type="paragraph" w:styleId="Caption">
    <w:name w:val="caption"/>
    <w:basedOn w:val="Normal"/>
    <w:next w:val="Normal"/>
    <w:semiHidden/>
    <w:unhideWhenUsed/>
    <w:qFormat/>
    <w:rsid w:val="00DD0B05"/>
  </w:style>
  <w:style w:type="paragraph" w:styleId="List">
    <w:name w:val="List"/>
    <w:basedOn w:val="Normal"/>
    <w:rsid w:val="00DD0B05"/>
    <w:pPr>
      <w:ind w:left="360" w:hanging="360"/>
      <w:contextualSpacing/>
    </w:pPr>
  </w:style>
  <w:style w:type="paragraph" w:styleId="List2">
    <w:name w:val="List 2"/>
    <w:basedOn w:val="Normal"/>
    <w:rsid w:val="00DD0B05"/>
    <w:pPr>
      <w:ind w:left="720" w:hanging="360"/>
      <w:contextualSpacing/>
    </w:pPr>
  </w:style>
  <w:style w:type="paragraph" w:styleId="List3">
    <w:name w:val="List 3"/>
    <w:basedOn w:val="Normal"/>
    <w:rsid w:val="00DD0B05"/>
    <w:pPr>
      <w:ind w:left="1080" w:hanging="360"/>
      <w:contextualSpacing/>
    </w:pPr>
  </w:style>
  <w:style w:type="paragraph" w:styleId="List4">
    <w:name w:val="List 4"/>
    <w:basedOn w:val="Normal"/>
    <w:rsid w:val="00DD0B05"/>
    <w:pPr>
      <w:ind w:left="1440" w:hanging="360"/>
      <w:contextualSpacing/>
    </w:pPr>
  </w:style>
  <w:style w:type="paragraph" w:styleId="List5">
    <w:name w:val="List 5"/>
    <w:basedOn w:val="Normal"/>
    <w:rsid w:val="00DD0B05"/>
    <w:pPr>
      <w:ind w:left="1800" w:hanging="360"/>
      <w:contextualSpacing/>
    </w:pPr>
  </w:style>
  <w:style w:type="table" w:customStyle="1" w:styleId="Listcolorat1">
    <w:name w:val="Listă colorată1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paragraph" w:styleId="ListContinue">
    <w:name w:val="List Continue"/>
    <w:basedOn w:val="Normal"/>
    <w:rsid w:val="00DD0B05"/>
    <w:pPr>
      <w:ind w:left="360"/>
      <w:contextualSpacing/>
    </w:pPr>
  </w:style>
  <w:style w:type="paragraph" w:styleId="ListContinue2">
    <w:name w:val="List Continue 2"/>
    <w:basedOn w:val="Normal"/>
    <w:rsid w:val="00DD0B05"/>
    <w:pPr>
      <w:ind w:left="720"/>
      <w:contextualSpacing/>
    </w:pPr>
  </w:style>
  <w:style w:type="paragraph" w:styleId="ListContinue3">
    <w:name w:val="List Continue 3"/>
    <w:basedOn w:val="Normal"/>
    <w:rsid w:val="00DD0B05"/>
    <w:pPr>
      <w:ind w:left="1080"/>
      <w:contextualSpacing/>
    </w:pPr>
  </w:style>
  <w:style w:type="paragraph" w:styleId="ListContinue4">
    <w:name w:val="List Continue 4"/>
    <w:basedOn w:val="Normal"/>
    <w:rsid w:val="00DD0B05"/>
    <w:pPr>
      <w:ind w:left="1440"/>
      <w:contextualSpacing/>
    </w:pPr>
  </w:style>
  <w:style w:type="paragraph" w:styleId="ListContinue5">
    <w:name w:val="List Continue 5"/>
    <w:basedOn w:val="Normal"/>
    <w:rsid w:val="00DD0B05"/>
    <w:pPr>
      <w:ind w:left="1800"/>
      <w:contextualSpacing/>
    </w:pPr>
  </w:style>
  <w:style w:type="paragraph" w:styleId="ListBullet">
    <w:name w:val="List Bullet"/>
    <w:basedOn w:val="Normal"/>
    <w:rsid w:val="00DD0B05"/>
    <w:pPr>
      <w:numPr>
        <w:numId w:val="4"/>
      </w:numPr>
      <w:contextualSpacing/>
    </w:pPr>
  </w:style>
  <w:style w:type="paragraph" w:styleId="ListBullet2">
    <w:name w:val="List Bullet 2"/>
    <w:basedOn w:val="Normal"/>
    <w:rsid w:val="00DD0B05"/>
    <w:pPr>
      <w:numPr>
        <w:numId w:val="5"/>
      </w:numPr>
      <w:contextualSpacing/>
    </w:pPr>
  </w:style>
  <w:style w:type="paragraph" w:styleId="ListBullet3">
    <w:name w:val="List Bullet 3"/>
    <w:basedOn w:val="Normal"/>
    <w:rsid w:val="00DD0B05"/>
    <w:pPr>
      <w:numPr>
        <w:numId w:val="6"/>
      </w:numPr>
      <w:contextualSpacing/>
    </w:pPr>
  </w:style>
  <w:style w:type="paragraph" w:styleId="ListBullet4">
    <w:name w:val="List Bullet 4"/>
    <w:basedOn w:val="Normal"/>
    <w:rsid w:val="00DD0B05"/>
    <w:pPr>
      <w:numPr>
        <w:numId w:val="7"/>
      </w:numPr>
      <w:contextualSpacing/>
    </w:pPr>
  </w:style>
  <w:style w:type="paragraph" w:styleId="ListBullet5">
    <w:name w:val="List Bullet 5"/>
    <w:basedOn w:val="Normal"/>
    <w:rsid w:val="00DD0B05"/>
    <w:pPr>
      <w:numPr>
        <w:numId w:val="8"/>
      </w:numPr>
      <w:contextualSpacing/>
    </w:pPr>
  </w:style>
  <w:style w:type="table" w:customStyle="1" w:styleId="Listdeculoaredeschis1">
    <w:name w:val="Listă de culoare deschisă1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Listdeculoaredeschis-Accentuare11">
    <w:name w:val="Listă de culoare deschisă - Accentuare 11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Listdeculoarenchis1">
    <w:name w:val="Listă de culoare închisă1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Listmedie11">
    <w:name w:val="Listă medie 11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stmedie1-Accentuare11">
    <w:name w:val="Listă medie 1 - Accentuare 11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Listmedie21">
    <w:name w:val="Listă medie 21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70AD47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istNumber">
    <w:name w:val="List Number"/>
    <w:basedOn w:val="Normal"/>
    <w:rsid w:val="00DD0B05"/>
    <w:pPr>
      <w:numPr>
        <w:numId w:val="9"/>
      </w:numPr>
      <w:contextualSpacing/>
    </w:pPr>
  </w:style>
  <w:style w:type="paragraph" w:styleId="ListNumber2">
    <w:name w:val="List Number 2"/>
    <w:basedOn w:val="Normal"/>
    <w:rsid w:val="00DD0B05"/>
    <w:pPr>
      <w:numPr>
        <w:numId w:val="10"/>
      </w:numPr>
      <w:contextualSpacing/>
    </w:pPr>
  </w:style>
  <w:style w:type="paragraph" w:styleId="ListNumber3">
    <w:name w:val="List Number 3"/>
    <w:basedOn w:val="Normal"/>
    <w:rsid w:val="00DD0B05"/>
    <w:pPr>
      <w:numPr>
        <w:numId w:val="11"/>
      </w:numPr>
      <w:contextualSpacing/>
    </w:pPr>
  </w:style>
  <w:style w:type="paragraph" w:styleId="ListNumber4">
    <w:name w:val="List Number 4"/>
    <w:basedOn w:val="Normal"/>
    <w:rsid w:val="00DD0B05"/>
    <w:pPr>
      <w:numPr>
        <w:numId w:val="12"/>
      </w:numPr>
      <w:contextualSpacing/>
    </w:pPr>
  </w:style>
  <w:style w:type="paragraph" w:styleId="ListNumber5">
    <w:name w:val="List Number 5"/>
    <w:basedOn w:val="Normal"/>
    <w:rsid w:val="00DD0B05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DD0B05"/>
    <w:pPr>
      <w:ind w:left="720"/>
    </w:pPr>
  </w:style>
  <w:style w:type="character" w:styleId="HTMLTypewriter">
    <w:name w:val="HTML Typewriter"/>
    <w:rsid w:val="00DD0B05"/>
    <w:rPr>
      <w:rFonts w:ascii="Bookman Old Style" w:hAnsi="Bookman Old Style" w:cs="Times New Roman"/>
      <w:sz w:val="24"/>
      <w:szCs w:val="24"/>
    </w:rPr>
  </w:style>
  <w:style w:type="character" w:styleId="HTMLSample">
    <w:name w:val="HTML Sample"/>
    <w:rsid w:val="00DD0B05"/>
    <w:rPr>
      <w:rFonts w:ascii="Bookman Old Style" w:hAnsi="Bookman Old Style" w:cs="Times New Roman"/>
    </w:rPr>
  </w:style>
  <w:style w:type="paragraph" w:styleId="NormalWeb">
    <w:name w:val="Normal (Web)"/>
    <w:basedOn w:val="Normal"/>
    <w:rsid w:val="00DD0B05"/>
  </w:style>
  <w:style w:type="character" w:styleId="LineNumber">
    <w:name w:val="line number"/>
    <w:basedOn w:val="DefaultParagraphFont"/>
    <w:rsid w:val="00DD0B05"/>
  </w:style>
  <w:style w:type="character" w:styleId="PageNumber">
    <w:name w:val="page number"/>
    <w:basedOn w:val="DefaultParagraphFont"/>
    <w:rsid w:val="00DD0B05"/>
  </w:style>
  <w:style w:type="paragraph" w:styleId="DocumentMap">
    <w:name w:val="Document Map"/>
    <w:basedOn w:val="Normal"/>
    <w:link w:val="DocumentMapChar"/>
    <w:rsid w:val="00DD0B05"/>
  </w:style>
  <w:style w:type="character" w:customStyle="1" w:styleId="DocumentMapChar">
    <w:name w:val="Document Map Char"/>
    <w:link w:val="DocumentMap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HTMLPreformatted">
    <w:name w:val="HTML Preformatted"/>
    <w:basedOn w:val="Normal"/>
    <w:link w:val="HTMLPreformattedChar"/>
    <w:rsid w:val="00DD0B05"/>
  </w:style>
  <w:style w:type="character" w:customStyle="1" w:styleId="HTMLPreformattedChar">
    <w:name w:val="HTML Preformatted Char"/>
    <w:link w:val="HTMLPreformatted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FirstIndent">
    <w:name w:val="Body Text First Indent"/>
    <w:basedOn w:val="BodyText"/>
    <w:link w:val="BodyTextFirstIndentChar"/>
    <w:rsid w:val="00DD0B05"/>
    <w:pPr>
      <w:ind w:firstLine="210"/>
    </w:pPr>
  </w:style>
  <w:style w:type="character" w:customStyle="1" w:styleId="BodyTextChar">
    <w:name w:val="Body Text Char"/>
    <w:link w:val="BodyText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customStyle="1" w:styleId="BodyTextFirstIndentChar">
    <w:name w:val="Body Text First Indent Char"/>
    <w:link w:val="BodyTextFirstInden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BodyTextFirstIndent2">
    <w:name w:val="Body Text First Indent 2"/>
    <w:basedOn w:val="BodyTextIndent"/>
    <w:link w:val="BodyTextFirstIndent2Char"/>
    <w:rsid w:val="00DD0B05"/>
    <w:pPr>
      <w:ind w:firstLine="210"/>
    </w:pPr>
  </w:style>
  <w:style w:type="character" w:customStyle="1" w:styleId="BodyTextFirstIndent2Char">
    <w:name w:val="Body Text First Indent 2 Char"/>
    <w:link w:val="BodyTextFirstIndent2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CommentReference">
    <w:name w:val="annotation reference"/>
    <w:rsid w:val="00DD0B05"/>
    <w:rPr>
      <w:sz w:val="24"/>
      <w:szCs w:val="24"/>
    </w:rPr>
  </w:style>
  <w:style w:type="character" w:styleId="EndnoteReference">
    <w:name w:val="endnote reference"/>
    <w:rsid w:val="00DD0B05"/>
    <w:rPr>
      <w:vertAlign w:val="baseline"/>
    </w:rPr>
  </w:style>
  <w:style w:type="character" w:styleId="FootnoteReference">
    <w:name w:val="footnote reference"/>
    <w:rsid w:val="00A31E18"/>
    <w:rPr>
      <w:vertAlign w:val="superscript"/>
    </w:rPr>
  </w:style>
  <w:style w:type="character" w:styleId="IntenseReference">
    <w:name w:val="Intense Reference"/>
    <w:uiPriority w:val="32"/>
    <w:qFormat/>
    <w:rsid w:val="00DD0B05"/>
    <w:rPr>
      <w:b w:val="0"/>
      <w:bCs w:val="0"/>
      <w:smallCaps w:val="0"/>
      <w:color w:val="auto"/>
      <w:spacing w:val="0"/>
      <w:u w:val="none"/>
    </w:rPr>
  </w:style>
  <w:style w:type="character" w:styleId="SubtleReference">
    <w:name w:val="Subtle Reference"/>
    <w:uiPriority w:val="31"/>
    <w:qFormat/>
    <w:rsid w:val="00DD0B05"/>
    <w:rPr>
      <w:smallCaps w:val="0"/>
      <w:color w:val="auto"/>
      <w:u w:val="none"/>
    </w:rPr>
  </w:style>
  <w:style w:type="paragraph" w:styleId="EnvelopeReturn">
    <w:name w:val="envelope return"/>
    <w:basedOn w:val="Normal"/>
    <w:rsid w:val="00DD0B05"/>
  </w:style>
  <w:style w:type="character" w:styleId="Strong">
    <w:name w:val="Strong"/>
    <w:qFormat/>
    <w:rsid w:val="00DD0B05"/>
    <w:rPr>
      <w:b w:val="0"/>
      <w:bCs w:val="0"/>
    </w:rPr>
  </w:style>
  <w:style w:type="paragraph" w:styleId="Signature">
    <w:name w:val="Signature"/>
    <w:basedOn w:val="Normal"/>
    <w:link w:val="SignatureChar"/>
    <w:rsid w:val="00DD0B05"/>
    <w:pPr>
      <w:ind w:left="4320"/>
    </w:pPr>
  </w:style>
  <w:style w:type="character" w:customStyle="1" w:styleId="SignatureChar">
    <w:name w:val="Signature Char"/>
    <w:link w:val="Signatur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-mailSignature">
    <w:name w:val="E-mail Signature"/>
    <w:basedOn w:val="Normal"/>
    <w:link w:val="E-mailSignatureChar"/>
    <w:rsid w:val="00DD0B05"/>
  </w:style>
  <w:style w:type="character" w:customStyle="1" w:styleId="E-mailSignatureChar">
    <w:name w:val="E-mail Signature Char"/>
    <w:link w:val="E-mailSignatur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ommentText">
    <w:name w:val="annotation text"/>
    <w:basedOn w:val="Normal"/>
    <w:link w:val="CommentTextChar"/>
    <w:rsid w:val="00DD0B05"/>
  </w:style>
  <w:style w:type="character" w:customStyle="1" w:styleId="CommentTextChar">
    <w:name w:val="Comment Text Char"/>
    <w:link w:val="Comment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DD0B05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CommentSubjectChar">
    <w:name w:val="Comment Subject Char"/>
    <w:link w:val="CommentSubject"/>
    <w:rsid w:val="00DD0B05"/>
    <w:rPr>
      <w:rFonts w:ascii="Cambria" w:eastAsia="Times New Roman" w:hAnsi="Cambria" w:cs="Times New Roman"/>
      <w:b/>
      <w:bCs/>
      <w:i/>
      <w:iCs/>
      <w:sz w:val="28"/>
      <w:szCs w:val="28"/>
      <w:lang w:val="ro-RO" w:eastAsia="zh-CN"/>
    </w:rPr>
  </w:style>
  <w:style w:type="paragraph" w:styleId="Subtitle">
    <w:name w:val="Subtitle"/>
    <w:basedOn w:val="Normal"/>
    <w:next w:val="Normal"/>
    <w:link w:val="SubtitleChar"/>
    <w:qFormat/>
    <w:rsid w:val="00DD0B05"/>
    <w:pPr>
      <w:spacing w:after="60"/>
      <w:jc w:val="center"/>
      <w:outlineLvl w:val="1"/>
    </w:pPr>
  </w:style>
  <w:style w:type="character" w:customStyle="1" w:styleId="SubtitleChar">
    <w:name w:val="Subtitle Char"/>
    <w:link w:val="Subtitle"/>
    <w:rsid w:val="00DD0B05"/>
    <w:rPr>
      <w:rFonts w:ascii="Bookman Old Style" w:hAnsi="Bookman Old Style"/>
      <w:sz w:val="24"/>
      <w:szCs w:val="24"/>
      <w:lang w:val="ro-RO" w:eastAsia="zh-CN"/>
    </w:rPr>
  </w:style>
  <w:style w:type="table" w:styleId="TableClassic1">
    <w:name w:val="Table Classic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lorful1">
    <w:name w:val="Table Colorful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ntemporary">
    <w:name w:val="Table Contemporary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ableofFigures">
    <w:name w:val="table of figures"/>
    <w:basedOn w:val="Normal"/>
    <w:next w:val="Normal"/>
    <w:rsid w:val="00DD0B05"/>
  </w:style>
  <w:style w:type="paragraph" w:styleId="TableofAuthorities">
    <w:name w:val="table of authorities"/>
    <w:basedOn w:val="Normal"/>
    <w:next w:val="Normal"/>
    <w:rsid w:val="00DD0B05"/>
    <w:pPr>
      <w:ind w:left="240" w:hanging="240"/>
    </w:pPr>
  </w:style>
  <w:style w:type="table" w:styleId="Table3Deffects1">
    <w:name w:val="Table 3D effects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Keyboard">
    <w:name w:val="HTML Keyboard"/>
    <w:rsid w:val="00DD0B05"/>
    <w:rPr>
      <w:rFonts w:ascii="Bookman Old Style" w:hAnsi="Bookman Old Style" w:cs="Times New Roman"/>
      <w:sz w:val="24"/>
      <w:szCs w:val="24"/>
    </w:rPr>
  </w:style>
  <w:style w:type="table" w:styleId="TableTheme">
    <w:name w:val="Table Theme"/>
    <w:basedOn w:val="TableNormal"/>
    <w:rsid w:val="00DD0B05"/>
    <w:pPr>
      <w:spacing w:after="120"/>
    </w:pPr>
    <w:rPr>
      <w:rFonts w:ascii="Bookman Old Style" w:hAnsi="Bookman Old Style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DD0B05"/>
    <w:pPr>
      <w:ind w:left="1440" w:right="1440"/>
    </w:pPr>
  </w:style>
  <w:style w:type="paragraph" w:styleId="BalloonText">
    <w:name w:val="Balloon Text"/>
    <w:basedOn w:val="Normal"/>
    <w:link w:val="BalloonTextChar"/>
    <w:rsid w:val="00DD0B05"/>
    <w:pPr>
      <w:spacing w:after="0"/>
    </w:pPr>
  </w:style>
  <w:style w:type="character" w:customStyle="1" w:styleId="BalloonTextChar">
    <w:name w:val="Balloon Text Char"/>
    <w:link w:val="Balloon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EndnoteText">
    <w:name w:val="endnote text"/>
    <w:basedOn w:val="Normal"/>
    <w:link w:val="EndnoteTextChar"/>
    <w:rsid w:val="00DD0B05"/>
  </w:style>
  <w:style w:type="character" w:customStyle="1" w:styleId="EndnoteTextChar">
    <w:name w:val="Endnote Text Char"/>
    <w:link w:val="Endnote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FootnoteText">
    <w:name w:val="footnote text"/>
    <w:basedOn w:val="Normal"/>
    <w:link w:val="FootnoteTextChar"/>
    <w:rsid w:val="00DD0B05"/>
  </w:style>
  <w:style w:type="character" w:customStyle="1" w:styleId="FootnoteTextChar">
    <w:name w:val="Footnote Text Char"/>
    <w:link w:val="FootnoteText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PlainText">
    <w:name w:val="Plain Text"/>
    <w:basedOn w:val="Normal"/>
    <w:link w:val="PlainTextChar"/>
    <w:rsid w:val="00DD0B05"/>
  </w:style>
  <w:style w:type="character" w:customStyle="1" w:styleId="PlainTextChar">
    <w:name w:val="Plain Text Char"/>
    <w:link w:val="PlainText"/>
    <w:rsid w:val="00DD0B05"/>
    <w:rPr>
      <w:rFonts w:ascii="Bookman Old Style" w:hAnsi="Bookman Old Style"/>
      <w:sz w:val="24"/>
      <w:szCs w:val="24"/>
      <w:lang w:val="ro-RO" w:eastAsia="zh-CN"/>
    </w:rPr>
  </w:style>
  <w:style w:type="character" w:styleId="PlaceholderText">
    <w:name w:val="Placeholder Text"/>
    <w:uiPriority w:val="99"/>
    <w:semiHidden/>
    <w:rsid w:val="00DD0B05"/>
    <w:rPr>
      <w:color w:val="auto"/>
    </w:rPr>
  </w:style>
  <w:style w:type="paragraph" w:styleId="Title">
    <w:name w:val="Title"/>
    <w:basedOn w:val="Normal"/>
    <w:next w:val="Normal"/>
    <w:link w:val="TitleChar"/>
    <w:qFormat/>
    <w:rsid w:val="00DD0B05"/>
    <w:pPr>
      <w:spacing w:before="240" w:after="60"/>
      <w:jc w:val="center"/>
      <w:outlineLvl w:val="0"/>
    </w:pPr>
  </w:style>
  <w:style w:type="character" w:customStyle="1" w:styleId="TitleChar">
    <w:name w:val="Title Char"/>
    <w:link w:val="Title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0B05"/>
    <w:pPr>
      <w:outlineLvl w:val="9"/>
    </w:pPr>
  </w:style>
  <w:style w:type="paragraph" w:styleId="IndexHeading">
    <w:name w:val="index heading"/>
    <w:basedOn w:val="Normal"/>
    <w:next w:val="Index1"/>
    <w:rsid w:val="00DD0B05"/>
  </w:style>
  <w:style w:type="paragraph" w:styleId="NoteHeading">
    <w:name w:val="Note Heading"/>
    <w:basedOn w:val="Normal"/>
    <w:next w:val="Normal"/>
    <w:link w:val="NoteHeadingChar"/>
    <w:rsid w:val="00DD0B05"/>
  </w:style>
  <w:style w:type="character" w:customStyle="1" w:styleId="NoteHeadingChar">
    <w:name w:val="Note Heading Char"/>
    <w:link w:val="NoteHeading"/>
    <w:rsid w:val="00DD0B05"/>
    <w:rPr>
      <w:rFonts w:ascii="Bookman Old Style" w:hAnsi="Bookman Old Style"/>
      <w:sz w:val="24"/>
      <w:szCs w:val="24"/>
      <w:lang w:val="ro-RO" w:eastAsia="zh-CN"/>
    </w:rPr>
  </w:style>
  <w:style w:type="paragraph" w:styleId="TOAHeading">
    <w:name w:val="toa heading"/>
    <w:basedOn w:val="Normal"/>
    <w:next w:val="Normal"/>
    <w:rsid w:val="00DD0B05"/>
    <w:pPr>
      <w:spacing w:before="120"/>
    </w:pPr>
  </w:style>
  <w:style w:type="character" w:styleId="BookTitle">
    <w:name w:val="Book Title"/>
    <w:uiPriority w:val="33"/>
    <w:qFormat/>
    <w:rsid w:val="00DD0B05"/>
    <w:rPr>
      <w:b w:val="0"/>
      <w:bCs w:val="0"/>
      <w:smallCaps w:val="0"/>
      <w:spacing w:val="0"/>
    </w:rPr>
  </w:style>
  <w:style w:type="table" w:customStyle="1" w:styleId="Umbrirecolorat1">
    <w:name w:val="Umbrire colorată1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Umbriredeculoaredeschis1">
    <w:name w:val="Umbrire de culoare deschisă1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Umbriredeculoaredeschis-Accentuare11">
    <w:name w:val="Umbrire de culoare deschisă - Accentuare 11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Umbriremedie11">
    <w:name w:val="Umbrire medie 11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1-Accentuare11">
    <w:name w:val="Umbrire medie 1 - Accentuare 11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Umbriremedie21">
    <w:name w:val="Umbrire medie 21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Umbriremedie2-Accentuare11">
    <w:name w:val="Umbrire medie 2 - Accentuare 11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D0B05"/>
    <w:rPr>
      <w:rFonts w:ascii="Bookman Old Style" w:hAnsi="Bookman Old Style"/>
      <w:sz w:val="24"/>
      <w:szCs w:val="24"/>
      <w:lang w:eastAsia="zh-C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TMLVariable">
    <w:name w:val="HTML Variable"/>
    <w:rsid w:val="00DD0B05"/>
    <w:rPr>
      <w:i w:val="0"/>
      <w:iCs w:val="0"/>
    </w:rPr>
  </w:style>
  <w:style w:type="paragraph" w:customStyle="1" w:styleId="RITitlu">
    <w:name w:val="_RI_Titlu"/>
    <w:basedOn w:val="Normal"/>
    <w:qFormat/>
    <w:rsid w:val="0094230F"/>
    <w:pPr>
      <w:keepNext/>
      <w:keepLines/>
      <w:pageBreakBefore/>
      <w:suppressAutoHyphens/>
      <w:spacing w:before="240" w:after="480"/>
      <w:contextualSpacing/>
      <w:jc w:val="center"/>
      <w:outlineLvl w:val="0"/>
    </w:pPr>
    <w:rPr>
      <w:rFonts w:ascii="Verdana" w:hAnsi="Verdana"/>
      <w:b/>
      <w:smallCaps/>
      <w:sz w:val="32"/>
      <w:szCs w:val="28"/>
    </w:rPr>
  </w:style>
  <w:style w:type="paragraph" w:customStyle="1" w:styleId="CITE">
    <w:name w:val="CITE"/>
    <w:basedOn w:val="Normal"/>
    <w:qFormat/>
    <w:rsid w:val="00070DD5"/>
    <w:pPr>
      <w:spacing w:after="0"/>
      <w:ind w:left="397" w:right="397" w:firstLine="397"/>
      <w:jc w:val="both"/>
    </w:pPr>
    <w:rPr>
      <w:rFonts w:ascii="Palatino Linotype" w:eastAsia="Times New Roman" w:hAnsi="Palatino Linotype"/>
      <w:sz w:val="20"/>
      <w:lang w:eastAsia="en-US"/>
    </w:rPr>
  </w:style>
  <w:style w:type="paragraph" w:customStyle="1" w:styleId="RIText">
    <w:name w:val="_RI_Text"/>
    <w:basedOn w:val="Normal"/>
    <w:qFormat/>
    <w:rsid w:val="00784618"/>
    <w:pPr>
      <w:spacing w:after="0"/>
      <w:ind w:firstLine="284"/>
      <w:jc w:val="both"/>
    </w:pPr>
  </w:style>
  <w:style w:type="paragraph" w:customStyle="1" w:styleId="RIEpigraph">
    <w:name w:val="_RI_Epigraph"/>
    <w:basedOn w:val="Normal"/>
    <w:qFormat/>
    <w:rsid w:val="001B10E5"/>
    <w:pPr>
      <w:spacing w:before="240" w:after="360"/>
      <w:ind w:left="720"/>
    </w:pPr>
    <w:rPr>
      <w:i/>
      <w:noProof/>
      <w:sz w:val="22"/>
      <w:szCs w:val="22"/>
    </w:rPr>
  </w:style>
  <w:style w:type="paragraph" w:customStyle="1" w:styleId="RISubText">
    <w:name w:val="_RI_SubText"/>
    <w:basedOn w:val="Normal"/>
    <w:qFormat/>
    <w:rsid w:val="000923F9"/>
    <w:pPr>
      <w:ind w:left="576"/>
      <w:contextualSpacing/>
    </w:pPr>
    <w:rPr>
      <w:noProof/>
      <w:sz w:val="20"/>
      <w:szCs w:val="20"/>
    </w:rPr>
  </w:style>
  <w:style w:type="paragraph" w:customStyle="1" w:styleId="RIVerse">
    <w:name w:val="_RI_Verse"/>
    <w:basedOn w:val="Normal"/>
    <w:qFormat/>
    <w:rsid w:val="00581712"/>
    <w:pPr>
      <w:spacing w:before="240" w:after="240"/>
      <w:ind w:firstLine="144"/>
      <w:contextualSpacing/>
    </w:pPr>
    <w:rPr>
      <w:i/>
      <w:noProof/>
    </w:rPr>
  </w:style>
  <w:style w:type="paragraph" w:customStyle="1" w:styleId="RINota">
    <w:name w:val="_RI_Nota"/>
    <w:basedOn w:val="Normal"/>
    <w:next w:val="Normal"/>
    <w:qFormat/>
    <w:rsid w:val="00CE6B07"/>
    <w:pPr>
      <w:keepLines/>
      <w:spacing w:before="120" w:after="0"/>
      <w:ind w:left="288" w:hanging="288"/>
      <w:jc w:val="both"/>
    </w:pPr>
    <w:rPr>
      <w:rFonts w:ascii="Arial" w:hAnsi="Arial" w:cs="Arial"/>
      <w:bCs/>
      <w:sz w:val="20"/>
      <w:szCs w:val="20"/>
      <w:lang w:eastAsia="ro-RO"/>
    </w:rPr>
  </w:style>
  <w:style w:type="character" w:customStyle="1" w:styleId="Footnote">
    <w:name w:val="Footnote"/>
    <w:uiPriority w:val="99"/>
    <w:rsid w:val="000F5991"/>
    <w:rPr>
      <w:rFonts w:ascii="Palatino Linotype" w:hAnsi="Palatino Linotype" w:cs="Palatino Linotype" w:hint="default"/>
      <w:b/>
      <w:bCs/>
      <w:sz w:val="16"/>
      <w:szCs w:val="16"/>
    </w:rPr>
  </w:style>
  <w:style w:type="paragraph" w:customStyle="1" w:styleId="StilCentrat">
    <w:name w:val="Stil Centrat"/>
    <w:basedOn w:val="Normal"/>
    <w:rsid w:val="002D6682"/>
    <w:pPr>
      <w:spacing w:after="0"/>
      <w:jc w:val="center"/>
    </w:pPr>
    <w:rPr>
      <w:rFonts w:eastAsia="Times New Roman"/>
      <w:color w:val="000000"/>
      <w:szCs w:val="20"/>
      <w:lang w:val="en-US" w:eastAsia="en-US"/>
    </w:rPr>
  </w:style>
  <w:style w:type="paragraph" w:customStyle="1" w:styleId="TX-CENT-SM">
    <w:name w:val="TX-CENT-SM"/>
    <w:basedOn w:val="Normal"/>
    <w:rsid w:val="007D4F24"/>
    <w:pPr>
      <w:spacing w:after="0"/>
      <w:jc w:val="center"/>
    </w:pPr>
    <w:rPr>
      <w:rFonts w:ascii="Palatino Linotype" w:eastAsia="Times New Roman" w:hAnsi="Palatino Linotype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\My%20Documents\ebook_ro_ri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4957D-3428-4E7B-A163-7853E8B42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ebook_ro_ri.dot</Template>
  <TotalTime>4</TotalTime>
  <Pages>1</Pages>
  <Words>29172</Words>
  <Characters>166284</Characters>
  <Application>Microsoft Office Word</Application>
  <DocSecurity>0</DocSecurity>
  <Lines>1385</Lines>
  <Paragraphs>390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Barbatul din Tripoli</vt:lpstr>
      <vt:lpstr>Lasa-mi o sansa</vt:lpstr>
    </vt:vector>
  </TitlesOfParts>
  <Company/>
  <LinksUpToDate>false</LinksUpToDate>
  <CharactersWithSpaces>195066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rush</cp:lastModifiedBy>
  <cp:revision>4</cp:revision>
  <cp:lastPrinted>2010-02-19T16:31:00Z</cp:lastPrinted>
  <dcterms:created xsi:type="dcterms:W3CDTF">2014-03-08T19:37:00Z</dcterms:created>
  <dcterms:modified xsi:type="dcterms:W3CDTF">2018-12-29T15:18:00Z</dcterms:modified>
</cp:coreProperties>
</file>